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="52" w:tblpY="823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B52F60" w:rsidRPr="005954DF" w14:paraId="01E9F545" w14:textId="77777777" w:rsidTr="005954DF">
        <w:trPr>
          <w:trHeight w:hRule="exact" w:val="1361"/>
        </w:trPr>
        <w:tc>
          <w:tcPr>
            <w:tcW w:w="7370" w:type="dxa"/>
            <w:tcMar>
              <w:left w:w="0" w:type="dxa"/>
              <w:right w:w="0" w:type="dxa"/>
            </w:tcMar>
          </w:tcPr>
          <w:p w14:paraId="2BF21A5C" w14:textId="210051C6" w:rsidR="003735BB" w:rsidRPr="003739E4" w:rsidRDefault="003739E4" w:rsidP="00D932BD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Discovering Wetlands: </w:t>
            </w:r>
            <w:r w:rsidR="008D0B7C">
              <w:rPr>
                <w:sz w:val="48"/>
                <w:szCs w:val="48"/>
              </w:rPr>
              <w:t xml:space="preserve">Review task on </w:t>
            </w:r>
            <w:r w:rsidR="009656C1">
              <w:rPr>
                <w:sz w:val="48"/>
                <w:szCs w:val="48"/>
              </w:rPr>
              <w:t xml:space="preserve">salt marsh and </w:t>
            </w:r>
            <w:r w:rsidR="004C13B2">
              <w:rPr>
                <w:sz w:val="48"/>
                <w:szCs w:val="48"/>
              </w:rPr>
              <w:t>lagoons</w:t>
            </w:r>
            <w:r w:rsidRPr="003739E4">
              <w:rPr>
                <w:sz w:val="48"/>
                <w:szCs w:val="48"/>
              </w:rPr>
              <w:t xml:space="preserve"> </w:t>
            </w:r>
          </w:p>
        </w:tc>
      </w:tr>
    </w:tbl>
    <w:p w14:paraId="64DC162B" w14:textId="77777777" w:rsidR="00C02692" w:rsidRDefault="00C02692" w:rsidP="001C3205">
      <w:pPr>
        <w:sectPr w:rsidR="00C02692" w:rsidSect="00002564">
          <w:headerReference w:type="default" r:id="rId7"/>
          <w:type w:val="continuous"/>
          <w:pgSz w:w="11907" w:h="16840" w:code="9"/>
          <w:pgMar w:top="3544" w:right="1418" w:bottom="907" w:left="1418" w:header="709" w:footer="510" w:gutter="0"/>
          <w:cols w:space="708"/>
          <w:docGrid w:linePitch="360"/>
        </w:sectPr>
      </w:pPr>
    </w:p>
    <w:p w14:paraId="7F79E977" w14:textId="6C4DF4A7" w:rsidR="003739E4" w:rsidRDefault="008D0B7C" w:rsidP="003739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Review task</w:t>
      </w:r>
      <w:r w:rsidR="00C92915">
        <w:rPr>
          <w:b/>
          <w:bCs/>
          <w:sz w:val="28"/>
          <w:szCs w:val="28"/>
        </w:rPr>
        <w:t xml:space="preserve"> to </w:t>
      </w:r>
      <w:r>
        <w:rPr>
          <w:b/>
          <w:bCs/>
          <w:sz w:val="28"/>
          <w:szCs w:val="28"/>
        </w:rPr>
        <w:t>consolidate knowledge and understanding</w:t>
      </w:r>
      <w:r w:rsidR="00C92915">
        <w:rPr>
          <w:b/>
          <w:bCs/>
          <w:sz w:val="28"/>
          <w:szCs w:val="28"/>
        </w:rPr>
        <w:t xml:space="preserve"> </w:t>
      </w:r>
      <w:r w:rsidR="00F23F77">
        <w:rPr>
          <w:b/>
          <w:bCs/>
          <w:sz w:val="28"/>
          <w:szCs w:val="28"/>
        </w:rPr>
        <w:t xml:space="preserve">of </w:t>
      </w:r>
      <w:r w:rsidR="006F39FC">
        <w:rPr>
          <w:b/>
          <w:bCs/>
          <w:sz w:val="28"/>
          <w:szCs w:val="28"/>
        </w:rPr>
        <w:t>salt marsh</w:t>
      </w:r>
      <w:r w:rsidR="00EC3557">
        <w:rPr>
          <w:b/>
          <w:bCs/>
          <w:sz w:val="28"/>
          <w:szCs w:val="28"/>
        </w:rPr>
        <w:t>es</w:t>
      </w:r>
      <w:r w:rsidR="00C13577">
        <w:rPr>
          <w:b/>
          <w:bCs/>
          <w:sz w:val="28"/>
          <w:szCs w:val="28"/>
        </w:rPr>
        <w:t>, coastal lagoons</w:t>
      </w:r>
      <w:r w:rsidR="00BA6FDC">
        <w:rPr>
          <w:b/>
          <w:bCs/>
          <w:sz w:val="28"/>
          <w:szCs w:val="28"/>
        </w:rPr>
        <w:t xml:space="preserve"> </w:t>
      </w:r>
      <w:r w:rsidR="00F23F77">
        <w:rPr>
          <w:b/>
          <w:bCs/>
          <w:sz w:val="28"/>
          <w:szCs w:val="28"/>
        </w:rPr>
        <w:t>and restoration methods</w:t>
      </w:r>
      <w:r w:rsidR="00C13577">
        <w:rPr>
          <w:b/>
          <w:bCs/>
          <w:sz w:val="28"/>
          <w:szCs w:val="28"/>
        </w:rPr>
        <w:t xml:space="preserve"> underway in the Venice Lagoon</w:t>
      </w:r>
    </w:p>
    <w:p w14:paraId="425AAC60" w14:textId="77777777" w:rsidR="00945B18" w:rsidRDefault="00945B18" w:rsidP="003739E4">
      <w:pPr>
        <w:rPr>
          <w:b/>
          <w:bCs/>
          <w:sz w:val="28"/>
          <w:szCs w:val="28"/>
        </w:rPr>
      </w:pPr>
    </w:p>
    <w:p w14:paraId="5C8C9CE0" w14:textId="58D77734" w:rsidR="00945B18" w:rsidRDefault="006214A6" w:rsidP="003739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Short answer </w:t>
      </w:r>
      <w:r w:rsidR="008E4E94">
        <w:rPr>
          <w:b/>
          <w:bCs/>
          <w:sz w:val="28"/>
          <w:szCs w:val="28"/>
        </w:rPr>
        <w:t>quiz</w:t>
      </w:r>
      <w:r>
        <w:rPr>
          <w:b/>
          <w:bCs/>
          <w:sz w:val="28"/>
          <w:szCs w:val="28"/>
        </w:rPr>
        <w:t xml:space="preserve"> and</w:t>
      </w:r>
      <w:r w:rsidR="008E4E94">
        <w:rPr>
          <w:b/>
          <w:bCs/>
          <w:sz w:val="28"/>
          <w:szCs w:val="28"/>
        </w:rPr>
        <w:t xml:space="preserve"> extended answer questions</w:t>
      </w:r>
      <w:r>
        <w:rPr>
          <w:b/>
          <w:bCs/>
          <w:sz w:val="28"/>
          <w:szCs w:val="28"/>
        </w:rPr>
        <w:t xml:space="preserve"> </w:t>
      </w:r>
    </w:p>
    <w:p w14:paraId="6A60CD29" w14:textId="77777777" w:rsidR="00FA36FE" w:rsidRPr="009C7EBE" w:rsidRDefault="00FA36FE" w:rsidP="003739E4">
      <w:pPr>
        <w:rPr>
          <w:b/>
          <w:bCs/>
          <w:sz w:val="28"/>
          <w:szCs w:val="28"/>
        </w:rPr>
      </w:pPr>
    </w:p>
    <w:p w14:paraId="78527E91" w14:textId="79F7DC25" w:rsidR="003739E4" w:rsidRPr="008E4E94" w:rsidRDefault="008E4E94" w:rsidP="003739E4">
      <w:pPr>
        <w:rPr>
          <w:b/>
          <w:bCs/>
          <w:u w:val="single"/>
        </w:rPr>
      </w:pPr>
      <w:r w:rsidRPr="008E4E94">
        <w:rPr>
          <w:b/>
          <w:bCs/>
          <w:u w:val="single"/>
        </w:rPr>
        <w:t>Quiz</w:t>
      </w:r>
    </w:p>
    <w:p w14:paraId="6608D9CD" w14:textId="77777777" w:rsidR="002D6590" w:rsidRDefault="002D6590" w:rsidP="003739E4">
      <w:pPr>
        <w:rPr>
          <w:b/>
          <w:bCs/>
        </w:rPr>
      </w:pPr>
    </w:p>
    <w:p w14:paraId="0503E06E" w14:textId="070F8066" w:rsidR="008E4E94" w:rsidRPr="00E43E95" w:rsidRDefault="004A279D" w:rsidP="003739E4">
      <w:r w:rsidRPr="00E43E95">
        <w:t xml:space="preserve">What is a </w:t>
      </w:r>
      <w:r w:rsidR="00E43E95">
        <w:t>salt marsh</w:t>
      </w:r>
      <w:r w:rsidRPr="00E43E95">
        <w:t>?</w:t>
      </w:r>
    </w:p>
    <w:p w14:paraId="19B577C0" w14:textId="77777777" w:rsidR="00A95E39" w:rsidRPr="007B3886" w:rsidRDefault="00A95E39" w:rsidP="003739E4">
      <w:pPr>
        <w:rPr>
          <w:highlight w:val="yellow"/>
        </w:rPr>
      </w:pPr>
    </w:p>
    <w:p w14:paraId="328FC74C" w14:textId="2697EDD7" w:rsidR="00AE4C98" w:rsidRDefault="00AE4C98" w:rsidP="003739E4">
      <w:r>
        <w:t>What is the Venetian term for salt marsh?</w:t>
      </w:r>
    </w:p>
    <w:p w14:paraId="5DFC331F" w14:textId="77777777" w:rsidR="00AE4C98" w:rsidRDefault="00AE4C98" w:rsidP="003739E4"/>
    <w:p w14:paraId="3B555ACA" w14:textId="50DD89CC" w:rsidR="00102BB6" w:rsidRDefault="00102BB6" w:rsidP="003739E4">
      <w:r>
        <w:t>What term is used in ecology for a plant that is salt tolerant?</w:t>
      </w:r>
    </w:p>
    <w:p w14:paraId="67BCBB0C" w14:textId="77777777" w:rsidR="00910E06" w:rsidRPr="007B3886" w:rsidRDefault="00910E06" w:rsidP="003739E4">
      <w:pPr>
        <w:rPr>
          <w:highlight w:val="yellow"/>
        </w:rPr>
      </w:pPr>
    </w:p>
    <w:p w14:paraId="62D9DA18" w14:textId="4B923F65" w:rsidR="00910E06" w:rsidRPr="00F96E06" w:rsidRDefault="008350C3" w:rsidP="00F96E06">
      <w:r w:rsidRPr="00F96E06">
        <w:t>What is the term used in ecology for the process in which</w:t>
      </w:r>
      <w:r w:rsidR="00F619AE" w:rsidRPr="00F96E06">
        <w:t xml:space="preserve"> </w:t>
      </w:r>
      <w:r w:rsidR="00F619AE" w:rsidRPr="00F96E06">
        <w:rPr>
          <w:rFonts w:cs="Arial"/>
          <w:szCs w:val="22"/>
        </w:rPr>
        <w:t>organisms with distinct adaptations (tolerances) colonize an area in a sequence, changing the environment</w:t>
      </w:r>
      <w:r w:rsidR="00C017AC" w:rsidRPr="00F96E06">
        <w:rPr>
          <w:rFonts w:cs="Arial"/>
          <w:szCs w:val="22"/>
        </w:rPr>
        <w:t>al conditions</w:t>
      </w:r>
      <w:r w:rsidR="00F619AE" w:rsidRPr="00F96E06">
        <w:rPr>
          <w:rFonts w:cs="Arial"/>
          <w:szCs w:val="22"/>
        </w:rPr>
        <w:t xml:space="preserve"> over time</w:t>
      </w:r>
      <w:r w:rsidR="00F96E06" w:rsidRPr="00F96E06">
        <w:rPr>
          <w:rFonts w:cs="Arial"/>
          <w:szCs w:val="22"/>
        </w:rPr>
        <w:t>, with ‘pioneer’ species preparing the way for later species?</w:t>
      </w:r>
    </w:p>
    <w:p w14:paraId="73E08F85" w14:textId="77777777" w:rsidR="008E382D" w:rsidRPr="007B3886" w:rsidRDefault="008E382D" w:rsidP="003739E4">
      <w:pPr>
        <w:rPr>
          <w:highlight w:val="yellow"/>
        </w:rPr>
      </w:pPr>
    </w:p>
    <w:p w14:paraId="56089F1C" w14:textId="31FF53FE" w:rsidR="00C449F4" w:rsidRDefault="00C449F4" w:rsidP="003739E4">
      <w:r>
        <w:t xml:space="preserve">What is the name of </w:t>
      </w:r>
      <w:r w:rsidR="002C467A">
        <w:t>a</w:t>
      </w:r>
      <w:r>
        <w:t xml:space="preserve"> plant that tends to </w:t>
      </w:r>
      <w:r w:rsidR="00DD73D0">
        <w:t xml:space="preserve">initiate salt marsh development by colonizing </w:t>
      </w:r>
      <w:r w:rsidR="00CC5C0C">
        <w:t xml:space="preserve">mud flats </w:t>
      </w:r>
      <w:r w:rsidR="0069597A">
        <w:t>exposed at low tide?</w:t>
      </w:r>
    </w:p>
    <w:p w14:paraId="03D25065" w14:textId="77777777" w:rsidR="00C449F4" w:rsidRDefault="00C449F4" w:rsidP="003739E4"/>
    <w:p w14:paraId="23011B82" w14:textId="23CCD349" w:rsidR="00031EFB" w:rsidRDefault="00031EFB" w:rsidP="003739E4">
      <w:pPr>
        <w:rPr>
          <w:rFonts w:cs="Arial"/>
          <w:szCs w:val="22"/>
        </w:rPr>
      </w:pPr>
      <w:r>
        <w:t xml:space="preserve">What is the term for the process </w:t>
      </w:r>
      <w:r>
        <w:rPr>
          <w:rFonts w:cs="Arial"/>
          <w:szCs w:val="22"/>
        </w:rPr>
        <w:t>by which very small particles (clays and fine silts) suspended in the water clump together, enabling them to fall through the water column and be deposited?</w:t>
      </w:r>
    </w:p>
    <w:p w14:paraId="3081FCA8" w14:textId="77777777" w:rsidR="00031EFB" w:rsidRDefault="00031EFB" w:rsidP="003739E4"/>
    <w:p w14:paraId="73CFC140" w14:textId="7C890B43" w:rsidR="008E382D" w:rsidRPr="00F96E06" w:rsidRDefault="00F96E06" w:rsidP="003739E4">
      <w:r>
        <w:t>What is meant by the term ‘blue carbon’?</w:t>
      </w:r>
    </w:p>
    <w:p w14:paraId="3E8067B6" w14:textId="77777777" w:rsidR="00F96E06" w:rsidRDefault="00F96E06" w:rsidP="003739E4">
      <w:pPr>
        <w:rPr>
          <w:highlight w:val="yellow"/>
        </w:rPr>
      </w:pPr>
    </w:p>
    <w:p w14:paraId="36788939" w14:textId="58291FB3" w:rsidR="008E4E94" w:rsidRPr="00A072E2" w:rsidRDefault="00A072E2" w:rsidP="003739E4">
      <w:r w:rsidRPr="00A072E2">
        <w:t>Salt marsh tends to give way to which other type of low-lying coastal ecosystem inside of</w:t>
      </w:r>
      <w:r>
        <w:t xml:space="preserve"> approximately</w:t>
      </w:r>
      <w:r w:rsidRPr="00A072E2">
        <w:t xml:space="preserve"> 25</w:t>
      </w:r>
      <w:r w:rsidRPr="00A072E2">
        <w:rPr>
          <w:rFonts w:cs="Arial"/>
        </w:rPr>
        <w:t>°</w:t>
      </w:r>
      <w:r w:rsidRPr="00A072E2">
        <w:t xml:space="preserve">N and </w:t>
      </w:r>
      <w:r>
        <w:t>25</w:t>
      </w:r>
      <w:r>
        <w:rPr>
          <w:rFonts w:cs="Arial"/>
        </w:rPr>
        <w:t>°</w:t>
      </w:r>
      <w:r w:rsidRPr="00A072E2">
        <w:t>S latitude?</w:t>
      </w:r>
    </w:p>
    <w:p w14:paraId="28299A8F" w14:textId="77777777" w:rsidR="005B7317" w:rsidRPr="007B3886" w:rsidRDefault="005B7317" w:rsidP="003739E4">
      <w:pPr>
        <w:rPr>
          <w:highlight w:val="yellow"/>
        </w:rPr>
      </w:pPr>
    </w:p>
    <w:p w14:paraId="3465169F" w14:textId="6B48A2BE" w:rsidR="0067246B" w:rsidRDefault="00EC74BF" w:rsidP="003739E4">
      <w:r>
        <w:t>What is meant by the term ‘eustatic sea level rise’?</w:t>
      </w:r>
    </w:p>
    <w:p w14:paraId="15B01C6B" w14:textId="77777777" w:rsidR="0067246B" w:rsidRDefault="0067246B" w:rsidP="003739E4"/>
    <w:p w14:paraId="14F29ABE" w14:textId="25219DD1" w:rsidR="008E4E94" w:rsidRDefault="0049412A" w:rsidP="003739E4">
      <w:r w:rsidRPr="000D4FDC">
        <w:t>What is</w:t>
      </w:r>
      <w:r w:rsidR="000D4FDC" w:rsidRPr="000D4FDC">
        <w:t xml:space="preserve"> a ‘coastal lagoon’?</w:t>
      </w:r>
    </w:p>
    <w:p w14:paraId="12D372A7" w14:textId="77777777" w:rsidR="006816CC" w:rsidRDefault="006816CC" w:rsidP="003739E4"/>
    <w:p w14:paraId="295C819D" w14:textId="04663942" w:rsidR="0019112F" w:rsidRDefault="0019112F" w:rsidP="003739E4">
      <w:r>
        <w:t>What is ‘brackish’ water?</w:t>
      </w:r>
    </w:p>
    <w:p w14:paraId="6010BCBA" w14:textId="77777777" w:rsidR="0019112F" w:rsidRDefault="0019112F" w:rsidP="003739E4"/>
    <w:p w14:paraId="679A5A2C" w14:textId="5CE53435" w:rsidR="00E12F58" w:rsidRDefault="00E12F58" w:rsidP="003739E4">
      <w:r>
        <w:t>What is the approximate area of the Venice Lagoon?</w:t>
      </w:r>
    </w:p>
    <w:p w14:paraId="092ED5B8" w14:textId="77777777" w:rsidR="00671F9C" w:rsidRDefault="00671F9C" w:rsidP="003739E4"/>
    <w:p w14:paraId="2886568E" w14:textId="00CC15DF" w:rsidR="00671F9C" w:rsidRDefault="00EF27D1" w:rsidP="003739E4">
      <w:r>
        <w:t xml:space="preserve">Approximately what percentage of the area of salt marsh in the Venice Lagoon has been lost since </w:t>
      </w:r>
      <w:r w:rsidR="006D6930">
        <w:t>the year 1810?</w:t>
      </w:r>
    </w:p>
    <w:p w14:paraId="07E28D3C" w14:textId="77777777" w:rsidR="006D6930" w:rsidRDefault="006D6930" w:rsidP="003739E4"/>
    <w:p w14:paraId="51C21F62" w14:textId="3584B09A" w:rsidR="006D6930" w:rsidRDefault="00EF1E78" w:rsidP="003739E4">
      <w:r>
        <w:t>List reasons why high water (</w:t>
      </w:r>
      <w:proofErr w:type="spellStart"/>
      <w:r w:rsidRPr="00375A38">
        <w:rPr>
          <w:i/>
          <w:iCs/>
        </w:rPr>
        <w:t>acqua</w:t>
      </w:r>
      <w:proofErr w:type="spellEnd"/>
      <w:r w:rsidRPr="00375A38">
        <w:rPr>
          <w:i/>
          <w:iCs/>
        </w:rPr>
        <w:t xml:space="preserve"> </w:t>
      </w:r>
      <w:proofErr w:type="spellStart"/>
      <w:r w:rsidRPr="00375A38">
        <w:rPr>
          <w:i/>
          <w:iCs/>
        </w:rPr>
        <w:t>alta</w:t>
      </w:r>
      <w:proofErr w:type="spellEnd"/>
      <w:r>
        <w:t>) events</w:t>
      </w:r>
      <w:r w:rsidR="00AE248A">
        <w:t xml:space="preserve"> in Venice</w:t>
      </w:r>
      <w:r>
        <w:t xml:space="preserve"> have become </w:t>
      </w:r>
      <w:r w:rsidR="00375A38">
        <w:t xml:space="preserve">more frequent and severe </w:t>
      </w:r>
      <w:r w:rsidR="009B10B6">
        <w:t>since the start of the 20</w:t>
      </w:r>
      <w:r w:rsidR="009B10B6" w:rsidRPr="009B10B6">
        <w:rPr>
          <w:vertAlign w:val="superscript"/>
        </w:rPr>
        <w:t>th</w:t>
      </w:r>
      <w:r w:rsidR="009B10B6">
        <w:t xml:space="preserve"> century.</w:t>
      </w:r>
    </w:p>
    <w:p w14:paraId="734E2F59" w14:textId="77777777" w:rsidR="00231ADF" w:rsidRPr="00231ADF" w:rsidRDefault="00231ADF" w:rsidP="001A53CB">
      <w:pPr>
        <w:rPr>
          <w:highlight w:val="yellow"/>
        </w:rPr>
      </w:pPr>
    </w:p>
    <w:p w14:paraId="0DAE912D" w14:textId="07804776" w:rsidR="005A5A9C" w:rsidRDefault="001218EE" w:rsidP="003739E4">
      <w:r>
        <w:t>What is the abbreviated name for the tidal barrier scheme that was first used to protect Venice from flooding in 2020?</w:t>
      </w:r>
      <w:r w:rsidR="009B4882">
        <w:t xml:space="preserve"> (</w:t>
      </w:r>
      <w:r w:rsidR="00BD4677">
        <w:t>It is made of mobile gates at each of the three inlets that connect the lagoon with the Adriatic Sea.)</w:t>
      </w:r>
    </w:p>
    <w:p w14:paraId="103E4DF8" w14:textId="77777777" w:rsidR="001218EE" w:rsidRDefault="001218EE" w:rsidP="003739E4"/>
    <w:p w14:paraId="33B08D2A" w14:textId="04F77BC7" w:rsidR="004B60C3" w:rsidRDefault="004B60C3" w:rsidP="003739E4">
      <w:r>
        <w:t>What is the</w:t>
      </w:r>
      <w:r w:rsidR="00BD4677">
        <w:t xml:space="preserve"> forecast</w:t>
      </w:r>
      <w:r>
        <w:t xml:space="preserve"> height</w:t>
      </w:r>
      <w:r w:rsidR="00A06060">
        <w:t xml:space="preserve"> of water</w:t>
      </w:r>
      <w:r>
        <w:t xml:space="preserve"> above the reference level that </w:t>
      </w:r>
      <w:r w:rsidR="009B4882">
        <w:t>triggers closure of the barrier scheme?</w:t>
      </w:r>
    </w:p>
    <w:p w14:paraId="69829385" w14:textId="77777777" w:rsidR="004B60C3" w:rsidRDefault="004B60C3" w:rsidP="003739E4"/>
    <w:p w14:paraId="17865D0E" w14:textId="05886AA6" w:rsidR="001218EE" w:rsidRDefault="00D31505" w:rsidP="003739E4">
      <w:r>
        <w:t>List some reasons why the tidal barrier scheme is not</w:t>
      </w:r>
      <w:r w:rsidR="00262FE3">
        <w:t xml:space="preserve"> by itself</w:t>
      </w:r>
      <w:r>
        <w:t xml:space="preserve"> a long-term, sustainable solution to Venice’s flood risk.</w:t>
      </w:r>
    </w:p>
    <w:p w14:paraId="21E8B8C9" w14:textId="77777777" w:rsidR="005A5A9C" w:rsidRDefault="005A5A9C" w:rsidP="003739E4"/>
    <w:p w14:paraId="08869F6E" w14:textId="1CA0F1F3" w:rsidR="00835BB2" w:rsidRPr="00DA3EEE" w:rsidRDefault="007B1579" w:rsidP="003739E4">
      <w:r w:rsidRPr="00DA3EEE">
        <w:t xml:space="preserve">List </w:t>
      </w:r>
      <w:r w:rsidR="00DE3320" w:rsidRPr="00DA3EEE">
        <w:t>some</w:t>
      </w:r>
      <w:r w:rsidRPr="00DA3EEE">
        <w:t xml:space="preserve"> eco</w:t>
      </w:r>
      <w:r w:rsidR="00DE3320" w:rsidRPr="00DA3EEE">
        <w:t>s</w:t>
      </w:r>
      <w:r w:rsidRPr="00DA3EEE">
        <w:t xml:space="preserve">ystem services </w:t>
      </w:r>
      <w:r w:rsidR="00DE3320" w:rsidRPr="00DA3EEE">
        <w:t xml:space="preserve">provided </w:t>
      </w:r>
      <w:r w:rsidR="00231577">
        <w:t xml:space="preserve">by </w:t>
      </w:r>
      <w:r w:rsidR="00DA3EEE">
        <w:t>salt marsh</w:t>
      </w:r>
      <w:r w:rsidR="00BD7755">
        <w:t>.</w:t>
      </w:r>
    </w:p>
    <w:p w14:paraId="56FF25BD" w14:textId="77777777" w:rsidR="00615CD4" w:rsidRPr="007B3886" w:rsidRDefault="00615CD4" w:rsidP="003739E4">
      <w:pPr>
        <w:rPr>
          <w:highlight w:val="yellow"/>
        </w:rPr>
      </w:pPr>
    </w:p>
    <w:p w14:paraId="022E79D7" w14:textId="0C6E4774" w:rsidR="006C07C3" w:rsidRPr="00E17C33" w:rsidRDefault="00947E9D" w:rsidP="003739E4">
      <w:r w:rsidRPr="00E17C33">
        <w:t xml:space="preserve">List some reasons for the degradation or loss of </w:t>
      </w:r>
      <w:r w:rsidR="00D83A8E">
        <w:t>salt marsh worldwide</w:t>
      </w:r>
      <w:r w:rsidRPr="00E17C33">
        <w:t>.</w:t>
      </w:r>
    </w:p>
    <w:p w14:paraId="4283D586" w14:textId="77777777" w:rsidR="00545D63" w:rsidRPr="009A4B3B" w:rsidRDefault="00545D63" w:rsidP="001A53CB"/>
    <w:p w14:paraId="1E0FED54" w14:textId="43A7108F" w:rsidR="00AD1870" w:rsidRPr="009A4B3B" w:rsidRDefault="005C6277" w:rsidP="003739E4">
      <w:r w:rsidRPr="009A4B3B">
        <w:t>Give</w:t>
      </w:r>
      <w:r w:rsidR="00113EF5" w:rsidRPr="009A4B3B">
        <w:t xml:space="preserve"> the name of one of the</w:t>
      </w:r>
      <w:r w:rsidR="000D7438">
        <w:t xml:space="preserve"> </w:t>
      </w:r>
      <w:proofErr w:type="spellStart"/>
      <w:r w:rsidR="000D7438">
        <w:t>WaterLANDS</w:t>
      </w:r>
      <w:proofErr w:type="spellEnd"/>
      <w:r w:rsidR="00113EF5" w:rsidRPr="009A4B3B">
        <w:t xml:space="preserve"> Action Sites in the Venice Lagoon where salt marsh restoration work is taking place.</w:t>
      </w:r>
    </w:p>
    <w:p w14:paraId="63D7DA43" w14:textId="77777777" w:rsidR="00AD1870" w:rsidRDefault="00AD1870" w:rsidP="003739E4">
      <w:pPr>
        <w:rPr>
          <w:highlight w:val="yellow"/>
        </w:rPr>
      </w:pPr>
    </w:p>
    <w:p w14:paraId="4271CEA9" w14:textId="77777777" w:rsidR="009B7C7F" w:rsidRPr="0081441E" w:rsidRDefault="000C37E5" w:rsidP="003739E4">
      <w:r w:rsidRPr="0081441E">
        <w:t>How d</w:t>
      </w:r>
      <w:r w:rsidR="00915C95" w:rsidRPr="0081441E">
        <w:t xml:space="preserve">oes </w:t>
      </w:r>
      <w:r w:rsidR="00E87E91" w:rsidRPr="0081441E">
        <w:t xml:space="preserve">the use of </w:t>
      </w:r>
      <w:r w:rsidR="009B7C7F" w:rsidRPr="0081441E">
        <w:t>fascines</w:t>
      </w:r>
      <w:r w:rsidRPr="0081441E">
        <w:t xml:space="preserve"> </w:t>
      </w:r>
      <w:r w:rsidR="00465155" w:rsidRPr="0081441E">
        <w:t xml:space="preserve">help in </w:t>
      </w:r>
      <w:r w:rsidR="009B7C7F" w:rsidRPr="0081441E">
        <w:t>protecting and restoring salt marsh?</w:t>
      </w:r>
    </w:p>
    <w:p w14:paraId="2FAE5477" w14:textId="77777777" w:rsidR="009B7C7F" w:rsidRDefault="009B7C7F" w:rsidP="003739E4">
      <w:pPr>
        <w:rPr>
          <w:highlight w:val="yellow"/>
        </w:rPr>
      </w:pPr>
    </w:p>
    <w:p w14:paraId="53ED8162" w14:textId="00092042" w:rsidR="009B7C7F" w:rsidRPr="000A49B1" w:rsidRDefault="000A49B1" w:rsidP="003739E4">
      <w:r w:rsidRPr="000A49B1">
        <w:t>What other</w:t>
      </w:r>
      <w:r w:rsidR="002E4762">
        <w:t xml:space="preserve"> protection and</w:t>
      </w:r>
      <w:r w:rsidRPr="000A49B1">
        <w:t xml:space="preserve"> restoration </w:t>
      </w:r>
      <w:r w:rsidR="0043584E">
        <w:t>techniques</w:t>
      </w:r>
      <w:r w:rsidRPr="000A49B1">
        <w:t xml:space="preserve"> exist in addition to the use of fascines?</w:t>
      </w:r>
    </w:p>
    <w:p w14:paraId="6CCD04B3" w14:textId="77777777" w:rsidR="005526EE" w:rsidRDefault="005526EE" w:rsidP="0034588F"/>
    <w:p w14:paraId="748E937F" w14:textId="74839C3F" w:rsidR="005E07C0" w:rsidRDefault="00D40BAC" w:rsidP="005E07C0">
      <w:pPr>
        <w:rPr>
          <w:b/>
          <w:bCs/>
          <w:u w:val="single"/>
        </w:rPr>
      </w:pPr>
      <w:r>
        <w:rPr>
          <w:b/>
          <w:bCs/>
          <w:u w:val="single"/>
        </w:rPr>
        <w:t>Extended answer questions</w:t>
      </w:r>
    </w:p>
    <w:p w14:paraId="4F435169" w14:textId="77777777" w:rsidR="00AA0217" w:rsidRDefault="00AA0217" w:rsidP="005E07C0">
      <w:pPr>
        <w:rPr>
          <w:b/>
          <w:bCs/>
          <w:u w:val="single"/>
        </w:rPr>
      </w:pPr>
    </w:p>
    <w:p w14:paraId="0F0CDE39" w14:textId="6D7F698D" w:rsidR="00AA0217" w:rsidRPr="00574556" w:rsidRDefault="00AA0217" w:rsidP="005E07C0">
      <w:pPr>
        <w:rPr>
          <w:b/>
          <w:bCs/>
          <w:i/>
          <w:iCs/>
        </w:rPr>
      </w:pPr>
      <w:r w:rsidRPr="00574556">
        <w:rPr>
          <w:b/>
          <w:bCs/>
          <w:i/>
          <w:iCs/>
        </w:rPr>
        <w:t>Past</w:t>
      </w:r>
      <w:r w:rsidR="004A0F22">
        <w:rPr>
          <w:b/>
          <w:bCs/>
          <w:i/>
          <w:iCs/>
        </w:rPr>
        <w:t xml:space="preserve"> A Level</w:t>
      </w:r>
      <w:r w:rsidR="00CF2438" w:rsidRPr="00574556">
        <w:rPr>
          <w:b/>
          <w:bCs/>
          <w:i/>
          <w:iCs/>
        </w:rPr>
        <w:t xml:space="preserve"> exam questions</w:t>
      </w:r>
      <w:r w:rsidR="007670D1">
        <w:rPr>
          <w:b/>
          <w:bCs/>
          <w:i/>
          <w:iCs/>
        </w:rPr>
        <w:t xml:space="preserve"> (AQA,</w:t>
      </w:r>
      <w:r w:rsidR="00E16805">
        <w:rPr>
          <w:b/>
          <w:bCs/>
          <w:i/>
          <w:iCs/>
        </w:rPr>
        <w:t xml:space="preserve"> Edexcel,</w:t>
      </w:r>
      <w:r w:rsidR="003821C8">
        <w:rPr>
          <w:b/>
          <w:bCs/>
          <w:i/>
          <w:iCs/>
        </w:rPr>
        <w:t xml:space="preserve"> </w:t>
      </w:r>
      <w:proofErr w:type="spellStart"/>
      <w:r w:rsidR="003821C8">
        <w:rPr>
          <w:b/>
          <w:bCs/>
          <w:i/>
          <w:iCs/>
        </w:rPr>
        <w:t>Eduqas</w:t>
      </w:r>
      <w:proofErr w:type="spellEnd"/>
      <w:r w:rsidR="003821C8">
        <w:rPr>
          <w:b/>
          <w:bCs/>
          <w:i/>
          <w:iCs/>
        </w:rPr>
        <w:t>,</w:t>
      </w:r>
      <w:r w:rsidR="007670D1">
        <w:rPr>
          <w:b/>
          <w:bCs/>
          <w:i/>
          <w:iCs/>
        </w:rPr>
        <w:t xml:space="preserve"> OCR)</w:t>
      </w:r>
      <w:r w:rsidR="00CF2438" w:rsidRPr="00574556">
        <w:rPr>
          <w:b/>
          <w:bCs/>
          <w:i/>
          <w:iCs/>
        </w:rPr>
        <w:t xml:space="preserve"> in which </w:t>
      </w:r>
      <w:r w:rsidR="00881310">
        <w:rPr>
          <w:b/>
          <w:bCs/>
          <w:i/>
          <w:iCs/>
        </w:rPr>
        <w:t xml:space="preserve">discussion of </w:t>
      </w:r>
      <w:r w:rsidR="007670D1">
        <w:rPr>
          <w:b/>
          <w:bCs/>
          <w:i/>
          <w:iCs/>
        </w:rPr>
        <w:t>coastal wetlands</w:t>
      </w:r>
      <w:r w:rsidR="00CF2438" w:rsidRPr="00574556">
        <w:rPr>
          <w:b/>
          <w:bCs/>
          <w:i/>
          <w:iCs/>
        </w:rPr>
        <w:t xml:space="preserve"> </w:t>
      </w:r>
      <w:r w:rsidR="00881310">
        <w:rPr>
          <w:b/>
          <w:bCs/>
          <w:i/>
          <w:iCs/>
        </w:rPr>
        <w:t>is relevant</w:t>
      </w:r>
    </w:p>
    <w:p w14:paraId="50244F5E" w14:textId="77777777" w:rsidR="00064DDE" w:rsidRDefault="00064DDE" w:rsidP="005E07C0"/>
    <w:p w14:paraId="27C6B8F7" w14:textId="1B252A0F" w:rsidR="003821C8" w:rsidRDefault="00711552" w:rsidP="005E07C0">
      <w:r>
        <w:t xml:space="preserve">Using </w:t>
      </w:r>
      <w:r w:rsidRPr="00465768">
        <w:rPr>
          <w:b/>
          <w:bCs/>
        </w:rPr>
        <w:t>Figure 12</w:t>
      </w:r>
      <w:r w:rsidR="00465768">
        <w:t xml:space="preserve"> and your own knowledge, assess the potential impact of human activity on this food web. (9 marks, from </w:t>
      </w:r>
      <w:r w:rsidR="00465768" w:rsidRPr="00CA3BB0">
        <w:rPr>
          <w:b/>
          <w:bCs/>
        </w:rPr>
        <w:t>AQA</w:t>
      </w:r>
      <w:r w:rsidR="00465768">
        <w:t xml:space="preserve"> Paper 1 Ecosystems under stress, May 2024)</w:t>
      </w:r>
    </w:p>
    <w:p w14:paraId="40D955D1" w14:textId="772736EB" w:rsidR="00465768" w:rsidRDefault="00465768" w:rsidP="005E07C0">
      <w:r>
        <w:t xml:space="preserve">(Figure 12 </w:t>
      </w:r>
      <w:r w:rsidR="00270D48">
        <w:t>is a food web diagram of the Venice lagoon.)</w:t>
      </w:r>
    </w:p>
    <w:p w14:paraId="25C4F61E" w14:textId="77777777" w:rsidR="00105300" w:rsidRDefault="00105300" w:rsidP="005E07C0"/>
    <w:p w14:paraId="1E6786BB" w14:textId="7755D3DE" w:rsidR="00105300" w:rsidRDefault="00105300" w:rsidP="005E07C0">
      <w:r>
        <w:t xml:space="preserve">‘Sustainable approaches to coastal flood and erosion risk are the only way forward in managing coasts.’ With reference to a local scale coastal environment you have studied, how far do you agree with this statement? (20 marks, from </w:t>
      </w:r>
      <w:r w:rsidRPr="00105300">
        <w:rPr>
          <w:b/>
          <w:bCs/>
        </w:rPr>
        <w:t>AQA</w:t>
      </w:r>
      <w:r w:rsidR="00B811DF">
        <w:rPr>
          <w:b/>
          <w:bCs/>
        </w:rPr>
        <w:t xml:space="preserve"> AS</w:t>
      </w:r>
      <w:r>
        <w:t xml:space="preserve"> Paper 1 Coastal systems and landscapes, May 2023)</w:t>
      </w:r>
    </w:p>
    <w:p w14:paraId="7DCB83A3" w14:textId="77777777" w:rsidR="005E4E72" w:rsidRDefault="005E4E72" w:rsidP="005E07C0"/>
    <w:p w14:paraId="5F42B49A" w14:textId="797FB62D" w:rsidR="000717EF" w:rsidRDefault="000717EF" w:rsidP="005E07C0">
      <w:r>
        <w:t xml:space="preserve">With reference </w:t>
      </w:r>
      <w:r w:rsidR="00CA3BB0">
        <w:t xml:space="preserve">to a coastal landscape </w:t>
      </w:r>
      <w:r w:rsidR="0050668F">
        <w:t xml:space="preserve">from beyond the UK, assess the role of human intervention in shaping the physical environment. (20 marks, from </w:t>
      </w:r>
      <w:r w:rsidR="0050668F" w:rsidRPr="00F7162C">
        <w:rPr>
          <w:b/>
          <w:bCs/>
        </w:rPr>
        <w:t>AQA</w:t>
      </w:r>
      <w:r w:rsidR="0050668F">
        <w:t xml:space="preserve"> Paper 1 </w:t>
      </w:r>
      <w:r w:rsidR="00F7162C">
        <w:t>Coastal systems and landscapes, May 2022)</w:t>
      </w:r>
    </w:p>
    <w:p w14:paraId="3436C9DF" w14:textId="77777777" w:rsidR="00B5478D" w:rsidRDefault="00B5478D" w:rsidP="005E07C0"/>
    <w:p w14:paraId="1C82A198" w14:textId="7E571B8F" w:rsidR="00656FA4" w:rsidRDefault="00656FA4" w:rsidP="005E07C0">
      <w:r>
        <w:t>Explain the development of saltmarsh environments. (4 marks</w:t>
      </w:r>
      <w:r w:rsidR="007732EB">
        <w:t xml:space="preserve">, from </w:t>
      </w:r>
      <w:r w:rsidR="007732EB" w:rsidRPr="007732EB">
        <w:rPr>
          <w:b/>
          <w:bCs/>
        </w:rPr>
        <w:t>AQA</w:t>
      </w:r>
      <w:r w:rsidR="007732EB">
        <w:t xml:space="preserve"> Paper 1 Coastal systems and landscapes, May 2019)</w:t>
      </w:r>
    </w:p>
    <w:p w14:paraId="3002C5A5" w14:textId="77777777" w:rsidR="007228A0" w:rsidRDefault="007228A0" w:rsidP="005E07C0"/>
    <w:p w14:paraId="77096BE5" w14:textId="0AF74CC7" w:rsidR="007542A3" w:rsidRDefault="007542A3" w:rsidP="005E07C0">
      <w:r>
        <w:t xml:space="preserve">Evaluate the view that without hard engineering there is little future for coastal communities threatened by coastal recession and flooding. (20 marks, from </w:t>
      </w:r>
      <w:r w:rsidRPr="00475210">
        <w:rPr>
          <w:b/>
          <w:bCs/>
        </w:rPr>
        <w:t xml:space="preserve">Edexcel </w:t>
      </w:r>
      <w:r w:rsidR="00AA02DC">
        <w:t xml:space="preserve">Paper 1 </w:t>
      </w:r>
      <w:r w:rsidR="00475210">
        <w:t>Coastal Landscapes and Change, May 2023)</w:t>
      </w:r>
    </w:p>
    <w:p w14:paraId="3A69A543" w14:textId="77777777" w:rsidR="007732EB" w:rsidRDefault="007732EB" w:rsidP="005E07C0"/>
    <w:p w14:paraId="11627210" w14:textId="3B662F5F" w:rsidR="00420342" w:rsidRDefault="00D20559" w:rsidP="005E07C0">
      <w:r>
        <w:t>Explain the importance of vegetation in stabili</w:t>
      </w:r>
      <w:r w:rsidR="00684B5D">
        <w:t>s</w:t>
      </w:r>
      <w:r>
        <w:t xml:space="preserve">ing </w:t>
      </w:r>
      <w:r w:rsidR="00684B5D">
        <w:t xml:space="preserve">coastal landscapes. (8 marks, from </w:t>
      </w:r>
      <w:r w:rsidR="00684B5D" w:rsidRPr="00684B5D">
        <w:rPr>
          <w:b/>
          <w:bCs/>
        </w:rPr>
        <w:t>Edexcel</w:t>
      </w:r>
      <w:r w:rsidR="00684B5D">
        <w:t xml:space="preserve"> Paper 1 Coastal Landscapes and Change, May </w:t>
      </w:r>
      <w:r w:rsidR="0088166F">
        <w:t>2021)</w:t>
      </w:r>
    </w:p>
    <w:p w14:paraId="7BEE6BC1" w14:textId="77777777" w:rsidR="007542A3" w:rsidRDefault="007542A3" w:rsidP="005E07C0"/>
    <w:p w14:paraId="1C4BC894" w14:textId="56297941" w:rsidR="004150F6" w:rsidRDefault="004150F6" w:rsidP="005E07C0">
      <w:r>
        <w:t xml:space="preserve">Evaluate the view that coastal flood risks are increasing mainly because of rising sea levels. (20 marks, from </w:t>
      </w:r>
      <w:r w:rsidRPr="004150F6">
        <w:rPr>
          <w:b/>
          <w:bCs/>
        </w:rPr>
        <w:t>Edexcel</w:t>
      </w:r>
      <w:r>
        <w:t xml:space="preserve"> Paper 1 Coastal Landscapes and Change, May 2019)</w:t>
      </w:r>
    </w:p>
    <w:p w14:paraId="7C0ADC56" w14:textId="77777777" w:rsidR="007542A3" w:rsidRDefault="007542A3" w:rsidP="005E07C0"/>
    <w:p w14:paraId="572F64F2" w14:textId="35B50197" w:rsidR="00E85AEE" w:rsidRDefault="00E85AEE" w:rsidP="005E07C0">
      <w:r>
        <w:t xml:space="preserve">Discuss the view that human activity has a greater impact on coastal landscapes than natural processes. (15 marks, from </w:t>
      </w:r>
      <w:proofErr w:type="spellStart"/>
      <w:r w:rsidRPr="00E85AEE">
        <w:rPr>
          <w:b/>
          <w:bCs/>
        </w:rPr>
        <w:t>Eduqas</w:t>
      </w:r>
      <w:proofErr w:type="spellEnd"/>
      <w:r w:rsidRPr="00E85AEE">
        <w:rPr>
          <w:b/>
          <w:bCs/>
        </w:rPr>
        <w:t xml:space="preserve"> AS</w:t>
      </w:r>
      <w:r>
        <w:t xml:space="preserve"> Component 1 Coastal Landscapes, May 2023)</w:t>
      </w:r>
    </w:p>
    <w:p w14:paraId="552A75D5" w14:textId="77777777" w:rsidR="00E85AEE" w:rsidRDefault="00E85AEE" w:rsidP="005E07C0"/>
    <w:p w14:paraId="28B9CFDE" w14:textId="50407DE4" w:rsidR="00DD123B" w:rsidRDefault="0049369A" w:rsidP="005E07C0">
      <w:r>
        <w:t xml:space="preserve">Assess the success of one strategy used to manage the interaction between human activity and coastal processes and/or landscapes. (15 marks, from </w:t>
      </w:r>
      <w:proofErr w:type="spellStart"/>
      <w:r w:rsidRPr="008B7803">
        <w:rPr>
          <w:b/>
          <w:bCs/>
        </w:rPr>
        <w:t>Eduqas</w:t>
      </w:r>
      <w:proofErr w:type="spellEnd"/>
      <w:r>
        <w:t xml:space="preserve"> Component </w:t>
      </w:r>
      <w:r w:rsidR="008B7803">
        <w:t xml:space="preserve">1 Coastal </w:t>
      </w:r>
      <w:r w:rsidR="00E02D8E">
        <w:t>L</w:t>
      </w:r>
      <w:r w:rsidR="008B7803">
        <w:t xml:space="preserve">andscapes, May </w:t>
      </w:r>
      <w:r w:rsidR="00E02D8E">
        <w:t>2022)</w:t>
      </w:r>
    </w:p>
    <w:p w14:paraId="3642FB7B" w14:textId="77777777" w:rsidR="00CB0BA8" w:rsidRDefault="00CB0BA8" w:rsidP="005E07C0"/>
    <w:p w14:paraId="35581B58" w14:textId="51840391" w:rsidR="003770D0" w:rsidRDefault="008D57F8" w:rsidP="005E07C0">
      <w:r>
        <w:lastRenderedPageBreak/>
        <w:t xml:space="preserve">Using a case study, assess the extent to which landforms within a low energy coastal environment are inter-related. (16 marks, from </w:t>
      </w:r>
      <w:r w:rsidRPr="008D57F8">
        <w:rPr>
          <w:b/>
          <w:bCs/>
        </w:rPr>
        <w:t>OCR</w:t>
      </w:r>
      <w:r>
        <w:t xml:space="preserve"> Component 1 Coastal Landscapes, November 2020)</w:t>
      </w:r>
    </w:p>
    <w:p w14:paraId="771CA26E" w14:textId="77777777" w:rsidR="00CF2438" w:rsidRDefault="00CF2438" w:rsidP="005E07C0">
      <w:pPr>
        <w:rPr>
          <w:b/>
          <w:bCs/>
          <w:u w:val="single"/>
        </w:rPr>
      </w:pPr>
    </w:p>
    <w:p w14:paraId="56CC2FA1" w14:textId="69F28527" w:rsidR="00CF2438" w:rsidRPr="00C82FF3" w:rsidRDefault="00CF2438" w:rsidP="005E07C0">
      <w:pPr>
        <w:rPr>
          <w:b/>
          <w:bCs/>
          <w:i/>
          <w:iCs/>
        </w:rPr>
      </w:pPr>
      <w:r w:rsidRPr="00C82FF3">
        <w:rPr>
          <w:b/>
          <w:bCs/>
          <w:i/>
          <w:iCs/>
        </w:rPr>
        <w:t xml:space="preserve">General extended </w:t>
      </w:r>
      <w:r w:rsidR="00B04DF6">
        <w:rPr>
          <w:b/>
          <w:bCs/>
          <w:i/>
          <w:iCs/>
        </w:rPr>
        <w:t xml:space="preserve">answer </w:t>
      </w:r>
      <w:r w:rsidRPr="00C82FF3">
        <w:rPr>
          <w:b/>
          <w:bCs/>
          <w:i/>
          <w:iCs/>
        </w:rPr>
        <w:t xml:space="preserve">questions </w:t>
      </w:r>
      <w:r w:rsidR="00C82FF3" w:rsidRPr="00C82FF3">
        <w:rPr>
          <w:b/>
          <w:bCs/>
          <w:i/>
          <w:iCs/>
        </w:rPr>
        <w:t xml:space="preserve">to review the </w:t>
      </w:r>
      <w:r w:rsidR="000A49B1">
        <w:rPr>
          <w:b/>
          <w:bCs/>
          <w:i/>
          <w:iCs/>
        </w:rPr>
        <w:t>coastal wetlands</w:t>
      </w:r>
      <w:r w:rsidR="00C82FF3" w:rsidRPr="00C82FF3">
        <w:rPr>
          <w:b/>
          <w:bCs/>
          <w:i/>
          <w:iCs/>
        </w:rPr>
        <w:t xml:space="preserve"> unit</w:t>
      </w:r>
    </w:p>
    <w:p w14:paraId="25D1609E" w14:textId="30721818" w:rsidR="0034588F" w:rsidRDefault="0034588F" w:rsidP="0034588F"/>
    <w:p w14:paraId="665963C0" w14:textId="6F617B2D" w:rsidR="00F145D0" w:rsidRDefault="00211B6D" w:rsidP="0037685B">
      <w:r w:rsidRPr="00545C0D">
        <w:t>Explain the</w:t>
      </w:r>
      <w:r w:rsidR="00894CCD" w:rsidRPr="00545C0D">
        <w:t xml:space="preserve"> environmental conditions that allow for the development of</w:t>
      </w:r>
      <w:r w:rsidRPr="00545C0D">
        <w:t xml:space="preserve"> </w:t>
      </w:r>
      <w:r w:rsidR="00545C0D" w:rsidRPr="00545C0D">
        <w:t>salt marsh.</w:t>
      </w:r>
    </w:p>
    <w:p w14:paraId="00F1DE15" w14:textId="77777777" w:rsidR="00F145D0" w:rsidRPr="005D13A9" w:rsidRDefault="00F145D0" w:rsidP="0037685B">
      <w:pPr>
        <w:rPr>
          <w:highlight w:val="yellow"/>
        </w:rPr>
      </w:pPr>
    </w:p>
    <w:p w14:paraId="305C4AE0" w14:textId="130FD918" w:rsidR="0037685B" w:rsidRDefault="0037685B" w:rsidP="0037685B">
      <w:r w:rsidRPr="00545C0D">
        <w:t xml:space="preserve">Discuss the different ecosystem services provided by </w:t>
      </w:r>
      <w:r w:rsidR="00545C0D" w:rsidRPr="00545C0D">
        <w:t>salt marsh</w:t>
      </w:r>
      <w:r w:rsidRPr="00545C0D">
        <w:t>.</w:t>
      </w:r>
    </w:p>
    <w:p w14:paraId="47622120" w14:textId="77777777" w:rsidR="0037685B" w:rsidRPr="005D13A9" w:rsidRDefault="0037685B" w:rsidP="0034588F">
      <w:pPr>
        <w:rPr>
          <w:highlight w:val="yellow"/>
        </w:rPr>
      </w:pPr>
    </w:p>
    <w:p w14:paraId="2E1FAE6D" w14:textId="74D062E9" w:rsidR="00871B7B" w:rsidRPr="00545C0D" w:rsidRDefault="00871B7B" w:rsidP="0034588F">
      <w:r w:rsidRPr="00545C0D">
        <w:t xml:space="preserve">To what extent do you agree that </w:t>
      </w:r>
      <w:r w:rsidR="00545C0D" w:rsidRPr="00545C0D">
        <w:t>salt marshes</w:t>
      </w:r>
      <w:r w:rsidRPr="00545C0D">
        <w:t xml:space="preserve"> are a first line of defence against </w:t>
      </w:r>
      <w:r w:rsidR="00545C0D" w:rsidRPr="00545C0D">
        <w:t>coastal</w:t>
      </w:r>
      <w:r w:rsidRPr="00545C0D">
        <w:t xml:space="preserve"> flooding?</w:t>
      </w:r>
    </w:p>
    <w:p w14:paraId="44CAEE5E" w14:textId="77777777" w:rsidR="00A95081" w:rsidRDefault="00A95081" w:rsidP="0034588F"/>
    <w:p w14:paraId="2E6411B6" w14:textId="4225F23D" w:rsidR="00871B7B" w:rsidRPr="00151F27" w:rsidRDefault="0014163A" w:rsidP="0034588F">
      <w:r w:rsidRPr="00151F27">
        <w:t xml:space="preserve">Evaluate the importance of </w:t>
      </w:r>
      <w:r w:rsidR="00545C0D" w:rsidRPr="00151F27">
        <w:t>coastal wetlands</w:t>
      </w:r>
      <w:r w:rsidRPr="00151F27">
        <w:t xml:space="preserve"> within the global carbon cycle.</w:t>
      </w:r>
    </w:p>
    <w:p w14:paraId="3DD39880" w14:textId="77777777" w:rsidR="003A17F6" w:rsidRDefault="003A17F6" w:rsidP="0034588F"/>
    <w:p w14:paraId="7C6B7BA7" w14:textId="798E49A0" w:rsidR="00F37972" w:rsidRDefault="00F37972" w:rsidP="0034588F">
      <w:r w:rsidRPr="00151F27">
        <w:t>Describ</w:t>
      </w:r>
      <w:r w:rsidR="00F145D0" w:rsidRPr="00151F27">
        <w:t>e</w:t>
      </w:r>
      <w:r w:rsidRPr="00151F27">
        <w:t xml:space="preserve"> different methods of </w:t>
      </w:r>
      <w:r w:rsidR="00151F27" w:rsidRPr="00151F27">
        <w:t>salt marsh</w:t>
      </w:r>
      <w:r w:rsidR="00F145D0" w:rsidRPr="00151F27">
        <w:t xml:space="preserve"> restoration and explain how they work.</w:t>
      </w:r>
    </w:p>
    <w:p w14:paraId="4056B80D" w14:textId="77777777" w:rsidR="001C38DC" w:rsidRPr="00151F27" w:rsidRDefault="001C38DC" w:rsidP="0034588F"/>
    <w:p w14:paraId="096EDBF0" w14:textId="107FAFF0" w:rsidR="0014163A" w:rsidRDefault="00151F27" w:rsidP="0034588F">
      <w:r>
        <w:t>Using the example of the Venice Lagoon, a</w:t>
      </w:r>
      <w:r w:rsidR="000560A7" w:rsidRPr="00151F27">
        <w:t xml:space="preserve">ssess the importance of involving the local community for </w:t>
      </w:r>
      <w:r w:rsidRPr="00151F27">
        <w:t>salt marsh</w:t>
      </w:r>
      <w:r w:rsidR="00F37972" w:rsidRPr="00151F27">
        <w:t xml:space="preserve"> restoration.</w:t>
      </w:r>
    </w:p>
    <w:p w14:paraId="29D657D2" w14:textId="77777777" w:rsidR="00F3022F" w:rsidRDefault="00F3022F" w:rsidP="0034588F"/>
    <w:p w14:paraId="023F3A08" w14:textId="4867F939" w:rsidR="005730E1" w:rsidRDefault="00F3022F" w:rsidP="0034588F">
      <w:r>
        <w:t xml:space="preserve">The motto of the organization </w:t>
      </w:r>
      <w:r w:rsidRPr="004768BE">
        <w:rPr>
          <w:i/>
          <w:iCs/>
        </w:rPr>
        <w:t>We are here Venice</w:t>
      </w:r>
      <w:r>
        <w:t xml:space="preserve"> is “</w:t>
      </w:r>
      <w:r w:rsidR="00D9065B">
        <w:t xml:space="preserve">Venice is </w:t>
      </w:r>
      <w:r w:rsidR="00AF6865">
        <w:t>the</w:t>
      </w:r>
      <w:r w:rsidR="00D9065B">
        <w:t xml:space="preserve"> lagoon” (</w:t>
      </w:r>
      <w:r w:rsidR="00D9065B" w:rsidRPr="00551A8A">
        <w:rPr>
          <w:i/>
          <w:iCs/>
        </w:rPr>
        <w:t xml:space="preserve">Venezia </w:t>
      </w:r>
      <w:r w:rsidR="004F6243" w:rsidRPr="00551A8A">
        <w:rPr>
          <w:rFonts w:cs="Arial"/>
          <w:i/>
          <w:iCs/>
        </w:rPr>
        <w:t>è</w:t>
      </w:r>
      <w:r w:rsidR="004F6243" w:rsidRPr="00551A8A">
        <w:rPr>
          <w:i/>
          <w:iCs/>
        </w:rPr>
        <w:t xml:space="preserve"> laguna</w:t>
      </w:r>
      <w:r w:rsidR="004F6243">
        <w:t>)</w:t>
      </w:r>
      <w:r w:rsidR="00551A8A">
        <w:t xml:space="preserve">. Discuss </w:t>
      </w:r>
      <w:r w:rsidR="00B1027C">
        <w:t xml:space="preserve">how the </w:t>
      </w:r>
      <w:r w:rsidR="005C6A04">
        <w:t>future</w:t>
      </w:r>
      <w:r w:rsidR="00B1027C">
        <w:t xml:space="preserve"> of Venice and its lagoon are </w:t>
      </w:r>
      <w:r w:rsidR="004C0230">
        <w:t>inextricably linked.</w:t>
      </w:r>
    </w:p>
    <w:sectPr w:rsidR="005730E1" w:rsidSect="00B00217">
      <w:headerReference w:type="even" r:id="rId8"/>
      <w:headerReference w:type="default" r:id="rId9"/>
      <w:footerReference w:type="default" r:id="rId10"/>
      <w:type w:val="continuous"/>
      <w:pgSz w:w="11907" w:h="16840" w:code="9"/>
      <w:pgMar w:top="1679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62549" w14:textId="77777777" w:rsidR="00844C05" w:rsidRDefault="00844C05">
      <w:r>
        <w:separator/>
      </w:r>
    </w:p>
  </w:endnote>
  <w:endnote w:type="continuationSeparator" w:id="0">
    <w:p w14:paraId="25A79F4E" w14:textId="77777777" w:rsidR="00844C05" w:rsidRDefault="00844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32020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EE2C1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C2B8B" w14:textId="77777777" w:rsidR="00844C05" w:rsidRDefault="00844C05">
      <w:r>
        <w:separator/>
      </w:r>
    </w:p>
  </w:footnote>
  <w:footnote w:type="continuationSeparator" w:id="0">
    <w:p w14:paraId="39BBDC79" w14:textId="77777777" w:rsidR="00844C05" w:rsidRDefault="00844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77269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7B69713C" wp14:editId="172A0E73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70A1F2C" id="Group 12" o:spid="_x0000_s1026" style="position:absolute;margin-left:-1.1pt;margin-top:-10.45pt;width:500.95pt;height:86.65pt;z-index:251659776;mso-width-relative:margin" coordorigin="84" coordsize="63627,1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T3JpZW50YXRpb24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VmVydGljYWxSZXM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WQAAAAAUmdodGxv&#10;bmcAAAHk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U9yaWVudGF0aW9u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VZlcnRpY2FsUmVz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JAAAAABSZ2h0bG9uZwAA&#10;Bio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RGS Invoice logo" style="position:absolute;left:48937;top:169;width:14774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r:id="rId3" o:title="RGS Invoice logo"/>
              </v:shape>
              <v:shape id="Picture 15" o:spid="_x0000_s1028" type="#_x0000_t75" alt="RGS Invoice dot line 130mm 60%" style="position:absolute;left:84;top:9948;width:4813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r:id="rId4" o:title="RGS Invoice dot line 130mm 60%"/>
              </v:shape>
              <v:shape id="Picture 16" o:spid="_x0000_s1029" type="#_x0000_t75" alt="RGS Invoice dot line 130mm 60%" style="position:absolute;left:84;width:48133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r:id="rId4" o:title="RGS Invoice dot line 130mm 60%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43790ACC" wp14:editId="15A016B8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5D0112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7784A70B" wp14:editId="37095758">
                                <wp:extent cx="214630" cy="71755"/>
                                <wp:effectExtent l="0" t="0" r="0" b="4445"/>
                                <wp:docPr id="17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790AC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7.1pt;margin-top:272.7pt;width:17pt;height:10.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325D0112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7784A70B" wp14:editId="37095758">
                          <wp:extent cx="214630" cy="71755"/>
                          <wp:effectExtent l="0" t="0" r="0" b="4445"/>
                          <wp:docPr id="17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F0CA6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59B8F" w14:textId="77777777" w:rsidR="009D2AA4" w:rsidRDefault="003A6B88">
    <w:pPr>
      <w:pStyle w:val="Header"/>
    </w:pPr>
    <w:r>
      <w:rPr>
        <w:noProof/>
        <w:lang w:eastAsia="en-GB"/>
      </w:rPr>
      <w:drawing>
        <wp:inline distT="0" distB="0" distL="0" distR="0" wp14:anchorId="399445D2" wp14:editId="08474CE1">
          <wp:extent cx="6153150" cy="142875"/>
          <wp:effectExtent l="0" t="0" r="0" b="9525"/>
          <wp:docPr id="5" name="Picture 5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6189" cy="1429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1pt;height:19.9pt" o:bullet="t">
        <v:imagedata r:id="rId1" o:title="RGS Internal notice bullet point"/>
      </v:shape>
    </w:pict>
  </w:numPicBullet>
  <w:abstractNum w:abstractNumId="0" w15:restartNumberingAfterBreak="0">
    <w:nsid w:val="052170B1"/>
    <w:multiLevelType w:val="hybridMultilevel"/>
    <w:tmpl w:val="04BA9592"/>
    <w:lvl w:ilvl="0" w:tplc="0809000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13562"/>
    <w:multiLevelType w:val="multilevel"/>
    <w:tmpl w:val="9672F88A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6365"/>
    <w:multiLevelType w:val="multilevel"/>
    <w:tmpl w:val="8DF45D76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2"/>
        </w:tabs>
        <w:ind w:left="1412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7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7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3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3" w15:restartNumberingAfterBreak="0">
    <w:nsid w:val="090E0506"/>
    <w:multiLevelType w:val="multilevel"/>
    <w:tmpl w:val="4ED24CEA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42380"/>
    <w:multiLevelType w:val="hybridMultilevel"/>
    <w:tmpl w:val="0D96A0E8"/>
    <w:lvl w:ilvl="0" w:tplc="7FEE52B4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F178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09F52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84D66FD"/>
    <w:multiLevelType w:val="hybridMultilevel"/>
    <w:tmpl w:val="4D3A2FA4"/>
    <w:lvl w:ilvl="0" w:tplc="369C8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BD14A9"/>
    <w:multiLevelType w:val="hybridMultilevel"/>
    <w:tmpl w:val="1DFA8716"/>
    <w:lvl w:ilvl="0" w:tplc="D9BEF8F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7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84EF5"/>
    <w:multiLevelType w:val="multilevel"/>
    <w:tmpl w:val="21AE6566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F43CF"/>
    <w:multiLevelType w:val="hybridMultilevel"/>
    <w:tmpl w:val="6520F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86915"/>
    <w:multiLevelType w:val="hybridMultilevel"/>
    <w:tmpl w:val="47FE47FE"/>
    <w:lvl w:ilvl="0" w:tplc="478672B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1CD89E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60B35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96015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C4FBD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60734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580DC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E0824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F4F88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46E2F"/>
    <w:multiLevelType w:val="multilevel"/>
    <w:tmpl w:val="8BBC1562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37B07"/>
    <w:multiLevelType w:val="hybridMultilevel"/>
    <w:tmpl w:val="E4BA768A"/>
    <w:lvl w:ilvl="0" w:tplc="323ECAF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Helvetica" w:hAnsi="Helvetica"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CB7523"/>
    <w:multiLevelType w:val="hybridMultilevel"/>
    <w:tmpl w:val="DD48BBB2"/>
    <w:lvl w:ilvl="0" w:tplc="1382D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3F3FC0"/>
    <w:multiLevelType w:val="multilevel"/>
    <w:tmpl w:val="86EEE66E"/>
    <w:lvl w:ilvl="0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4222B"/>
    <w:multiLevelType w:val="hybridMultilevel"/>
    <w:tmpl w:val="2528D02C"/>
    <w:lvl w:ilvl="0" w:tplc="CEBCB7A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A6A54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DE691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AC0B7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BE4D8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C014A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C01A4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1C037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2CB47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60E2B"/>
    <w:multiLevelType w:val="hybridMultilevel"/>
    <w:tmpl w:val="52088244"/>
    <w:lvl w:ilvl="0" w:tplc="F2623D6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78631E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0ED7E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52763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A334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24AC1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0882A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C495B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3A913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44499"/>
    <w:multiLevelType w:val="multilevel"/>
    <w:tmpl w:val="0D96A0E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366308"/>
    <w:multiLevelType w:val="multilevel"/>
    <w:tmpl w:val="C2A489DC"/>
    <w:styleLink w:val="RGSnumberedheading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0" w15:restartNumberingAfterBreak="0">
    <w:nsid w:val="4A254491"/>
    <w:multiLevelType w:val="hybridMultilevel"/>
    <w:tmpl w:val="4ED24CEA"/>
    <w:lvl w:ilvl="0" w:tplc="CFAEF53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52E1F"/>
    <w:multiLevelType w:val="multilevel"/>
    <w:tmpl w:val="B394D3E0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14090"/>
    <w:multiLevelType w:val="hybridMultilevel"/>
    <w:tmpl w:val="21AE6566"/>
    <w:lvl w:ilvl="0" w:tplc="523AF34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84383A"/>
    <w:multiLevelType w:val="hybridMultilevel"/>
    <w:tmpl w:val="A9AA5E96"/>
    <w:lvl w:ilvl="0" w:tplc="2E4C6FF4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D651F9"/>
    <w:multiLevelType w:val="multilevel"/>
    <w:tmpl w:val="A9AA5E96"/>
    <w:lvl w:ilvl="0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30C72"/>
    <w:multiLevelType w:val="hybridMultilevel"/>
    <w:tmpl w:val="26B08628"/>
    <w:lvl w:ilvl="0" w:tplc="21C83E22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47961"/>
    <w:multiLevelType w:val="hybridMultilevel"/>
    <w:tmpl w:val="997003BE"/>
    <w:lvl w:ilvl="0" w:tplc="323A2302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6F1DB3"/>
    <w:multiLevelType w:val="hybridMultilevel"/>
    <w:tmpl w:val="14124F4A"/>
    <w:lvl w:ilvl="0" w:tplc="3F84F5B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D2ACC0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B47C5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78A73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D4D6A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9C47C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52AF1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2AB01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60A15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49264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DB63FCD"/>
    <w:multiLevelType w:val="hybridMultilevel"/>
    <w:tmpl w:val="86EEE66E"/>
    <w:lvl w:ilvl="0" w:tplc="AD0C4FD2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B50DF8"/>
    <w:multiLevelType w:val="multilevel"/>
    <w:tmpl w:val="26B0862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60B61"/>
    <w:multiLevelType w:val="multilevel"/>
    <w:tmpl w:val="E4320962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2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375F8C"/>
    <w:multiLevelType w:val="multilevel"/>
    <w:tmpl w:val="4530C528"/>
    <w:lvl w:ilvl="0">
      <w:start w:val="1"/>
      <w:numFmt w:val="bullet"/>
      <w:lvlText w:val="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sz w:val="20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777B10"/>
    <w:multiLevelType w:val="hybridMultilevel"/>
    <w:tmpl w:val="8BBC1562"/>
    <w:lvl w:ilvl="0" w:tplc="8F8668D8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4898879">
    <w:abstractNumId w:val="2"/>
  </w:num>
  <w:num w:numId="2" w16cid:durableId="1400665944">
    <w:abstractNumId w:val="2"/>
  </w:num>
  <w:num w:numId="3" w16cid:durableId="2034181837">
    <w:abstractNumId w:val="2"/>
  </w:num>
  <w:num w:numId="4" w16cid:durableId="1730376517">
    <w:abstractNumId w:val="22"/>
  </w:num>
  <w:num w:numId="5" w16cid:durableId="1021586156">
    <w:abstractNumId w:val="9"/>
  </w:num>
  <w:num w:numId="6" w16cid:durableId="1374765041">
    <w:abstractNumId w:val="20"/>
  </w:num>
  <w:num w:numId="7" w16cid:durableId="2056658853">
    <w:abstractNumId w:val="3"/>
  </w:num>
  <w:num w:numId="8" w16cid:durableId="782457070">
    <w:abstractNumId w:val="26"/>
  </w:num>
  <w:num w:numId="9" w16cid:durableId="1159464424">
    <w:abstractNumId w:val="33"/>
  </w:num>
  <w:num w:numId="10" w16cid:durableId="1248199091">
    <w:abstractNumId w:val="4"/>
  </w:num>
  <w:num w:numId="11" w16cid:durableId="303437922">
    <w:abstractNumId w:val="18"/>
  </w:num>
  <w:num w:numId="12" w16cid:durableId="1239753891">
    <w:abstractNumId w:val="31"/>
  </w:num>
  <w:num w:numId="13" w16cid:durableId="1792899168">
    <w:abstractNumId w:val="15"/>
  </w:num>
  <w:num w:numId="14" w16cid:durableId="669143764">
    <w:abstractNumId w:val="24"/>
  </w:num>
  <w:num w:numId="15" w16cid:durableId="416562638">
    <w:abstractNumId w:val="25"/>
  </w:num>
  <w:num w:numId="16" w16cid:durableId="1426340982">
    <w:abstractNumId w:val="36"/>
  </w:num>
  <w:num w:numId="17" w16cid:durableId="393428264">
    <w:abstractNumId w:val="12"/>
  </w:num>
  <w:num w:numId="18" w16cid:durableId="423577830">
    <w:abstractNumId w:val="27"/>
  </w:num>
  <w:num w:numId="19" w16cid:durableId="2134594127">
    <w:abstractNumId w:val="32"/>
  </w:num>
  <w:num w:numId="20" w16cid:durableId="119342235">
    <w:abstractNumId w:val="8"/>
  </w:num>
  <w:num w:numId="21" w16cid:durableId="630984143">
    <w:abstractNumId w:val="30"/>
  </w:num>
  <w:num w:numId="22" w16cid:durableId="726759626">
    <w:abstractNumId w:val="35"/>
  </w:num>
  <w:num w:numId="23" w16cid:durableId="837039033">
    <w:abstractNumId w:val="6"/>
  </w:num>
  <w:num w:numId="24" w16cid:durableId="2083284696">
    <w:abstractNumId w:val="21"/>
  </w:num>
  <w:num w:numId="25" w16cid:durableId="1785156266">
    <w:abstractNumId w:val="5"/>
  </w:num>
  <w:num w:numId="26" w16cid:durableId="1390493419">
    <w:abstractNumId w:val="34"/>
  </w:num>
  <w:num w:numId="27" w16cid:durableId="497235972">
    <w:abstractNumId w:val="1"/>
  </w:num>
  <w:num w:numId="28" w16cid:durableId="1893535252">
    <w:abstractNumId w:val="23"/>
  </w:num>
  <w:num w:numId="29" w16cid:durableId="1576012780">
    <w:abstractNumId w:val="14"/>
  </w:num>
  <w:num w:numId="30" w16cid:durableId="469901026">
    <w:abstractNumId w:val="13"/>
  </w:num>
  <w:num w:numId="31" w16cid:durableId="1031341052">
    <w:abstractNumId w:val="0"/>
  </w:num>
  <w:num w:numId="32" w16cid:durableId="1790319049">
    <w:abstractNumId w:val="7"/>
  </w:num>
  <w:num w:numId="33" w16cid:durableId="1471678418">
    <w:abstractNumId w:val="23"/>
  </w:num>
  <w:num w:numId="34" w16cid:durableId="207030882">
    <w:abstractNumId w:val="29"/>
  </w:num>
  <w:num w:numId="35" w16cid:durableId="300774579">
    <w:abstractNumId w:val="19"/>
  </w:num>
  <w:num w:numId="36" w16cid:durableId="1866820453">
    <w:abstractNumId w:val="13"/>
  </w:num>
  <w:num w:numId="37" w16cid:durableId="119615210">
    <w:abstractNumId w:val="32"/>
  </w:num>
  <w:num w:numId="38" w16cid:durableId="536092240">
    <w:abstractNumId w:val="10"/>
  </w:num>
  <w:num w:numId="39" w16cid:durableId="870538009">
    <w:abstractNumId w:val="28"/>
  </w:num>
  <w:num w:numId="40" w16cid:durableId="370689706">
    <w:abstractNumId w:val="17"/>
  </w:num>
  <w:num w:numId="41" w16cid:durableId="159738795">
    <w:abstractNumId w:val="11"/>
  </w:num>
  <w:num w:numId="42" w16cid:durableId="17854216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2564"/>
    <w:rsid w:val="00007642"/>
    <w:rsid w:val="000077DC"/>
    <w:rsid w:val="00012BAE"/>
    <w:rsid w:val="00014855"/>
    <w:rsid w:val="000224FD"/>
    <w:rsid w:val="00022517"/>
    <w:rsid w:val="000252EA"/>
    <w:rsid w:val="00031EFB"/>
    <w:rsid w:val="00036D8E"/>
    <w:rsid w:val="000414A8"/>
    <w:rsid w:val="000429C2"/>
    <w:rsid w:val="00044BCB"/>
    <w:rsid w:val="00045C95"/>
    <w:rsid w:val="00046CA9"/>
    <w:rsid w:val="00051E59"/>
    <w:rsid w:val="00053BE0"/>
    <w:rsid w:val="00054C39"/>
    <w:rsid w:val="000560A7"/>
    <w:rsid w:val="00057937"/>
    <w:rsid w:val="00060370"/>
    <w:rsid w:val="000605C1"/>
    <w:rsid w:val="00064DDE"/>
    <w:rsid w:val="00071175"/>
    <w:rsid w:val="000717EF"/>
    <w:rsid w:val="00073661"/>
    <w:rsid w:val="00075520"/>
    <w:rsid w:val="00082C90"/>
    <w:rsid w:val="00085592"/>
    <w:rsid w:val="00086069"/>
    <w:rsid w:val="0009314E"/>
    <w:rsid w:val="00094139"/>
    <w:rsid w:val="00094E6E"/>
    <w:rsid w:val="000A189B"/>
    <w:rsid w:val="000A46D4"/>
    <w:rsid w:val="000A49B1"/>
    <w:rsid w:val="000A4EBD"/>
    <w:rsid w:val="000A628B"/>
    <w:rsid w:val="000B0554"/>
    <w:rsid w:val="000B321B"/>
    <w:rsid w:val="000B346C"/>
    <w:rsid w:val="000B4DE8"/>
    <w:rsid w:val="000B638B"/>
    <w:rsid w:val="000B6DAB"/>
    <w:rsid w:val="000C31C3"/>
    <w:rsid w:val="000C37E5"/>
    <w:rsid w:val="000C4849"/>
    <w:rsid w:val="000C6903"/>
    <w:rsid w:val="000C7D35"/>
    <w:rsid w:val="000D0B95"/>
    <w:rsid w:val="000D1678"/>
    <w:rsid w:val="000D27CA"/>
    <w:rsid w:val="000D4FDC"/>
    <w:rsid w:val="000D7438"/>
    <w:rsid w:val="000E3D2B"/>
    <w:rsid w:val="000F0D06"/>
    <w:rsid w:val="000F5183"/>
    <w:rsid w:val="000F5D31"/>
    <w:rsid w:val="0010148F"/>
    <w:rsid w:val="00101F41"/>
    <w:rsid w:val="00102A1E"/>
    <w:rsid w:val="00102BB6"/>
    <w:rsid w:val="00105300"/>
    <w:rsid w:val="0010630D"/>
    <w:rsid w:val="00107FD8"/>
    <w:rsid w:val="001100D9"/>
    <w:rsid w:val="00113EF5"/>
    <w:rsid w:val="001218EE"/>
    <w:rsid w:val="001226A4"/>
    <w:rsid w:val="001255B0"/>
    <w:rsid w:val="00132516"/>
    <w:rsid w:val="00136235"/>
    <w:rsid w:val="001403C7"/>
    <w:rsid w:val="0014163A"/>
    <w:rsid w:val="00144C8B"/>
    <w:rsid w:val="001473A7"/>
    <w:rsid w:val="0015157B"/>
    <w:rsid w:val="00151F27"/>
    <w:rsid w:val="00155C72"/>
    <w:rsid w:val="00162D03"/>
    <w:rsid w:val="001704D9"/>
    <w:rsid w:val="00171DD7"/>
    <w:rsid w:val="00174AC0"/>
    <w:rsid w:val="001777FD"/>
    <w:rsid w:val="001838D5"/>
    <w:rsid w:val="0018496C"/>
    <w:rsid w:val="0018652C"/>
    <w:rsid w:val="0019112F"/>
    <w:rsid w:val="00192931"/>
    <w:rsid w:val="001A3C63"/>
    <w:rsid w:val="001A53CB"/>
    <w:rsid w:val="001B53E9"/>
    <w:rsid w:val="001C3205"/>
    <w:rsid w:val="001C38DC"/>
    <w:rsid w:val="001C5275"/>
    <w:rsid w:val="001D1F2A"/>
    <w:rsid w:val="001D3A6F"/>
    <w:rsid w:val="001D44D3"/>
    <w:rsid w:val="001D6AE7"/>
    <w:rsid w:val="001E2892"/>
    <w:rsid w:val="001E3FD0"/>
    <w:rsid w:val="001F4EEE"/>
    <w:rsid w:val="00200A96"/>
    <w:rsid w:val="00200BA3"/>
    <w:rsid w:val="00200BC6"/>
    <w:rsid w:val="00207AD6"/>
    <w:rsid w:val="00211B6D"/>
    <w:rsid w:val="002146FB"/>
    <w:rsid w:val="0022423B"/>
    <w:rsid w:val="002276C0"/>
    <w:rsid w:val="00231577"/>
    <w:rsid w:val="00231ADF"/>
    <w:rsid w:val="00233062"/>
    <w:rsid w:val="00237695"/>
    <w:rsid w:val="00240406"/>
    <w:rsid w:val="0024222A"/>
    <w:rsid w:val="002451AD"/>
    <w:rsid w:val="002461D7"/>
    <w:rsid w:val="00252737"/>
    <w:rsid w:val="002557AD"/>
    <w:rsid w:val="00255915"/>
    <w:rsid w:val="00262FE3"/>
    <w:rsid w:val="00265156"/>
    <w:rsid w:val="00266F64"/>
    <w:rsid w:val="00267B8F"/>
    <w:rsid w:val="00270105"/>
    <w:rsid w:val="00270D48"/>
    <w:rsid w:val="0027288A"/>
    <w:rsid w:val="002729DD"/>
    <w:rsid w:val="002829C3"/>
    <w:rsid w:val="00285130"/>
    <w:rsid w:val="002956C7"/>
    <w:rsid w:val="002A1BD2"/>
    <w:rsid w:val="002A77AE"/>
    <w:rsid w:val="002B261E"/>
    <w:rsid w:val="002B3937"/>
    <w:rsid w:val="002B7EA6"/>
    <w:rsid w:val="002C0308"/>
    <w:rsid w:val="002C1462"/>
    <w:rsid w:val="002C2D27"/>
    <w:rsid w:val="002C467A"/>
    <w:rsid w:val="002D21DF"/>
    <w:rsid w:val="002D52A4"/>
    <w:rsid w:val="002D6590"/>
    <w:rsid w:val="002D7415"/>
    <w:rsid w:val="002D7D86"/>
    <w:rsid w:val="002E1F66"/>
    <w:rsid w:val="002E22A8"/>
    <w:rsid w:val="002E4762"/>
    <w:rsid w:val="002E60EC"/>
    <w:rsid w:val="002E6A91"/>
    <w:rsid w:val="002F1E81"/>
    <w:rsid w:val="0030789E"/>
    <w:rsid w:val="0031000F"/>
    <w:rsid w:val="00311CA1"/>
    <w:rsid w:val="00314715"/>
    <w:rsid w:val="00320E03"/>
    <w:rsid w:val="00326FB0"/>
    <w:rsid w:val="003272AC"/>
    <w:rsid w:val="00327352"/>
    <w:rsid w:val="003276F3"/>
    <w:rsid w:val="00327BA2"/>
    <w:rsid w:val="003302BD"/>
    <w:rsid w:val="00333B6F"/>
    <w:rsid w:val="00333D61"/>
    <w:rsid w:val="0034268F"/>
    <w:rsid w:val="0034588F"/>
    <w:rsid w:val="0035264C"/>
    <w:rsid w:val="0035390D"/>
    <w:rsid w:val="003549FF"/>
    <w:rsid w:val="00356152"/>
    <w:rsid w:val="0036273F"/>
    <w:rsid w:val="00367229"/>
    <w:rsid w:val="003735BB"/>
    <w:rsid w:val="003739E4"/>
    <w:rsid w:val="00375A38"/>
    <w:rsid w:val="0037685B"/>
    <w:rsid w:val="003770D0"/>
    <w:rsid w:val="003774F7"/>
    <w:rsid w:val="0038138A"/>
    <w:rsid w:val="00381893"/>
    <w:rsid w:val="003821C8"/>
    <w:rsid w:val="00386F4D"/>
    <w:rsid w:val="003873B6"/>
    <w:rsid w:val="003921E8"/>
    <w:rsid w:val="00396A65"/>
    <w:rsid w:val="003A17F6"/>
    <w:rsid w:val="003A1822"/>
    <w:rsid w:val="003A6B88"/>
    <w:rsid w:val="003B2EED"/>
    <w:rsid w:val="003B7E8A"/>
    <w:rsid w:val="003D5DB6"/>
    <w:rsid w:val="003E13B1"/>
    <w:rsid w:val="003E5346"/>
    <w:rsid w:val="003E7282"/>
    <w:rsid w:val="003F1CA2"/>
    <w:rsid w:val="003F647C"/>
    <w:rsid w:val="003F727E"/>
    <w:rsid w:val="004052AF"/>
    <w:rsid w:val="00407324"/>
    <w:rsid w:val="00410559"/>
    <w:rsid w:val="00412AB6"/>
    <w:rsid w:val="0041383D"/>
    <w:rsid w:val="00413978"/>
    <w:rsid w:val="004150F6"/>
    <w:rsid w:val="004162A4"/>
    <w:rsid w:val="00417437"/>
    <w:rsid w:val="00417ADE"/>
    <w:rsid w:val="00420342"/>
    <w:rsid w:val="00430A3E"/>
    <w:rsid w:val="00430F9F"/>
    <w:rsid w:val="00433048"/>
    <w:rsid w:val="0043584E"/>
    <w:rsid w:val="00440505"/>
    <w:rsid w:val="004504B9"/>
    <w:rsid w:val="0045456E"/>
    <w:rsid w:val="00455B5C"/>
    <w:rsid w:val="004624D5"/>
    <w:rsid w:val="00465155"/>
    <w:rsid w:val="00465768"/>
    <w:rsid w:val="00475210"/>
    <w:rsid w:val="004768BE"/>
    <w:rsid w:val="00481E63"/>
    <w:rsid w:val="004863AA"/>
    <w:rsid w:val="0049369A"/>
    <w:rsid w:val="00493A0B"/>
    <w:rsid w:val="0049412A"/>
    <w:rsid w:val="00495527"/>
    <w:rsid w:val="004A0F22"/>
    <w:rsid w:val="004A279D"/>
    <w:rsid w:val="004B2387"/>
    <w:rsid w:val="004B60C3"/>
    <w:rsid w:val="004B6D93"/>
    <w:rsid w:val="004C0230"/>
    <w:rsid w:val="004C0F26"/>
    <w:rsid w:val="004C13B2"/>
    <w:rsid w:val="004C76B0"/>
    <w:rsid w:val="004D7AD8"/>
    <w:rsid w:val="004E45A2"/>
    <w:rsid w:val="004F0811"/>
    <w:rsid w:val="004F5781"/>
    <w:rsid w:val="004F6243"/>
    <w:rsid w:val="004F6E3E"/>
    <w:rsid w:val="004F73B0"/>
    <w:rsid w:val="005019DD"/>
    <w:rsid w:val="005025B3"/>
    <w:rsid w:val="00503158"/>
    <w:rsid w:val="0050485C"/>
    <w:rsid w:val="0050668F"/>
    <w:rsid w:val="00506FD3"/>
    <w:rsid w:val="0050768D"/>
    <w:rsid w:val="005109AC"/>
    <w:rsid w:val="00514AE4"/>
    <w:rsid w:val="00521A65"/>
    <w:rsid w:val="00526171"/>
    <w:rsid w:val="0052689A"/>
    <w:rsid w:val="00527F75"/>
    <w:rsid w:val="00534B87"/>
    <w:rsid w:val="00534FFF"/>
    <w:rsid w:val="005358AC"/>
    <w:rsid w:val="0053783A"/>
    <w:rsid w:val="00542473"/>
    <w:rsid w:val="0054373F"/>
    <w:rsid w:val="00545C0D"/>
    <w:rsid w:val="00545D63"/>
    <w:rsid w:val="0055183E"/>
    <w:rsid w:val="00551A8A"/>
    <w:rsid w:val="005526EE"/>
    <w:rsid w:val="00554AE2"/>
    <w:rsid w:val="005554BD"/>
    <w:rsid w:val="00556E4C"/>
    <w:rsid w:val="00557B75"/>
    <w:rsid w:val="00560DB4"/>
    <w:rsid w:val="00561034"/>
    <w:rsid w:val="00565E71"/>
    <w:rsid w:val="00567CD7"/>
    <w:rsid w:val="005730E1"/>
    <w:rsid w:val="00574556"/>
    <w:rsid w:val="00581FA2"/>
    <w:rsid w:val="00582887"/>
    <w:rsid w:val="00590924"/>
    <w:rsid w:val="005932D8"/>
    <w:rsid w:val="005954DF"/>
    <w:rsid w:val="00596588"/>
    <w:rsid w:val="005A329C"/>
    <w:rsid w:val="005A41F3"/>
    <w:rsid w:val="005A5A9C"/>
    <w:rsid w:val="005A5AEF"/>
    <w:rsid w:val="005B5235"/>
    <w:rsid w:val="005B71F4"/>
    <w:rsid w:val="005B7317"/>
    <w:rsid w:val="005C0DE2"/>
    <w:rsid w:val="005C155D"/>
    <w:rsid w:val="005C3E28"/>
    <w:rsid w:val="005C6277"/>
    <w:rsid w:val="005C6A04"/>
    <w:rsid w:val="005D0388"/>
    <w:rsid w:val="005D04AF"/>
    <w:rsid w:val="005D13A9"/>
    <w:rsid w:val="005D7AAD"/>
    <w:rsid w:val="005E01ED"/>
    <w:rsid w:val="005E07C0"/>
    <w:rsid w:val="005E4E72"/>
    <w:rsid w:val="005E67A2"/>
    <w:rsid w:val="005E72B1"/>
    <w:rsid w:val="005F42BC"/>
    <w:rsid w:val="00600BE5"/>
    <w:rsid w:val="00603575"/>
    <w:rsid w:val="00604090"/>
    <w:rsid w:val="006147D8"/>
    <w:rsid w:val="00615CD4"/>
    <w:rsid w:val="0061755A"/>
    <w:rsid w:val="006214A6"/>
    <w:rsid w:val="006246B4"/>
    <w:rsid w:val="00625C96"/>
    <w:rsid w:val="00625EBB"/>
    <w:rsid w:val="00626EDA"/>
    <w:rsid w:val="00630420"/>
    <w:rsid w:val="0063403D"/>
    <w:rsid w:val="00635656"/>
    <w:rsid w:val="006410FA"/>
    <w:rsid w:val="0064645F"/>
    <w:rsid w:val="00646AE0"/>
    <w:rsid w:val="00654342"/>
    <w:rsid w:val="006565C5"/>
    <w:rsid w:val="0065663E"/>
    <w:rsid w:val="00656FA4"/>
    <w:rsid w:val="00663E5C"/>
    <w:rsid w:val="00664B45"/>
    <w:rsid w:val="00671F9C"/>
    <w:rsid w:val="0067246B"/>
    <w:rsid w:val="00672548"/>
    <w:rsid w:val="00673178"/>
    <w:rsid w:val="006738A5"/>
    <w:rsid w:val="006754E6"/>
    <w:rsid w:val="006816CC"/>
    <w:rsid w:val="00684975"/>
    <w:rsid w:val="00684B5D"/>
    <w:rsid w:val="00685149"/>
    <w:rsid w:val="00686C4D"/>
    <w:rsid w:val="0068781C"/>
    <w:rsid w:val="00693285"/>
    <w:rsid w:val="00694476"/>
    <w:rsid w:val="0069597A"/>
    <w:rsid w:val="006A1983"/>
    <w:rsid w:val="006A3139"/>
    <w:rsid w:val="006A4BB2"/>
    <w:rsid w:val="006A612C"/>
    <w:rsid w:val="006A6BD5"/>
    <w:rsid w:val="006B5856"/>
    <w:rsid w:val="006B59F3"/>
    <w:rsid w:val="006B60EE"/>
    <w:rsid w:val="006B7174"/>
    <w:rsid w:val="006C07C3"/>
    <w:rsid w:val="006C3B1E"/>
    <w:rsid w:val="006C6811"/>
    <w:rsid w:val="006C7902"/>
    <w:rsid w:val="006D6930"/>
    <w:rsid w:val="006E03DB"/>
    <w:rsid w:val="006E141B"/>
    <w:rsid w:val="006E4ACD"/>
    <w:rsid w:val="006F0036"/>
    <w:rsid w:val="006F39FC"/>
    <w:rsid w:val="006F49A9"/>
    <w:rsid w:val="006F54AA"/>
    <w:rsid w:val="006F6472"/>
    <w:rsid w:val="00701235"/>
    <w:rsid w:val="00701A06"/>
    <w:rsid w:val="00710657"/>
    <w:rsid w:val="00711552"/>
    <w:rsid w:val="00715513"/>
    <w:rsid w:val="00721997"/>
    <w:rsid w:val="007228A0"/>
    <w:rsid w:val="00722944"/>
    <w:rsid w:val="00722A81"/>
    <w:rsid w:val="00727230"/>
    <w:rsid w:val="00727A70"/>
    <w:rsid w:val="00730491"/>
    <w:rsid w:val="00742D3F"/>
    <w:rsid w:val="00744761"/>
    <w:rsid w:val="00745F72"/>
    <w:rsid w:val="00747536"/>
    <w:rsid w:val="00747C6F"/>
    <w:rsid w:val="0075131C"/>
    <w:rsid w:val="007542A3"/>
    <w:rsid w:val="00755272"/>
    <w:rsid w:val="007653D3"/>
    <w:rsid w:val="00766C53"/>
    <w:rsid w:val="007670D1"/>
    <w:rsid w:val="007676D8"/>
    <w:rsid w:val="0076787D"/>
    <w:rsid w:val="007731F7"/>
    <w:rsid w:val="007732EB"/>
    <w:rsid w:val="00775FE8"/>
    <w:rsid w:val="00777DB8"/>
    <w:rsid w:val="0079737D"/>
    <w:rsid w:val="007A2479"/>
    <w:rsid w:val="007A332A"/>
    <w:rsid w:val="007A401C"/>
    <w:rsid w:val="007A497C"/>
    <w:rsid w:val="007A744F"/>
    <w:rsid w:val="007B1579"/>
    <w:rsid w:val="007B3886"/>
    <w:rsid w:val="007B5402"/>
    <w:rsid w:val="007B71DD"/>
    <w:rsid w:val="007B7FB6"/>
    <w:rsid w:val="007C1C3F"/>
    <w:rsid w:val="007C3230"/>
    <w:rsid w:val="007C67D2"/>
    <w:rsid w:val="007D0A15"/>
    <w:rsid w:val="007D0EC0"/>
    <w:rsid w:val="007D139F"/>
    <w:rsid w:val="007D4C26"/>
    <w:rsid w:val="007D6389"/>
    <w:rsid w:val="007D64C9"/>
    <w:rsid w:val="007D721E"/>
    <w:rsid w:val="007E0C42"/>
    <w:rsid w:val="007E1D22"/>
    <w:rsid w:val="007E2105"/>
    <w:rsid w:val="007E6B88"/>
    <w:rsid w:val="007F1067"/>
    <w:rsid w:val="007F182D"/>
    <w:rsid w:val="007F66DE"/>
    <w:rsid w:val="00800E1B"/>
    <w:rsid w:val="008019CE"/>
    <w:rsid w:val="008056DA"/>
    <w:rsid w:val="008068F0"/>
    <w:rsid w:val="008123BC"/>
    <w:rsid w:val="0081441E"/>
    <w:rsid w:val="00814814"/>
    <w:rsid w:val="00816B35"/>
    <w:rsid w:val="0082310D"/>
    <w:rsid w:val="00823165"/>
    <w:rsid w:val="00823B9F"/>
    <w:rsid w:val="008350C3"/>
    <w:rsid w:val="00835BB2"/>
    <w:rsid w:val="008401A1"/>
    <w:rsid w:val="00844C05"/>
    <w:rsid w:val="008567B0"/>
    <w:rsid w:val="008573CD"/>
    <w:rsid w:val="0086290D"/>
    <w:rsid w:val="00864FA7"/>
    <w:rsid w:val="008658E3"/>
    <w:rsid w:val="00866A82"/>
    <w:rsid w:val="00870A87"/>
    <w:rsid w:val="008718F3"/>
    <w:rsid w:val="00871B7B"/>
    <w:rsid w:val="008806CF"/>
    <w:rsid w:val="008809C6"/>
    <w:rsid w:val="00881310"/>
    <w:rsid w:val="0088166F"/>
    <w:rsid w:val="00885D75"/>
    <w:rsid w:val="008878D0"/>
    <w:rsid w:val="00894CCD"/>
    <w:rsid w:val="0089541F"/>
    <w:rsid w:val="008958B9"/>
    <w:rsid w:val="0089594E"/>
    <w:rsid w:val="00896BAA"/>
    <w:rsid w:val="00897D1D"/>
    <w:rsid w:val="008A29AA"/>
    <w:rsid w:val="008A6793"/>
    <w:rsid w:val="008A6F8F"/>
    <w:rsid w:val="008A7F59"/>
    <w:rsid w:val="008B09BD"/>
    <w:rsid w:val="008B2B9F"/>
    <w:rsid w:val="008B7803"/>
    <w:rsid w:val="008C1F40"/>
    <w:rsid w:val="008C3589"/>
    <w:rsid w:val="008C3723"/>
    <w:rsid w:val="008C4F5A"/>
    <w:rsid w:val="008D0B7C"/>
    <w:rsid w:val="008D3C34"/>
    <w:rsid w:val="008D3C4B"/>
    <w:rsid w:val="008D5076"/>
    <w:rsid w:val="008D57F8"/>
    <w:rsid w:val="008D6FAF"/>
    <w:rsid w:val="008E09AF"/>
    <w:rsid w:val="008E1016"/>
    <w:rsid w:val="008E382D"/>
    <w:rsid w:val="008E4E94"/>
    <w:rsid w:val="008E50E7"/>
    <w:rsid w:val="008F08A6"/>
    <w:rsid w:val="008F0A84"/>
    <w:rsid w:val="008F1587"/>
    <w:rsid w:val="008F2FE7"/>
    <w:rsid w:val="008F305D"/>
    <w:rsid w:val="008F52AD"/>
    <w:rsid w:val="008F644F"/>
    <w:rsid w:val="008F69CB"/>
    <w:rsid w:val="00900526"/>
    <w:rsid w:val="00900A25"/>
    <w:rsid w:val="009014F6"/>
    <w:rsid w:val="00901CB1"/>
    <w:rsid w:val="00902625"/>
    <w:rsid w:val="00910E06"/>
    <w:rsid w:val="00911134"/>
    <w:rsid w:val="009128C1"/>
    <w:rsid w:val="00915C95"/>
    <w:rsid w:val="00921BD7"/>
    <w:rsid w:val="00927ECF"/>
    <w:rsid w:val="00932542"/>
    <w:rsid w:val="00933972"/>
    <w:rsid w:val="00934E28"/>
    <w:rsid w:val="009350D3"/>
    <w:rsid w:val="00936F3E"/>
    <w:rsid w:val="009415B5"/>
    <w:rsid w:val="009431C1"/>
    <w:rsid w:val="00945B18"/>
    <w:rsid w:val="00945FDA"/>
    <w:rsid w:val="00947E9D"/>
    <w:rsid w:val="00947EC7"/>
    <w:rsid w:val="00950683"/>
    <w:rsid w:val="00951DDA"/>
    <w:rsid w:val="00952B3F"/>
    <w:rsid w:val="00957301"/>
    <w:rsid w:val="009579FF"/>
    <w:rsid w:val="00957CA5"/>
    <w:rsid w:val="00961B94"/>
    <w:rsid w:val="00963CF5"/>
    <w:rsid w:val="00964F2A"/>
    <w:rsid w:val="00964FE9"/>
    <w:rsid w:val="009656C1"/>
    <w:rsid w:val="00965A15"/>
    <w:rsid w:val="00966120"/>
    <w:rsid w:val="009665B6"/>
    <w:rsid w:val="00966759"/>
    <w:rsid w:val="00967857"/>
    <w:rsid w:val="00970E18"/>
    <w:rsid w:val="00975F7A"/>
    <w:rsid w:val="009809F5"/>
    <w:rsid w:val="00980A77"/>
    <w:rsid w:val="009817A2"/>
    <w:rsid w:val="009849EA"/>
    <w:rsid w:val="00986ABE"/>
    <w:rsid w:val="00987759"/>
    <w:rsid w:val="00990D59"/>
    <w:rsid w:val="009938A3"/>
    <w:rsid w:val="009A0BB2"/>
    <w:rsid w:val="009A2878"/>
    <w:rsid w:val="009A2A08"/>
    <w:rsid w:val="009A4B3B"/>
    <w:rsid w:val="009A61BB"/>
    <w:rsid w:val="009A732D"/>
    <w:rsid w:val="009B10B6"/>
    <w:rsid w:val="009B23BB"/>
    <w:rsid w:val="009B4882"/>
    <w:rsid w:val="009B7C7F"/>
    <w:rsid w:val="009C1D8C"/>
    <w:rsid w:val="009C5F9B"/>
    <w:rsid w:val="009D2AA4"/>
    <w:rsid w:val="009D2D59"/>
    <w:rsid w:val="009D62E2"/>
    <w:rsid w:val="009D6637"/>
    <w:rsid w:val="009E3BA5"/>
    <w:rsid w:val="009E57E3"/>
    <w:rsid w:val="009F0ADD"/>
    <w:rsid w:val="009F38DA"/>
    <w:rsid w:val="009F7072"/>
    <w:rsid w:val="00A01025"/>
    <w:rsid w:val="00A017D6"/>
    <w:rsid w:val="00A05DCB"/>
    <w:rsid w:val="00A05FA7"/>
    <w:rsid w:val="00A06060"/>
    <w:rsid w:val="00A072E2"/>
    <w:rsid w:val="00A104BE"/>
    <w:rsid w:val="00A11EB6"/>
    <w:rsid w:val="00A15031"/>
    <w:rsid w:val="00A15F10"/>
    <w:rsid w:val="00A170DD"/>
    <w:rsid w:val="00A17F33"/>
    <w:rsid w:val="00A2079C"/>
    <w:rsid w:val="00A20F20"/>
    <w:rsid w:val="00A24EE2"/>
    <w:rsid w:val="00A351B6"/>
    <w:rsid w:val="00A35792"/>
    <w:rsid w:val="00A357CB"/>
    <w:rsid w:val="00A4179C"/>
    <w:rsid w:val="00A464A6"/>
    <w:rsid w:val="00A477FD"/>
    <w:rsid w:val="00A514FD"/>
    <w:rsid w:val="00A56EE3"/>
    <w:rsid w:val="00A64BDA"/>
    <w:rsid w:val="00A65DEB"/>
    <w:rsid w:val="00A6777F"/>
    <w:rsid w:val="00A730F0"/>
    <w:rsid w:val="00A733FE"/>
    <w:rsid w:val="00A73E12"/>
    <w:rsid w:val="00A82511"/>
    <w:rsid w:val="00A834CF"/>
    <w:rsid w:val="00A85909"/>
    <w:rsid w:val="00A861D9"/>
    <w:rsid w:val="00A87A81"/>
    <w:rsid w:val="00A90747"/>
    <w:rsid w:val="00A91296"/>
    <w:rsid w:val="00A95081"/>
    <w:rsid w:val="00A95E39"/>
    <w:rsid w:val="00A974D5"/>
    <w:rsid w:val="00AA0217"/>
    <w:rsid w:val="00AA02DC"/>
    <w:rsid w:val="00AA0B52"/>
    <w:rsid w:val="00AB1469"/>
    <w:rsid w:val="00AB3D63"/>
    <w:rsid w:val="00AB4D6D"/>
    <w:rsid w:val="00AB64C5"/>
    <w:rsid w:val="00AC3180"/>
    <w:rsid w:val="00AD1870"/>
    <w:rsid w:val="00AD34DB"/>
    <w:rsid w:val="00AD4AA7"/>
    <w:rsid w:val="00AD50AC"/>
    <w:rsid w:val="00AD6592"/>
    <w:rsid w:val="00AE05D8"/>
    <w:rsid w:val="00AE1D92"/>
    <w:rsid w:val="00AE248A"/>
    <w:rsid w:val="00AE4C98"/>
    <w:rsid w:val="00AE5B66"/>
    <w:rsid w:val="00AE6471"/>
    <w:rsid w:val="00AE66FA"/>
    <w:rsid w:val="00AE7358"/>
    <w:rsid w:val="00AF6865"/>
    <w:rsid w:val="00B00217"/>
    <w:rsid w:val="00B020D4"/>
    <w:rsid w:val="00B04DF6"/>
    <w:rsid w:val="00B06AAA"/>
    <w:rsid w:val="00B1027C"/>
    <w:rsid w:val="00B129FD"/>
    <w:rsid w:val="00B12BBD"/>
    <w:rsid w:val="00B14AE4"/>
    <w:rsid w:val="00B15DE0"/>
    <w:rsid w:val="00B16B79"/>
    <w:rsid w:val="00B201E6"/>
    <w:rsid w:val="00B21876"/>
    <w:rsid w:val="00B26F18"/>
    <w:rsid w:val="00B2723B"/>
    <w:rsid w:val="00B329EF"/>
    <w:rsid w:val="00B337C9"/>
    <w:rsid w:val="00B3431E"/>
    <w:rsid w:val="00B401A0"/>
    <w:rsid w:val="00B44568"/>
    <w:rsid w:val="00B460FE"/>
    <w:rsid w:val="00B4794F"/>
    <w:rsid w:val="00B503E4"/>
    <w:rsid w:val="00B5181E"/>
    <w:rsid w:val="00B52F60"/>
    <w:rsid w:val="00B5478D"/>
    <w:rsid w:val="00B55C0B"/>
    <w:rsid w:val="00B5670C"/>
    <w:rsid w:val="00B676A6"/>
    <w:rsid w:val="00B704C9"/>
    <w:rsid w:val="00B811DF"/>
    <w:rsid w:val="00B846C0"/>
    <w:rsid w:val="00B86CC8"/>
    <w:rsid w:val="00B91D62"/>
    <w:rsid w:val="00B94924"/>
    <w:rsid w:val="00BA30CF"/>
    <w:rsid w:val="00BA6FDC"/>
    <w:rsid w:val="00BB319F"/>
    <w:rsid w:val="00BB45B7"/>
    <w:rsid w:val="00BC2FC7"/>
    <w:rsid w:val="00BC6AD4"/>
    <w:rsid w:val="00BD0010"/>
    <w:rsid w:val="00BD0BD6"/>
    <w:rsid w:val="00BD29BC"/>
    <w:rsid w:val="00BD3BEE"/>
    <w:rsid w:val="00BD4677"/>
    <w:rsid w:val="00BD7755"/>
    <w:rsid w:val="00BE1A79"/>
    <w:rsid w:val="00BE41AD"/>
    <w:rsid w:val="00BE5370"/>
    <w:rsid w:val="00BE5DFD"/>
    <w:rsid w:val="00BE684C"/>
    <w:rsid w:val="00BF1AE7"/>
    <w:rsid w:val="00BF4F58"/>
    <w:rsid w:val="00BF77E4"/>
    <w:rsid w:val="00C00BFF"/>
    <w:rsid w:val="00C017AC"/>
    <w:rsid w:val="00C02692"/>
    <w:rsid w:val="00C0338C"/>
    <w:rsid w:val="00C0347B"/>
    <w:rsid w:val="00C05B7D"/>
    <w:rsid w:val="00C07EB3"/>
    <w:rsid w:val="00C13577"/>
    <w:rsid w:val="00C14B54"/>
    <w:rsid w:val="00C15551"/>
    <w:rsid w:val="00C177E7"/>
    <w:rsid w:val="00C25418"/>
    <w:rsid w:val="00C2551B"/>
    <w:rsid w:val="00C266D8"/>
    <w:rsid w:val="00C27FD3"/>
    <w:rsid w:val="00C30970"/>
    <w:rsid w:val="00C30C89"/>
    <w:rsid w:val="00C30E9F"/>
    <w:rsid w:val="00C35CFE"/>
    <w:rsid w:val="00C37260"/>
    <w:rsid w:val="00C4352C"/>
    <w:rsid w:val="00C4475B"/>
    <w:rsid w:val="00C449F4"/>
    <w:rsid w:val="00C4577E"/>
    <w:rsid w:val="00C465C3"/>
    <w:rsid w:val="00C47328"/>
    <w:rsid w:val="00C52023"/>
    <w:rsid w:val="00C56B81"/>
    <w:rsid w:val="00C5792C"/>
    <w:rsid w:val="00C70BBC"/>
    <w:rsid w:val="00C72DB0"/>
    <w:rsid w:val="00C73B52"/>
    <w:rsid w:val="00C73D88"/>
    <w:rsid w:val="00C74BCF"/>
    <w:rsid w:val="00C75B90"/>
    <w:rsid w:val="00C82FF3"/>
    <w:rsid w:val="00C83595"/>
    <w:rsid w:val="00C84379"/>
    <w:rsid w:val="00C927D7"/>
    <w:rsid w:val="00C92915"/>
    <w:rsid w:val="00CA1E29"/>
    <w:rsid w:val="00CA3BB0"/>
    <w:rsid w:val="00CA4AB3"/>
    <w:rsid w:val="00CA51FE"/>
    <w:rsid w:val="00CA658F"/>
    <w:rsid w:val="00CB0BA8"/>
    <w:rsid w:val="00CB1627"/>
    <w:rsid w:val="00CB7B0B"/>
    <w:rsid w:val="00CC0D78"/>
    <w:rsid w:val="00CC0DEC"/>
    <w:rsid w:val="00CC10BD"/>
    <w:rsid w:val="00CC1EAE"/>
    <w:rsid w:val="00CC403F"/>
    <w:rsid w:val="00CC4839"/>
    <w:rsid w:val="00CC5C0C"/>
    <w:rsid w:val="00CD21C6"/>
    <w:rsid w:val="00CD5AE3"/>
    <w:rsid w:val="00CD7052"/>
    <w:rsid w:val="00CD7102"/>
    <w:rsid w:val="00CE5CD9"/>
    <w:rsid w:val="00CE6A25"/>
    <w:rsid w:val="00CE7E30"/>
    <w:rsid w:val="00CF039C"/>
    <w:rsid w:val="00CF2438"/>
    <w:rsid w:val="00D0028A"/>
    <w:rsid w:val="00D00A48"/>
    <w:rsid w:val="00D07D3C"/>
    <w:rsid w:val="00D11AA9"/>
    <w:rsid w:val="00D1208E"/>
    <w:rsid w:val="00D165B9"/>
    <w:rsid w:val="00D177D7"/>
    <w:rsid w:val="00D20559"/>
    <w:rsid w:val="00D25707"/>
    <w:rsid w:val="00D31505"/>
    <w:rsid w:val="00D31B43"/>
    <w:rsid w:val="00D31DC9"/>
    <w:rsid w:val="00D32481"/>
    <w:rsid w:val="00D330F3"/>
    <w:rsid w:val="00D334CA"/>
    <w:rsid w:val="00D3357C"/>
    <w:rsid w:val="00D33C39"/>
    <w:rsid w:val="00D351EA"/>
    <w:rsid w:val="00D40BAC"/>
    <w:rsid w:val="00D4149E"/>
    <w:rsid w:val="00D429F1"/>
    <w:rsid w:val="00D42D0E"/>
    <w:rsid w:val="00D47673"/>
    <w:rsid w:val="00D51DB7"/>
    <w:rsid w:val="00D53C6B"/>
    <w:rsid w:val="00D55181"/>
    <w:rsid w:val="00D6496D"/>
    <w:rsid w:val="00D65D65"/>
    <w:rsid w:val="00D65F03"/>
    <w:rsid w:val="00D66618"/>
    <w:rsid w:val="00D7245D"/>
    <w:rsid w:val="00D74B32"/>
    <w:rsid w:val="00D776BD"/>
    <w:rsid w:val="00D8067F"/>
    <w:rsid w:val="00D8125F"/>
    <w:rsid w:val="00D832F5"/>
    <w:rsid w:val="00D83A8E"/>
    <w:rsid w:val="00D844B3"/>
    <w:rsid w:val="00D87765"/>
    <w:rsid w:val="00D9065B"/>
    <w:rsid w:val="00D932BD"/>
    <w:rsid w:val="00D935E4"/>
    <w:rsid w:val="00D97CDB"/>
    <w:rsid w:val="00DA19A2"/>
    <w:rsid w:val="00DA3EEE"/>
    <w:rsid w:val="00DA59B9"/>
    <w:rsid w:val="00DB3249"/>
    <w:rsid w:val="00DB7597"/>
    <w:rsid w:val="00DC0637"/>
    <w:rsid w:val="00DC2428"/>
    <w:rsid w:val="00DC26E5"/>
    <w:rsid w:val="00DC291E"/>
    <w:rsid w:val="00DC2B17"/>
    <w:rsid w:val="00DC3D0E"/>
    <w:rsid w:val="00DC66BD"/>
    <w:rsid w:val="00DC73A0"/>
    <w:rsid w:val="00DD0159"/>
    <w:rsid w:val="00DD123B"/>
    <w:rsid w:val="00DD1715"/>
    <w:rsid w:val="00DD210B"/>
    <w:rsid w:val="00DD288B"/>
    <w:rsid w:val="00DD70BA"/>
    <w:rsid w:val="00DD73D0"/>
    <w:rsid w:val="00DE0033"/>
    <w:rsid w:val="00DE3320"/>
    <w:rsid w:val="00DE5ABE"/>
    <w:rsid w:val="00DF5BB6"/>
    <w:rsid w:val="00E02D8E"/>
    <w:rsid w:val="00E02DB7"/>
    <w:rsid w:val="00E043B0"/>
    <w:rsid w:val="00E0456F"/>
    <w:rsid w:val="00E05418"/>
    <w:rsid w:val="00E12192"/>
    <w:rsid w:val="00E12401"/>
    <w:rsid w:val="00E12F58"/>
    <w:rsid w:val="00E152A5"/>
    <w:rsid w:val="00E16805"/>
    <w:rsid w:val="00E17C33"/>
    <w:rsid w:val="00E2036E"/>
    <w:rsid w:val="00E20695"/>
    <w:rsid w:val="00E229EE"/>
    <w:rsid w:val="00E262DC"/>
    <w:rsid w:val="00E27699"/>
    <w:rsid w:val="00E27AF7"/>
    <w:rsid w:val="00E30AA2"/>
    <w:rsid w:val="00E33A37"/>
    <w:rsid w:val="00E35A21"/>
    <w:rsid w:val="00E361E3"/>
    <w:rsid w:val="00E43E95"/>
    <w:rsid w:val="00E43E9E"/>
    <w:rsid w:val="00E45847"/>
    <w:rsid w:val="00E45C10"/>
    <w:rsid w:val="00E4783D"/>
    <w:rsid w:val="00E67086"/>
    <w:rsid w:val="00E678C3"/>
    <w:rsid w:val="00E7657E"/>
    <w:rsid w:val="00E76D6C"/>
    <w:rsid w:val="00E80012"/>
    <w:rsid w:val="00E807D2"/>
    <w:rsid w:val="00E841E2"/>
    <w:rsid w:val="00E85AEE"/>
    <w:rsid w:val="00E86902"/>
    <w:rsid w:val="00E86D6E"/>
    <w:rsid w:val="00E87263"/>
    <w:rsid w:val="00E87E91"/>
    <w:rsid w:val="00E909BE"/>
    <w:rsid w:val="00E92CFE"/>
    <w:rsid w:val="00E93CFE"/>
    <w:rsid w:val="00E9490F"/>
    <w:rsid w:val="00E97164"/>
    <w:rsid w:val="00E97D1C"/>
    <w:rsid w:val="00EB3BBE"/>
    <w:rsid w:val="00EB473F"/>
    <w:rsid w:val="00EB4B19"/>
    <w:rsid w:val="00EB5770"/>
    <w:rsid w:val="00EB7EC7"/>
    <w:rsid w:val="00EC03C2"/>
    <w:rsid w:val="00EC3557"/>
    <w:rsid w:val="00EC74BF"/>
    <w:rsid w:val="00ED6456"/>
    <w:rsid w:val="00EE105E"/>
    <w:rsid w:val="00EE2C15"/>
    <w:rsid w:val="00EE6BED"/>
    <w:rsid w:val="00EF0A6C"/>
    <w:rsid w:val="00EF1E78"/>
    <w:rsid w:val="00EF27D1"/>
    <w:rsid w:val="00EF7700"/>
    <w:rsid w:val="00F06443"/>
    <w:rsid w:val="00F10824"/>
    <w:rsid w:val="00F12AB5"/>
    <w:rsid w:val="00F145D0"/>
    <w:rsid w:val="00F1583B"/>
    <w:rsid w:val="00F16347"/>
    <w:rsid w:val="00F20AA3"/>
    <w:rsid w:val="00F22DEA"/>
    <w:rsid w:val="00F23EA3"/>
    <w:rsid w:val="00F23F77"/>
    <w:rsid w:val="00F3022F"/>
    <w:rsid w:val="00F32F8E"/>
    <w:rsid w:val="00F352BF"/>
    <w:rsid w:val="00F37033"/>
    <w:rsid w:val="00F37972"/>
    <w:rsid w:val="00F40B76"/>
    <w:rsid w:val="00F41137"/>
    <w:rsid w:val="00F423C3"/>
    <w:rsid w:val="00F428AB"/>
    <w:rsid w:val="00F42F05"/>
    <w:rsid w:val="00F475B2"/>
    <w:rsid w:val="00F475F3"/>
    <w:rsid w:val="00F50032"/>
    <w:rsid w:val="00F50D45"/>
    <w:rsid w:val="00F60D5D"/>
    <w:rsid w:val="00F60DFC"/>
    <w:rsid w:val="00F619AE"/>
    <w:rsid w:val="00F632D8"/>
    <w:rsid w:val="00F636A3"/>
    <w:rsid w:val="00F65908"/>
    <w:rsid w:val="00F67E20"/>
    <w:rsid w:val="00F7162C"/>
    <w:rsid w:val="00F81253"/>
    <w:rsid w:val="00F91123"/>
    <w:rsid w:val="00F95593"/>
    <w:rsid w:val="00F965F3"/>
    <w:rsid w:val="00F96E06"/>
    <w:rsid w:val="00FA36FE"/>
    <w:rsid w:val="00FA5881"/>
    <w:rsid w:val="00FB33E7"/>
    <w:rsid w:val="00FB34E0"/>
    <w:rsid w:val="00FB5538"/>
    <w:rsid w:val="00FD4FBB"/>
    <w:rsid w:val="00FD56A4"/>
    <w:rsid w:val="00FD57E4"/>
    <w:rsid w:val="00FE170E"/>
    <w:rsid w:val="00FE4BE5"/>
    <w:rsid w:val="00FE686B"/>
    <w:rsid w:val="00FF4B9C"/>
    <w:rsid w:val="00FF52BE"/>
    <w:rsid w:val="00FF542E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B5BFD2"/>
  <w15:docId w15:val="{6859D14E-6A8F-4AA0-AB15-B2494404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33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Helvetica" w:hAnsi="Helvetica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37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Helvetica" w:hAnsi="Helvetica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4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Helvetica" w:hAnsi="Helvetica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35"/>
      </w:numPr>
    </w:pPr>
  </w:style>
  <w:style w:type="character" w:styleId="Hyperlink">
    <w:name w:val="Hyperlink"/>
    <w:basedOn w:val="DefaultParagraphFont"/>
    <w:uiPriority w:val="99"/>
    <w:unhideWhenUsed/>
    <w:rsid w:val="003739E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3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2D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60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Templates\Info%20sheet%20-%20one%20column%20with%20no%20bull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 sheet - one column with no bullet</Template>
  <TotalTime>27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Pinfield</dc:creator>
  <cp:lastModifiedBy>Anderson, David - DEA (Geography)</cp:lastModifiedBy>
  <cp:revision>13</cp:revision>
  <cp:lastPrinted>2004-07-08T14:42:00Z</cp:lastPrinted>
  <dcterms:created xsi:type="dcterms:W3CDTF">2026-08-26T12:15:00Z</dcterms:created>
  <dcterms:modified xsi:type="dcterms:W3CDTF">2026-09-01T10:49:00Z</dcterms:modified>
</cp:coreProperties>
</file>