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01E9F545" w14:textId="77777777" w:rsidTr="005954DF">
        <w:trPr>
          <w:trHeight w:hRule="exact" w:val="1361"/>
        </w:trPr>
        <w:tc>
          <w:tcPr>
            <w:tcW w:w="7370" w:type="dxa"/>
            <w:tcMar>
              <w:left w:w="0" w:type="dxa"/>
              <w:right w:w="0" w:type="dxa"/>
            </w:tcMar>
          </w:tcPr>
          <w:p w14:paraId="2BF21A5C" w14:textId="6FC34500" w:rsidR="003735BB" w:rsidRPr="003739E4" w:rsidRDefault="003739E4" w:rsidP="00D932BD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Discovering Wetlands: </w:t>
            </w:r>
            <w:r w:rsidR="000F468E">
              <w:rPr>
                <w:sz w:val="48"/>
                <w:szCs w:val="48"/>
              </w:rPr>
              <w:t>Venice Lagoon</w:t>
            </w:r>
            <w:r w:rsidRPr="003739E4">
              <w:rPr>
                <w:sz w:val="48"/>
                <w:szCs w:val="48"/>
              </w:rPr>
              <w:t xml:space="preserve"> </w:t>
            </w:r>
            <w:r w:rsidR="00715513">
              <w:rPr>
                <w:sz w:val="48"/>
                <w:szCs w:val="48"/>
              </w:rPr>
              <w:t>map exercise</w:t>
            </w:r>
            <w:r w:rsidR="000F468E">
              <w:rPr>
                <w:sz w:val="48"/>
                <w:szCs w:val="48"/>
              </w:rPr>
              <w:t>s</w:t>
            </w:r>
            <w:r w:rsidRPr="003739E4">
              <w:rPr>
                <w:sz w:val="48"/>
                <w:szCs w:val="48"/>
              </w:rPr>
              <w:t xml:space="preserve"> </w:t>
            </w:r>
          </w:p>
        </w:tc>
      </w:tr>
    </w:tbl>
    <w:p w14:paraId="64DC162B" w14:textId="77777777" w:rsidR="00C02692" w:rsidRDefault="00C02692" w:rsidP="001C3205">
      <w:pPr>
        <w:sectPr w:rsidR="00C02692" w:rsidSect="00002564">
          <w:headerReference w:type="default" r:id="rId7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7F79E977" w14:textId="619FF5E5" w:rsidR="003739E4" w:rsidRDefault="00CC403F" w:rsidP="003739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Map</w:t>
      </w:r>
      <w:r w:rsidR="003739E4" w:rsidRPr="009C7EBE">
        <w:rPr>
          <w:b/>
          <w:bCs/>
          <w:sz w:val="28"/>
          <w:szCs w:val="28"/>
        </w:rPr>
        <w:t xml:space="preserve"> skills exercise</w:t>
      </w:r>
      <w:r w:rsidR="000F468E">
        <w:rPr>
          <w:b/>
          <w:bCs/>
          <w:sz w:val="28"/>
          <w:szCs w:val="28"/>
        </w:rPr>
        <w:t>s</w:t>
      </w:r>
      <w:r w:rsidR="00C92915">
        <w:rPr>
          <w:b/>
          <w:bCs/>
          <w:sz w:val="28"/>
          <w:szCs w:val="28"/>
        </w:rPr>
        <w:t xml:space="preserve"> to learn about the physical and human geography of the </w:t>
      </w:r>
      <w:r w:rsidR="000F468E">
        <w:rPr>
          <w:b/>
          <w:bCs/>
          <w:sz w:val="28"/>
          <w:szCs w:val="28"/>
        </w:rPr>
        <w:t>Venice Lagoon</w:t>
      </w:r>
      <w:r w:rsidR="00951DDA">
        <w:rPr>
          <w:b/>
          <w:bCs/>
          <w:sz w:val="28"/>
          <w:szCs w:val="28"/>
        </w:rPr>
        <w:t xml:space="preserve"> area</w:t>
      </w:r>
      <w:r w:rsidR="00652AE4">
        <w:rPr>
          <w:b/>
          <w:bCs/>
          <w:sz w:val="28"/>
          <w:szCs w:val="28"/>
        </w:rPr>
        <w:t xml:space="preserve"> (</w:t>
      </w:r>
      <w:r w:rsidR="00652AE4" w:rsidRPr="00F02D20">
        <w:rPr>
          <w:b/>
          <w:bCs/>
          <w:sz w:val="28"/>
          <w:szCs w:val="28"/>
          <w:u w:val="single"/>
        </w:rPr>
        <w:t xml:space="preserve">with </w:t>
      </w:r>
      <w:r w:rsidR="00F02D20" w:rsidRPr="00F02D20">
        <w:rPr>
          <w:b/>
          <w:bCs/>
          <w:sz w:val="28"/>
          <w:szCs w:val="28"/>
          <w:u w:val="single"/>
        </w:rPr>
        <w:t>answers</w:t>
      </w:r>
      <w:r w:rsidR="00652AE4">
        <w:rPr>
          <w:b/>
          <w:bCs/>
          <w:sz w:val="28"/>
          <w:szCs w:val="28"/>
        </w:rPr>
        <w:t>)</w:t>
      </w:r>
    </w:p>
    <w:p w14:paraId="6A60CD29" w14:textId="77777777" w:rsidR="00FA36FE" w:rsidRPr="009C7EBE" w:rsidRDefault="00FA36FE" w:rsidP="003739E4">
      <w:pPr>
        <w:rPr>
          <w:b/>
          <w:bCs/>
          <w:sz w:val="28"/>
          <w:szCs w:val="28"/>
        </w:rPr>
      </w:pPr>
    </w:p>
    <w:p w14:paraId="78527E91" w14:textId="16747F04" w:rsidR="003739E4" w:rsidRDefault="003739E4" w:rsidP="003739E4">
      <w:pPr>
        <w:rPr>
          <w:b/>
          <w:bCs/>
        </w:rPr>
      </w:pPr>
      <w:r w:rsidRPr="009C7EBE">
        <w:rPr>
          <w:b/>
          <w:bCs/>
        </w:rPr>
        <w:t>Task 1</w:t>
      </w:r>
      <w:r w:rsidR="00462AE9">
        <w:rPr>
          <w:b/>
          <w:bCs/>
        </w:rPr>
        <w:t xml:space="preserve"> with Google Earth</w:t>
      </w:r>
    </w:p>
    <w:p w14:paraId="6608D9CD" w14:textId="77777777" w:rsidR="002D6590" w:rsidRDefault="002D6590" w:rsidP="003739E4">
      <w:pPr>
        <w:rPr>
          <w:b/>
          <w:bCs/>
        </w:rPr>
      </w:pPr>
    </w:p>
    <w:p w14:paraId="7FBD02D7" w14:textId="19AC88DB" w:rsidR="002D6590" w:rsidRDefault="00BE684C" w:rsidP="003739E4">
      <w:r w:rsidRPr="00BE684C">
        <w:t>Open Google Earth</w:t>
      </w:r>
      <w:r w:rsidR="00E31443">
        <w:t xml:space="preserve"> online</w:t>
      </w:r>
      <w:r w:rsidR="00253F35">
        <w:t xml:space="preserve"> </w:t>
      </w:r>
      <w:hyperlink r:id="rId8" w:history="1">
        <w:r w:rsidR="006F7B50" w:rsidRPr="00603F2B">
          <w:rPr>
            <w:rStyle w:val="Hyperlink"/>
          </w:rPr>
          <w:t>https://earth.google.com</w:t>
        </w:r>
      </w:hyperlink>
      <w:r w:rsidR="006F7B50">
        <w:t>,</w:t>
      </w:r>
      <w:r w:rsidRPr="00BE684C">
        <w:t xml:space="preserve"> and </w:t>
      </w:r>
      <w:r w:rsidR="00705635">
        <w:t>click on ‘Explore Earth’</w:t>
      </w:r>
      <w:r w:rsidR="00AB2CEB">
        <w:t xml:space="preserve"> (</w:t>
      </w:r>
      <w:r w:rsidR="004F6D02">
        <w:t>if not immediately taken to the view of Earth</w:t>
      </w:r>
      <w:r w:rsidR="00080B45">
        <w:t xml:space="preserve"> from which you can browse</w:t>
      </w:r>
      <w:r w:rsidR="00AB2CEB">
        <w:t>)</w:t>
      </w:r>
      <w:r w:rsidR="00080B45">
        <w:t>.</w:t>
      </w:r>
      <w:r w:rsidRPr="00BE684C">
        <w:t xml:space="preserve"> </w:t>
      </w:r>
      <w:r w:rsidR="00080B45">
        <w:t xml:space="preserve">Type </w:t>
      </w:r>
      <w:r w:rsidR="000A4C9A">
        <w:t>Venice, Italy</w:t>
      </w:r>
      <w:r w:rsidRPr="00BE684C">
        <w:t xml:space="preserve"> into the search box</w:t>
      </w:r>
      <w:r w:rsidR="00966759">
        <w:t>.</w:t>
      </w:r>
      <w:r w:rsidR="00957CA5">
        <w:t xml:space="preserve"> </w:t>
      </w:r>
      <w:r w:rsidR="005E72B1">
        <w:t>(</w:t>
      </w:r>
      <w:r w:rsidR="00957CA5" w:rsidRPr="005E72B1">
        <w:rPr>
          <w:i/>
          <w:iCs/>
        </w:rPr>
        <w:t xml:space="preserve">Make sure your </w:t>
      </w:r>
      <w:r w:rsidR="005E72B1" w:rsidRPr="005E72B1">
        <w:rPr>
          <w:i/>
          <w:iCs/>
        </w:rPr>
        <w:t>B</w:t>
      </w:r>
      <w:r w:rsidR="00957CA5" w:rsidRPr="005E72B1">
        <w:rPr>
          <w:i/>
          <w:iCs/>
        </w:rPr>
        <w:t>ase map</w:t>
      </w:r>
      <w:r w:rsidR="005E72B1" w:rsidRPr="005E72B1">
        <w:rPr>
          <w:i/>
          <w:iCs/>
        </w:rPr>
        <w:t xml:space="preserve"> setting is on ‘satellite’</w:t>
      </w:r>
      <w:r w:rsidR="000F6D3F">
        <w:t xml:space="preserve">. </w:t>
      </w:r>
      <w:r w:rsidR="00AB2CEB">
        <w:t>(</w:t>
      </w:r>
      <w:r w:rsidR="000F6D3F">
        <w:t xml:space="preserve">In the View menu you can switch between </w:t>
      </w:r>
      <w:r w:rsidR="002715E5">
        <w:t>‘</w:t>
      </w:r>
      <w:r w:rsidR="000F6D3F">
        <w:t>satellite</w:t>
      </w:r>
      <w:r w:rsidR="002715E5">
        <w:t>’</w:t>
      </w:r>
      <w:r w:rsidR="000F6D3F">
        <w:t xml:space="preserve"> and </w:t>
      </w:r>
      <w:r w:rsidR="002715E5">
        <w:t>‘map’.</w:t>
      </w:r>
      <w:r w:rsidR="005E72B1">
        <w:t>)</w:t>
      </w:r>
    </w:p>
    <w:p w14:paraId="750B7397" w14:textId="77777777" w:rsidR="00966759" w:rsidRDefault="00966759" w:rsidP="003739E4"/>
    <w:p w14:paraId="3C0C59FA" w14:textId="20F25824" w:rsidR="00C25888" w:rsidRDefault="00F07AF2" w:rsidP="00C25888">
      <w:pPr>
        <w:pStyle w:val="ListParagraph"/>
        <w:numPr>
          <w:ilvl w:val="0"/>
          <w:numId w:val="38"/>
        </w:numPr>
      </w:pPr>
      <w:r>
        <w:t xml:space="preserve">Find the </w:t>
      </w:r>
      <w:r w:rsidR="00B13734">
        <w:t>Palazzo Ducale (Doge’s Palace)</w:t>
      </w:r>
      <w:r w:rsidR="00291C10">
        <w:t>, zoom in,</w:t>
      </w:r>
      <w:r w:rsidR="00B13734">
        <w:t xml:space="preserve"> </w:t>
      </w:r>
      <w:r w:rsidR="00CF1E5E">
        <w:t>and g</w:t>
      </w:r>
      <w:r w:rsidR="00E45C10">
        <w:t>ive</w:t>
      </w:r>
      <w:r w:rsidR="00966759">
        <w:t xml:space="preserve"> </w:t>
      </w:r>
      <w:r w:rsidR="00CF1E5E">
        <w:t xml:space="preserve">its </w:t>
      </w:r>
      <w:r w:rsidR="00966759">
        <w:t>latitude and longitude</w:t>
      </w:r>
      <w:r w:rsidR="00CF1E5E">
        <w:t xml:space="preserve">. </w:t>
      </w:r>
      <w:r w:rsidR="001A3C63">
        <w:t>(</w:t>
      </w:r>
      <w:r w:rsidR="001A3C63" w:rsidRPr="000B346C">
        <w:rPr>
          <w:i/>
          <w:iCs/>
        </w:rPr>
        <w:t xml:space="preserve">Move the </w:t>
      </w:r>
      <w:r w:rsidR="00561034" w:rsidRPr="000B346C">
        <w:rPr>
          <w:i/>
          <w:iCs/>
        </w:rPr>
        <w:t xml:space="preserve">arrow </w:t>
      </w:r>
      <w:r w:rsidR="00C11F4F">
        <w:rPr>
          <w:i/>
          <w:iCs/>
        </w:rPr>
        <w:t>over the location</w:t>
      </w:r>
      <w:r w:rsidR="00561034" w:rsidRPr="000B346C">
        <w:rPr>
          <w:i/>
          <w:iCs/>
        </w:rPr>
        <w:t xml:space="preserve">, and you will see the </w:t>
      </w:r>
      <w:proofErr w:type="spellStart"/>
      <w:r w:rsidR="00561034" w:rsidRPr="000B346C">
        <w:rPr>
          <w:i/>
          <w:iCs/>
        </w:rPr>
        <w:t>lat</w:t>
      </w:r>
      <w:proofErr w:type="spellEnd"/>
      <w:r w:rsidR="00561034" w:rsidRPr="000B346C">
        <w:rPr>
          <w:i/>
          <w:iCs/>
        </w:rPr>
        <w:t>/long figures in the lower righthand corner</w:t>
      </w:r>
      <w:r w:rsidR="00673178" w:rsidRPr="000B346C">
        <w:rPr>
          <w:i/>
          <w:iCs/>
        </w:rPr>
        <w:t xml:space="preserve"> of the </w:t>
      </w:r>
      <w:r w:rsidR="00A2079C">
        <w:rPr>
          <w:i/>
          <w:iCs/>
        </w:rPr>
        <w:t xml:space="preserve">map </w:t>
      </w:r>
      <w:r w:rsidR="00673178" w:rsidRPr="000B346C">
        <w:rPr>
          <w:i/>
          <w:iCs/>
        </w:rPr>
        <w:t>display.</w:t>
      </w:r>
      <w:r w:rsidR="00673178">
        <w:t>)</w:t>
      </w:r>
    </w:p>
    <w:p w14:paraId="48B972A6" w14:textId="77777777" w:rsidR="00C30E9F" w:rsidRDefault="00C30E9F" w:rsidP="003739E4"/>
    <w:p w14:paraId="4C55118E" w14:textId="00D61182" w:rsidR="001A3C63" w:rsidRDefault="001A3C63" w:rsidP="003739E4">
      <w:r w:rsidRPr="00673178">
        <w:rPr>
          <w:color w:val="EE0000"/>
        </w:rPr>
        <w:t>4</w:t>
      </w:r>
      <w:r w:rsidR="00C11F4F">
        <w:rPr>
          <w:color w:val="EE0000"/>
        </w:rPr>
        <w:t>5</w:t>
      </w:r>
      <w:r w:rsidRPr="00673178">
        <w:rPr>
          <w:rFonts w:cs="Arial"/>
          <w:color w:val="EE0000"/>
        </w:rPr>
        <w:t>°</w:t>
      </w:r>
      <w:r w:rsidR="00A621F0">
        <w:rPr>
          <w:color w:val="EE0000"/>
        </w:rPr>
        <w:t>26</w:t>
      </w:r>
      <w:r w:rsidRPr="00673178">
        <w:rPr>
          <w:color w:val="EE0000"/>
        </w:rPr>
        <w:t>’N</w:t>
      </w:r>
      <w:r w:rsidR="00A621F0">
        <w:rPr>
          <w:color w:val="EE0000"/>
        </w:rPr>
        <w:t xml:space="preserve"> </w:t>
      </w:r>
      <w:r w:rsidR="00CD21C6" w:rsidRPr="00673178">
        <w:rPr>
          <w:color w:val="EE0000"/>
        </w:rPr>
        <w:t xml:space="preserve">and </w:t>
      </w:r>
      <w:r w:rsidR="005E34E2">
        <w:rPr>
          <w:color w:val="EE0000"/>
        </w:rPr>
        <w:t>12</w:t>
      </w:r>
      <w:r w:rsidR="00CD21C6" w:rsidRPr="00673178">
        <w:rPr>
          <w:rFonts w:cs="Arial"/>
          <w:color w:val="EE0000"/>
        </w:rPr>
        <w:t>°</w:t>
      </w:r>
      <w:r w:rsidR="005E34E2">
        <w:rPr>
          <w:color w:val="EE0000"/>
        </w:rPr>
        <w:t>20</w:t>
      </w:r>
      <w:r w:rsidR="00CD21C6" w:rsidRPr="00673178">
        <w:rPr>
          <w:color w:val="EE0000"/>
        </w:rPr>
        <w:t>’</w:t>
      </w:r>
      <w:r w:rsidR="00673178" w:rsidRPr="00673178">
        <w:rPr>
          <w:color w:val="EE0000"/>
        </w:rPr>
        <w:t>W</w:t>
      </w:r>
    </w:p>
    <w:p w14:paraId="37E8BE5B" w14:textId="77777777" w:rsidR="00C30E9F" w:rsidRDefault="00C30E9F" w:rsidP="003739E4"/>
    <w:p w14:paraId="5BCF7F08" w14:textId="1DF9AE9F" w:rsidR="00C30E9F" w:rsidRDefault="005A4F12" w:rsidP="000B346C">
      <w:pPr>
        <w:pStyle w:val="ListParagraph"/>
        <w:numPr>
          <w:ilvl w:val="0"/>
          <w:numId w:val="38"/>
        </w:numPr>
      </w:pPr>
      <w:r>
        <w:t>Click the</w:t>
      </w:r>
      <w:r w:rsidR="00D225A7">
        <w:t xml:space="preserve"> 3D</w:t>
      </w:r>
      <w:r w:rsidR="00A445BB">
        <w:t xml:space="preserve"> selection (on the lower right of the display)</w:t>
      </w:r>
      <w:r w:rsidR="00D225A7">
        <w:t xml:space="preserve"> to </w:t>
      </w:r>
      <w:r w:rsidR="00EC37A5">
        <w:t xml:space="preserve">look around the city and </w:t>
      </w:r>
      <w:r w:rsidR="00836FA9">
        <w:t xml:space="preserve">drag &amp; </w:t>
      </w:r>
      <w:r w:rsidR="00EC37A5">
        <w:t xml:space="preserve">drop the ‘person icon’ </w:t>
      </w:r>
      <w:r w:rsidR="004A5CAE">
        <w:t xml:space="preserve">into various places to </w:t>
      </w:r>
      <w:r w:rsidR="007C6DAE">
        <w:t xml:space="preserve">activate street view. You can exit this view </w:t>
      </w:r>
      <w:r w:rsidR="00D113FB">
        <w:t>by zooming out</w:t>
      </w:r>
      <w:r w:rsidR="00001246">
        <w:t>. Pressing</w:t>
      </w:r>
      <w:r w:rsidR="00D113FB">
        <w:t xml:space="preserve"> ‘u’ on the keyboard return</w:t>
      </w:r>
      <w:r w:rsidR="00001246">
        <w:t>s to a bird’s eye view, and pressing ‘n’ returns to a north orientation.</w:t>
      </w:r>
    </w:p>
    <w:p w14:paraId="75A678E1" w14:textId="77777777" w:rsidR="00770DE0" w:rsidRDefault="00770DE0" w:rsidP="00770DE0">
      <w:pPr>
        <w:pStyle w:val="ListParagraph"/>
      </w:pPr>
    </w:p>
    <w:p w14:paraId="61D46F40" w14:textId="14FEC4C1" w:rsidR="00770DE0" w:rsidRDefault="00770DE0" w:rsidP="000B346C">
      <w:pPr>
        <w:pStyle w:val="ListParagraph"/>
        <w:numPr>
          <w:ilvl w:val="0"/>
          <w:numId w:val="38"/>
        </w:numPr>
      </w:pPr>
      <w:r>
        <w:t>Zoom out and centre the island city of Venice in the field of view. Give the approximate length of the island city from west to east. (</w:t>
      </w:r>
      <w:r w:rsidRPr="00221BAE">
        <w:rPr>
          <w:i/>
          <w:iCs/>
        </w:rPr>
        <w:t>Use the ‘measure distance and area’ tool above the map area.</w:t>
      </w:r>
      <w:r>
        <w:t>)</w:t>
      </w:r>
    </w:p>
    <w:p w14:paraId="0FB99DD6" w14:textId="1FE17AE6" w:rsidR="00604090" w:rsidRPr="00221BAE" w:rsidRDefault="00604090" w:rsidP="003739E4">
      <w:pPr>
        <w:rPr>
          <w:color w:val="EE0000"/>
        </w:rPr>
      </w:pPr>
    </w:p>
    <w:p w14:paraId="24F123DF" w14:textId="39865C69" w:rsidR="00604090" w:rsidRPr="00604090" w:rsidRDefault="006000A2" w:rsidP="003739E4">
      <w:pPr>
        <w:rPr>
          <w:color w:val="EE0000"/>
        </w:rPr>
      </w:pPr>
      <w:r>
        <w:rPr>
          <w:color w:val="EE0000"/>
        </w:rPr>
        <w:t xml:space="preserve">Between </w:t>
      </w:r>
      <w:r w:rsidR="00CF3F48">
        <w:rPr>
          <w:color w:val="EE0000"/>
        </w:rPr>
        <w:t>about 4 and 5 kilometres</w:t>
      </w:r>
      <w:r w:rsidR="00A12906">
        <w:rPr>
          <w:color w:val="EE0000"/>
        </w:rPr>
        <w:t>, or 2.5 to 3 miles</w:t>
      </w:r>
      <w:r w:rsidR="00CF3F48">
        <w:rPr>
          <w:color w:val="EE0000"/>
        </w:rPr>
        <w:t xml:space="preserve"> (depending on whether the cruise ship terminal on the west side is included).</w:t>
      </w:r>
    </w:p>
    <w:p w14:paraId="31BDA694" w14:textId="77777777" w:rsidR="00DC3D0E" w:rsidRDefault="00DC3D0E" w:rsidP="003739E4"/>
    <w:p w14:paraId="7CB4BD39" w14:textId="3770BC11" w:rsidR="00604090" w:rsidRDefault="00A20F20" w:rsidP="000252EA">
      <w:pPr>
        <w:pStyle w:val="ListParagraph"/>
        <w:numPr>
          <w:ilvl w:val="0"/>
          <w:numId w:val="38"/>
        </w:numPr>
      </w:pPr>
      <w:r>
        <w:t xml:space="preserve">Find out the area of </w:t>
      </w:r>
      <w:r w:rsidR="00067AC0">
        <w:t>the island city</w:t>
      </w:r>
      <w:r w:rsidR="00AF12D3">
        <w:t xml:space="preserve">, </w:t>
      </w:r>
      <w:r w:rsidR="00137DA7" w:rsidRPr="00137DA7">
        <w:rPr>
          <w:u w:val="single"/>
        </w:rPr>
        <w:t>excluding</w:t>
      </w:r>
      <w:r w:rsidR="00AF12D3">
        <w:t xml:space="preserve"> the cruise ship terminal on the west side and the narrow island of Giudecca immediately </w:t>
      </w:r>
      <w:r w:rsidR="008E2B1A">
        <w:t>south of the main island.</w:t>
      </w:r>
      <w:r>
        <w:t xml:space="preserve"> (</w:t>
      </w:r>
      <w:r w:rsidRPr="00A2079C">
        <w:rPr>
          <w:i/>
          <w:iCs/>
        </w:rPr>
        <w:t xml:space="preserve">Use the ‘measure distance and area’ tool, and </w:t>
      </w:r>
      <w:r w:rsidR="00E2036E" w:rsidRPr="00A2079C">
        <w:rPr>
          <w:i/>
          <w:iCs/>
        </w:rPr>
        <w:t>with each click, create successive lines to trace out</w:t>
      </w:r>
      <w:r w:rsidR="002C70DB">
        <w:rPr>
          <w:i/>
          <w:iCs/>
        </w:rPr>
        <w:t xml:space="preserve"> the</w:t>
      </w:r>
      <w:r w:rsidR="008E2B1A">
        <w:rPr>
          <w:i/>
          <w:iCs/>
        </w:rPr>
        <w:t xml:space="preserve"> area of</w:t>
      </w:r>
      <w:r w:rsidR="008E27FA">
        <w:rPr>
          <w:i/>
          <w:iCs/>
        </w:rPr>
        <w:t xml:space="preserve"> the city</w:t>
      </w:r>
      <w:r w:rsidR="00E2036E" w:rsidRPr="00A2079C">
        <w:rPr>
          <w:i/>
          <w:iCs/>
        </w:rPr>
        <w:t>.</w:t>
      </w:r>
      <w:r w:rsidR="00E2036E">
        <w:t>)</w:t>
      </w:r>
    </w:p>
    <w:p w14:paraId="77A6AF73" w14:textId="77777777" w:rsidR="00710657" w:rsidRDefault="00710657" w:rsidP="003739E4"/>
    <w:p w14:paraId="025BB7DF" w14:textId="5A9E6FC2" w:rsidR="00710657" w:rsidRPr="007D0EC0" w:rsidRDefault="00710657" w:rsidP="003739E4">
      <w:pPr>
        <w:rPr>
          <w:color w:val="EE0000"/>
        </w:rPr>
      </w:pPr>
      <w:r w:rsidRPr="007D0EC0">
        <w:rPr>
          <w:color w:val="EE0000"/>
        </w:rPr>
        <w:t xml:space="preserve">About </w:t>
      </w:r>
      <w:r w:rsidR="000A0150">
        <w:rPr>
          <w:color w:val="EE0000"/>
        </w:rPr>
        <w:t>5.8</w:t>
      </w:r>
      <w:r w:rsidR="003925C5">
        <w:rPr>
          <w:color w:val="EE0000"/>
        </w:rPr>
        <w:t xml:space="preserve"> or 5.9</w:t>
      </w:r>
      <w:r w:rsidRPr="007D0EC0">
        <w:rPr>
          <w:color w:val="EE0000"/>
        </w:rPr>
        <w:t xml:space="preserve"> km</w:t>
      </w:r>
      <w:r w:rsidRPr="007D0EC0">
        <w:rPr>
          <w:color w:val="EE0000"/>
          <w:vertAlign w:val="superscript"/>
        </w:rPr>
        <w:t>2</w:t>
      </w:r>
    </w:p>
    <w:p w14:paraId="015A9E89" w14:textId="77777777" w:rsidR="00604090" w:rsidRDefault="00604090" w:rsidP="003739E4"/>
    <w:p w14:paraId="029B5673" w14:textId="77CC9D21" w:rsidR="001D44D3" w:rsidRDefault="000C0311" w:rsidP="003739E4">
      <w:r>
        <w:t xml:space="preserve">Zoom out until </w:t>
      </w:r>
      <w:r w:rsidR="00E928F7">
        <w:t>you can see the entire</w:t>
      </w:r>
      <w:r>
        <w:t xml:space="preserve"> Venice Lagoon</w:t>
      </w:r>
      <w:r w:rsidR="00E928F7">
        <w:t xml:space="preserve"> in the view.</w:t>
      </w:r>
      <w:r w:rsidR="00086124">
        <w:t xml:space="preserve"> Identify the three inlets that connect the lagoon with the Adriatic Sea.</w:t>
      </w:r>
      <w:r w:rsidR="00264556">
        <w:t xml:space="preserve"> Also find the </w:t>
      </w:r>
      <w:r w:rsidR="00E330D7">
        <w:t xml:space="preserve">industrial port of Marghera to the west of the historic city and </w:t>
      </w:r>
      <w:r w:rsidR="00491382">
        <w:t xml:space="preserve">Marco Polo airport </w:t>
      </w:r>
      <w:r w:rsidR="009F745A">
        <w:t>along</w:t>
      </w:r>
      <w:r w:rsidR="00D02694">
        <w:t xml:space="preserve"> the northwest </w:t>
      </w:r>
      <w:r w:rsidR="003F110E">
        <w:t>edge of the lagoon.</w:t>
      </w:r>
    </w:p>
    <w:p w14:paraId="14A68EBF" w14:textId="77777777" w:rsidR="00D622DB" w:rsidRDefault="00D622DB" w:rsidP="003739E4"/>
    <w:p w14:paraId="3D8A7A58" w14:textId="22247BB6" w:rsidR="00D622DB" w:rsidRDefault="00D622DB" w:rsidP="003739E4">
      <w:r>
        <w:t xml:space="preserve">Type Torcello into the search box to find this </w:t>
      </w:r>
      <w:r w:rsidR="00D9089A">
        <w:t>island in the northern lagoon, east of the airport</w:t>
      </w:r>
      <w:r w:rsidR="00853635">
        <w:t>, and zoom into it.</w:t>
      </w:r>
      <w:r w:rsidR="00D9089A">
        <w:t xml:space="preserve"> </w:t>
      </w:r>
      <w:r w:rsidR="00D47CF0">
        <w:t>This island was the site of the earliest lagoon settlement</w:t>
      </w:r>
      <w:r w:rsidR="00CE249F">
        <w:t>, founded as</w:t>
      </w:r>
      <w:r w:rsidR="00D47CF0">
        <w:t xml:space="preserve"> the</w:t>
      </w:r>
      <w:r w:rsidR="00CE249F">
        <w:t xml:space="preserve"> </w:t>
      </w:r>
      <w:r w:rsidR="00D47CF0">
        <w:t>western Roman Empire</w:t>
      </w:r>
      <w:r w:rsidR="00CE249F">
        <w:t xml:space="preserve"> was collapsing in the 5</w:t>
      </w:r>
      <w:r w:rsidR="00CE249F" w:rsidRPr="00CE249F">
        <w:rPr>
          <w:vertAlign w:val="superscript"/>
        </w:rPr>
        <w:t>th</w:t>
      </w:r>
      <w:r w:rsidR="00CE249F">
        <w:t xml:space="preserve"> century AD</w:t>
      </w:r>
      <w:r w:rsidR="00D47CF0">
        <w:t xml:space="preserve">, </w:t>
      </w:r>
      <w:r w:rsidR="00CE249F">
        <w:t xml:space="preserve">so </w:t>
      </w:r>
      <w:r w:rsidR="00D47CF0">
        <w:t>pre-dating the historic city of Venice.</w:t>
      </w:r>
    </w:p>
    <w:p w14:paraId="27F558FF" w14:textId="77777777" w:rsidR="0008501D" w:rsidRDefault="0008501D" w:rsidP="003739E4"/>
    <w:p w14:paraId="398C4EAB" w14:textId="70AA25C2" w:rsidR="0008501D" w:rsidRDefault="0008501D" w:rsidP="00BE4BC3">
      <w:pPr>
        <w:pStyle w:val="ListParagraph"/>
        <w:numPr>
          <w:ilvl w:val="0"/>
          <w:numId w:val="38"/>
        </w:numPr>
      </w:pPr>
      <w:r>
        <w:t xml:space="preserve">Notice the contrast between the natural salt marshes that surround Torcello, and the </w:t>
      </w:r>
      <w:r w:rsidR="00853635">
        <w:t>small farms and orchards on the island</w:t>
      </w:r>
      <w:r w:rsidR="00AF5DE1">
        <w:t xml:space="preserve"> itself</w:t>
      </w:r>
      <w:r w:rsidR="00853635">
        <w:t>.</w:t>
      </w:r>
      <w:r w:rsidR="00BE4BC3">
        <w:t xml:space="preserve"> Zoom in and out to explore the island and its surrounding salt marsh.</w:t>
      </w:r>
    </w:p>
    <w:p w14:paraId="025B0E9D" w14:textId="77777777" w:rsidR="00BE4BC3" w:rsidRDefault="00BE4BC3" w:rsidP="003739E4"/>
    <w:p w14:paraId="0A6437F3" w14:textId="22ED6066" w:rsidR="00D47406" w:rsidRDefault="00DB4F3A" w:rsidP="003739E4">
      <w:r>
        <w:t>F</w:t>
      </w:r>
      <w:r w:rsidR="00BE4BC3">
        <w:t xml:space="preserve">ind the </w:t>
      </w:r>
      <w:r w:rsidR="00AF5DE1">
        <w:t xml:space="preserve">location called Le </w:t>
      </w:r>
      <w:proofErr w:type="spellStart"/>
      <w:r w:rsidR="00AF5DE1">
        <w:t>Trezze</w:t>
      </w:r>
      <w:proofErr w:type="spellEnd"/>
      <w:r w:rsidR="00AF5DE1">
        <w:t xml:space="preserve">. </w:t>
      </w:r>
    </w:p>
    <w:p w14:paraId="72D62A16" w14:textId="77777777" w:rsidR="00D47406" w:rsidRDefault="00D47406" w:rsidP="003739E4"/>
    <w:p w14:paraId="5D82BA36" w14:textId="41C30CFD" w:rsidR="00BE4BC3" w:rsidRDefault="00AF5DE1" w:rsidP="00D47406">
      <w:pPr>
        <w:pStyle w:val="ListParagraph"/>
        <w:numPr>
          <w:ilvl w:val="0"/>
          <w:numId w:val="38"/>
        </w:numPr>
      </w:pPr>
      <w:r>
        <w:t xml:space="preserve">What is the name of the </w:t>
      </w:r>
      <w:r w:rsidR="0023651A">
        <w:t xml:space="preserve">water course </w:t>
      </w:r>
      <w:r w:rsidR="00BE7966">
        <w:t xml:space="preserve">by Le </w:t>
      </w:r>
      <w:proofErr w:type="spellStart"/>
      <w:r w:rsidR="00BE7966">
        <w:t>Trezze</w:t>
      </w:r>
      <w:proofErr w:type="spellEnd"/>
      <w:r w:rsidR="00BE7966">
        <w:t xml:space="preserve"> that </w:t>
      </w:r>
      <w:r w:rsidR="008D1A5B">
        <w:t>borders the northern edge of the lagoon?</w:t>
      </w:r>
    </w:p>
    <w:p w14:paraId="18F1F87D" w14:textId="77777777" w:rsidR="008D1A5B" w:rsidRDefault="008D1A5B" w:rsidP="003739E4"/>
    <w:p w14:paraId="64D303AD" w14:textId="0293D6E0" w:rsidR="008D1A5B" w:rsidRPr="00D47406" w:rsidRDefault="008D1A5B" w:rsidP="003739E4">
      <w:pPr>
        <w:rPr>
          <w:color w:val="EE0000"/>
        </w:rPr>
      </w:pPr>
      <w:r w:rsidRPr="00D47406">
        <w:rPr>
          <w:color w:val="EE0000"/>
        </w:rPr>
        <w:t xml:space="preserve">The </w:t>
      </w:r>
      <w:r w:rsidR="00D47406" w:rsidRPr="00D47406">
        <w:rPr>
          <w:color w:val="EE0000"/>
        </w:rPr>
        <w:t>R</w:t>
      </w:r>
      <w:r w:rsidR="001E71E7" w:rsidRPr="00D47406">
        <w:rPr>
          <w:color w:val="EE0000"/>
        </w:rPr>
        <w:t>iver Sile (</w:t>
      </w:r>
      <w:r w:rsidR="00705F94" w:rsidRPr="00D47406">
        <w:rPr>
          <w:color w:val="EE0000"/>
        </w:rPr>
        <w:t xml:space="preserve">Fiume </w:t>
      </w:r>
      <w:r w:rsidR="00D47406" w:rsidRPr="00D47406">
        <w:rPr>
          <w:color w:val="EE0000"/>
        </w:rPr>
        <w:t>Sile in Italian and termed ‘</w:t>
      </w:r>
      <w:proofErr w:type="spellStart"/>
      <w:r w:rsidR="00D47406" w:rsidRPr="00D47406">
        <w:rPr>
          <w:color w:val="EE0000"/>
        </w:rPr>
        <w:t>Taglio</w:t>
      </w:r>
      <w:proofErr w:type="spellEnd"/>
      <w:r w:rsidR="00D47406" w:rsidRPr="00D47406">
        <w:rPr>
          <w:color w:val="EE0000"/>
        </w:rPr>
        <w:t xml:space="preserve"> Sile’ in the straight section</w:t>
      </w:r>
      <w:r w:rsidR="00D82E8A">
        <w:rPr>
          <w:color w:val="EE0000"/>
        </w:rPr>
        <w:t xml:space="preserve">, </w:t>
      </w:r>
      <w:proofErr w:type="spellStart"/>
      <w:r w:rsidR="00D47406" w:rsidRPr="00D47406">
        <w:rPr>
          <w:color w:val="EE0000"/>
        </w:rPr>
        <w:t>taglio</w:t>
      </w:r>
      <w:proofErr w:type="spellEnd"/>
      <w:r w:rsidR="00D47406" w:rsidRPr="00D47406">
        <w:rPr>
          <w:color w:val="EE0000"/>
        </w:rPr>
        <w:t xml:space="preserve"> in Italian means ‘cut’).</w:t>
      </w:r>
    </w:p>
    <w:p w14:paraId="47FEA3A9" w14:textId="77777777" w:rsidR="006C6811" w:rsidRDefault="006C6811" w:rsidP="003739E4"/>
    <w:p w14:paraId="1F1CC65E" w14:textId="1EC98072" w:rsidR="00FA7E27" w:rsidRDefault="00D47406" w:rsidP="00D47406">
      <w:r>
        <w:t xml:space="preserve">Notice how this water course </w:t>
      </w:r>
      <w:r w:rsidR="008F2600">
        <w:t>meander</w:t>
      </w:r>
      <w:r w:rsidR="00DB4F3A">
        <w:t>s</w:t>
      </w:r>
      <w:r w:rsidR="008F2600">
        <w:t xml:space="preserve"> up to </w:t>
      </w:r>
      <w:proofErr w:type="spellStart"/>
      <w:r w:rsidR="008F2600">
        <w:t>Portegrandi</w:t>
      </w:r>
      <w:proofErr w:type="spellEnd"/>
      <w:r w:rsidR="008F2600">
        <w:t xml:space="preserve"> and then follows an artificially straightened course </w:t>
      </w:r>
      <w:r w:rsidR="00D82E8A">
        <w:t xml:space="preserve">past Le </w:t>
      </w:r>
      <w:proofErr w:type="spellStart"/>
      <w:r w:rsidR="00D82E8A">
        <w:t>Trezze</w:t>
      </w:r>
      <w:proofErr w:type="spellEnd"/>
      <w:r w:rsidR="00D82E8A">
        <w:t xml:space="preserve"> downstream to </w:t>
      </w:r>
      <w:proofErr w:type="spellStart"/>
      <w:r w:rsidR="00D82E8A">
        <w:t>Caposile</w:t>
      </w:r>
      <w:proofErr w:type="spellEnd"/>
      <w:r w:rsidR="00D82E8A">
        <w:t>.</w:t>
      </w:r>
      <w:r w:rsidR="007C24E9">
        <w:t xml:space="preserve"> It is separated from the lagoon by an embankment.</w:t>
      </w:r>
      <w:r w:rsidR="00D82E8A">
        <w:t xml:space="preserve"> Follow the water course</w:t>
      </w:r>
      <w:r w:rsidR="00BE6937">
        <w:t xml:space="preserve"> from </w:t>
      </w:r>
      <w:proofErr w:type="spellStart"/>
      <w:r w:rsidR="00BE6937">
        <w:t>Portegrandi</w:t>
      </w:r>
      <w:proofErr w:type="spellEnd"/>
      <w:r w:rsidR="00D82E8A">
        <w:t xml:space="preserve"> to where it enters the Adriatic Sea. </w:t>
      </w:r>
    </w:p>
    <w:p w14:paraId="56ABA211" w14:textId="77777777" w:rsidR="00FA7E27" w:rsidRDefault="00FA7E27" w:rsidP="00D47406"/>
    <w:p w14:paraId="469EEFAF" w14:textId="2DF2CCE8" w:rsidR="006C6811" w:rsidRDefault="00D82E8A" w:rsidP="00FA7E27">
      <w:pPr>
        <w:pStyle w:val="ListParagraph"/>
        <w:numPr>
          <w:ilvl w:val="0"/>
          <w:numId w:val="38"/>
        </w:numPr>
      </w:pPr>
      <w:r>
        <w:t xml:space="preserve">Suggest why </w:t>
      </w:r>
      <w:r w:rsidR="002E10E4">
        <w:t>(in the 17</w:t>
      </w:r>
      <w:r w:rsidR="002E10E4" w:rsidRPr="00FA7E27">
        <w:rPr>
          <w:vertAlign w:val="superscript"/>
        </w:rPr>
        <w:t>th</w:t>
      </w:r>
      <w:r w:rsidR="002E10E4">
        <w:t xml:space="preserve"> century) the Venetians </w:t>
      </w:r>
      <w:r w:rsidR="007C24E9">
        <w:t>decided to stop this river from entering the lagoon by diverting it</w:t>
      </w:r>
      <w:r w:rsidR="00FA7E27">
        <w:t xml:space="preserve"> around the northern edge of the lagoon.</w:t>
      </w:r>
    </w:p>
    <w:p w14:paraId="06CBF006" w14:textId="77777777" w:rsidR="000252EA" w:rsidRDefault="000252EA" w:rsidP="003739E4"/>
    <w:p w14:paraId="69588C7F" w14:textId="4F3D3CED" w:rsidR="000252EA" w:rsidRPr="000252EA" w:rsidRDefault="000252EA" w:rsidP="003739E4">
      <w:pPr>
        <w:rPr>
          <w:color w:val="EE0000"/>
        </w:rPr>
      </w:pPr>
      <w:r w:rsidRPr="000252EA">
        <w:rPr>
          <w:color w:val="EE0000"/>
        </w:rPr>
        <w:t>A</w:t>
      </w:r>
      <w:r w:rsidR="00FA7E27">
        <w:rPr>
          <w:color w:val="EE0000"/>
        </w:rPr>
        <w:t>t the time, engineers considered that too much sediment was entering the lagoon, which would cause silting up</w:t>
      </w:r>
      <w:r w:rsidR="002F4925">
        <w:rPr>
          <w:color w:val="EE0000"/>
        </w:rPr>
        <w:t xml:space="preserve"> of channels</w:t>
      </w:r>
      <w:r w:rsidR="00FA7E27">
        <w:rPr>
          <w:color w:val="EE0000"/>
        </w:rPr>
        <w:t xml:space="preserve"> and disrupt shipping.</w:t>
      </w:r>
      <w:r w:rsidR="002F4925">
        <w:rPr>
          <w:color w:val="EE0000"/>
        </w:rPr>
        <w:t xml:space="preserve"> The River Sile</w:t>
      </w:r>
      <w:r w:rsidR="007D42F5">
        <w:rPr>
          <w:color w:val="EE0000"/>
        </w:rPr>
        <w:t xml:space="preserve"> diversion</w:t>
      </w:r>
      <w:r w:rsidR="002F4925">
        <w:rPr>
          <w:color w:val="EE0000"/>
        </w:rPr>
        <w:t xml:space="preserve"> was one of other river diversions around the lagoon to reduce sediment input.</w:t>
      </w:r>
      <w:r w:rsidR="00FA7E27">
        <w:rPr>
          <w:color w:val="EE0000"/>
        </w:rPr>
        <w:t xml:space="preserve"> Since then, the opposite problem exists (not enough sediment</w:t>
      </w:r>
      <w:r w:rsidR="00DB4F3A">
        <w:rPr>
          <w:color w:val="EE0000"/>
        </w:rPr>
        <w:t xml:space="preserve"> input</w:t>
      </w:r>
      <w:r w:rsidR="00FA7E27">
        <w:rPr>
          <w:color w:val="EE0000"/>
        </w:rPr>
        <w:t>)</w:t>
      </w:r>
      <w:r w:rsidR="00D71837">
        <w:rPr>
          <w:color w:val="EE0000"/>
        </w:rPr>
        <w:t>,</w:t>
      </w:r>
      <w:r w:rsidR="00E03B25">
        <w:rPr>
          <w:color w:val="EE0000"/>
        </w:rPr>
        <w:t xml:space="preserve"> and </w:t>
      </w:r>
      <w:r w:rsidR="00BE6937">
        <w:rPr>
          <w:color w:val="EE0000"/>
        </w:rPr>
        <w:t>some</w:t>
      </w:r>
      <w:r w:rsidR="00D71837">
        <w:rPr>
          <w:color w:val="EE0000"/>
        </w:rPr>
        <w:t xml:space="preserve"> </w:t>
      </w:r>
      <w:r w:rsidR="0098128A">
        <w:rPr>
          <w:color w:val="EE0000"/>
        </w:rPr>
        <w:t>o</w:t>
      </w:r>
      <w:r w:rsidR="00D71837">
        <w:rPr>
          <w:color w:val="EE0000"/>
        </w:rPr>
        <w:t>f the</w:t>
      </w:r>
      <w:r w:rsidR="00BE6937">
        <w:rPr>
          <w:color w:val="EE0000"/>
        </w:rPr>
        <w:t xml:space="preserve"> Sile’s flow is now being diverted back into the lagoon.</w:t>
      </w:r>
    </w:p>
    <w:p w14:paraId="2342F844" w14:textId="77777777" w:rsidR="005B4D46" w:rsidRDefault="005B4D46" w:rsidP="005B4D46"/>
    <w:p w14:paraId="20F39824" w14:textId="220ECD93" w:rsidR="00A357CB" w:rsidRDefault="005B4D46" w:rsidP="005B4D46">
      <w:r>
        <w:t xml:space="preserve">Find the location named Punta </w:t>
      </w:r>
      <w:proofErr w:type="spellStart"/>
      <w:r>
        <w:t>Gorz</w:t>
      </w:r>
      <w:r w:rsidR="00586646">
        <w:t>one</w:t>
      </w:r>
      <w:proofErr w:type="spellEnd"/>
      <w:r w:rsidR="00586646">
        <w:t xml:space="preserve">. Notice how the River Brenta </w:t>
      </w:r>
      <w:r w:rsidR="00D55DB6">
        <w:t>has been diverted around the southern edge of the lagoon.</w:t>
      </w:r>
    </w:p>
    <w:p w14:paraId="3C6B8FE5" w14:textId="77777777" w:rsidR="00F45114" w:rsidRDefault="00F45114" w:rsidP="005B4D46"/>
    <w:p w14:paraId="030F47CF" w14:textId="47FDE4E8" w:rsidR="00F45114" w:rsidRDefault="00DE3D27" w:rsidP="00DB4F3A">
      <w:pPr>
        <w:pStyle w:val="ListParagraph"/>
        <w:numPr>
          <w:ilvl w:val="0"/>
          <w:numId w:val="38"/>
        </w:numPr>
      </w:pPr>
      <w:r>
        <w:t xml:space="preserve">Zoom out so that the whole lagoon is in the view. </w:t>
      </w:r>
      <w:r w:rsidR="008715AE">
        <w:t xml:space="preserve">Estimate the </w:t>
      </w:r>
      <w:proofErr w:type="gramStart"/>
      <w:r w:rsidR="00AE1370">
        <w:t>straight line</w:t>
      </w:r>
      <w:proofErr w:type="gramEnd"/>
      <w:r w:rsidR="00AE1370">
        <w:t xml:space="preserve"> distance from the northernmost edge of the lagoon to the southernmost edge.</w:t>
      </w:r>
    </w:p>
    <w:p w14:paraId="4F8523E5" w14:textId="77777777" w:rsidR="00AE1370" w:rsidRDefault="00AE1370" w:rsidP="005B4D46"/>
    <w:p w14:paraId="51C16C49" w14:textId="24ABB356" w:rsidR="00AE1370" w:rsidRPr="00DE3D27" w:rsidRDefault="00DE3D27" w:rsidP="005B4D46">
      <w:pPr>
        <w:rPr>
          <w:color w:val="EE0000"/>
        </w:rPr>
      </w:pPr>
      <w:r w:rsidRPr="00DE3D27">
        <w:rPr>
          <w:color w:val="EE0000"/>
        </w:rPr>
        <w:t>About 49 km</w:t>
      </w:r>
      <w:r w:rsidR="00214CC3">
        <w:rPr>
          <w:color w:val="EE0000"/>
        </w:rPr>
        <w:t>,</w:t>
      </w:r>
      <w:r w:rsidRPr="00DE3D27">
        <w:rPr>
          <w:color w:val="EE0000"/>
        </w:rPr>
        <w:t xml:space="preserve"> or 30 miles</w:t>
      </w:r>
    </w:p>
    <w:p w14:paraId="42B8BB7A" w14:textId="77777777" w:rsidR="00A357CB" w:rsidRDefault="00A357CB" w:rsidP="003739E4"/>
    <w:p w14:paraId="1DA43D76" w14:textId="4C68E2F6" w:rsidR="00FF52BE" w:rsidRDefault="00B60E46" w:rsidP="003739E4">
      <w:r>
        <w:t>Zoom in on Lido (</w:t>
      </w:r>
      <w:r w:rsidR="00593A2B">
        <w:t xml:space="preserve">the narrow barrier island east of Venice) </w:t>
      </w:r>
      <w:proofErr w:type="gramStart"/>
      <w:r w:rsidR="00593A2B">
        <w:t>and also</w:t>
      </w:r>
      <w:proofErr w:type="gramEnd"/>
      <w:r w:rsidR="00593A2B">
        <w:t xml:space="preserve"> zoom in on the inlet</w:t>
      </w:r>
      <w:r w:rsidR="00CE4659">
        <w:t xml:space="preserve"> at the northern end of the Lido.</w:t>
      </w:r>
    </w:p>
    <w:p w14:paraId="3EF12AA8" w14:textId="77777777" w:rsidR="00CE4659" w:rsidRDefault="00CE4659" w:rsidP="003739E4"/>
    <w:p w14:paraId="68869878" w14:textId="01CBA4A8" w:rsidR="00CE4659" w:rsidRDefault="00461D96" w:rsidP="00A72071">
      <w:pPr>
        <w:pStyle w:val="ListParagraph"/>
        <w:numPr>
          <w:ilvl w:val="0"/>
          <w:numId w:val="38"/>
        </w:numPr>
      </w:pPr>
      <w:r>
        <w:t>Browse the area and note down some forms of hard coastal engineering that can be seen</w:t>
      </w:r>
      <w:r w:rsidR="00DA546B">
        <w:t>.</w:t>
      </w:r>
    </w:p>
    <w:p w14:paraId="2F249EDD" w14:textId="77777777" w:rsidR="00461D96" w:rsidRDefault="00461D96" w:rsidP="003739E4"/>
    <w:p w14:paraId="3B1D6D41" w14:textId="39659FEE" w:rsidR="00461D96" w:rsidRDefault="00461D96" w:rsidP="003739E4">
      <w:pPr>
        <w:rPr>
          <w:color w:val="EE0000"/>
        </w:rPr>
      </w:pPr>
      <w:r w:rsidRPr="002458D1">
        <w:rPr>
          <w:color w:val="EE0000"/>
        </w:rPr>
        <w:t xml:space="preserve">There are </w:t>
      </w:r>
      <w:r w:rsidR="00805C47" w:rsidRPr="002458D1">
        <w:rPr>
          <w:color w:val="EE0000"/>
        </w:rPr>
        <w:t xml:space="preserve">lots of groynes </w:t>
      </w:r>
      <w:r w:rsidR="00276E09" w:rsidRPr="002458D1">
        <w:rPr>
          <w:color w:val="EE0000"/>
        </w:rPr>
        <w:t xml:space="preserve">with rock armour along the Adriatic margin of the Lido. </w:t>
      </w:r>
      <w:r w:rsidR="002458D1" w:rsidRPr="002458D1">
        <w:rPr>
          <w:color w:val="EE0000"/>
        </w:rPr>
        <w:t xml:space="preserve">The inlet itself is bounded by </w:t>
      </w:r>
      <w:r w:rsidR="002458D1">
        <w:rPr>
          <w:color w:val="EE0000"/>
        </w:rPr>
        <w:t xml:space="preserve">long </w:t>
      </w:r>
      <w:r w:rsidR="00D15137">
        <w:rPr>
          <w:color w:val="EE0000"/>
        </w:rPr>
        <w:t>embankments with rock armour</w:t>
      </w:r>
      <w:r w:rsidR="00C2336D">
        <w:rPr>
          <w:color w:val="EE0000"/>
        </w:rPr>
        <w:t xml:space="preserve"> and lighthouses </w:t>
      </w:r>
      <w:r w:rsidR="008D5CE2">
        <w:rPr>
          <w:color w:val="EE0000"/>
        </w:rPr>
        <w:t>at their seaward ends</w:t>
      </w:r>
      <w:r w:rsidR="00D15137">
        <w:rPr>
          <w:color w:val="EE0000"/>
        </w:rPr>
        <w:t>,</w:t>
      </w:r>
      <w:r w:rsidR="002458D1">
        <w:rPr>
          <w:color w:val="EE0000"/>
        </w:rPr>
        <w:t xml:space="preserve"> and</w:t>
      </w:r>
      <w:r w:rsidR="00D15137">
        <w:rPr>
          <w:color w:val="EE0000"/>
        </w:rPr>
        <w:t xml:space="preserve"> there is an offshore breakwater</w:t>
      </w:r>
      <w:r w:rsidR="008D5CE2">
        <w:rPr>
          <w:color w:val="EE0000"/>
        </w:rPr>
        <w:t xml:space="preserve"> </w:t>
      </w:r>
      <w:r w:rsidR="0005179F">
        <w:rPr>
          <w:color w:val="EE0000"/>
        </w:rPr>
        <w:t xml:space="preserve">just beyond the inlet. Similar </w:t>
      </w:r>
      <w:r w:rsidR="00DA546B">
        <w:rPr>
          <w:color w:val="EE0000"/>
        </w:rPr>
        <w:t>engineering is seen at the other two inlets.</w:t>
      </w:r>
    </w:p>
    <w:p w14:paraId="68BF1828" w14:textId="77777777" w:rsidR="00DA546B" w:rsidRDefault="00DA546B" w:rsidP="003739E4">
      <w:pPr>
        <w:rPr>
          <w:color w:val="EE0000"/>
        </w:rPr>
      </w:pPr>
    </w:p>
    <w:p w14:paraId="7D45DECF" w14:textId="70550D1D" w:rsidR="00DA546B" w:rsidRDefault="002A768B" w:rsidP="003739E4">
      <w:r w:rsidRPr="002A768B">
        <w:t>Find the</w:t>
      </w:r>
      <w:r>
        <w:t xml:space="preserve"> small artificial island within the northern inlet (</w:t>
      </w:r>
      <w:r w:rsidR="00FC5A1B">
        <w:t xml:space="preserve">Isola </w:t>
      </w:r>
      <w:proofErr w:type="spellStart"/>
      <w:r w:rsidR="00FC5A1B">
        <w:t>Artificiale</w:t>
      </w:r>
      <w:proofErr w:type="spellEnd"/>
      <w:r w:rsidR="00FC5A1B">
        <w:t xml:space="preserve"> del </w:t>
      </w:r>
      <w:proofErr w:type="spellStart"/>
      <w:r w:rsidR="00FC5A1B">
        <w:t>Baccan</w:t>
      </w:r>
      <w:proofErr w:type="spellEnd"/>
      <w:r w:rsidR="00FC5A1B">
        <w:t xml:space="preserve"> di </w:t>
      </w:r>
      <w:proofErr w:type="spellStart"/>
      <w:r w:rsidR="00FC5A1B">
        <w:t>Sant’Erasmo</w:t>
      </w:r>
      <w:proofErr w:type="spellEnd"/>
      <w:r w:rsidR="00FC5A1B">
        <w:t xml:space="preserve">). </w:t>
      </w:r>
      <w:r w:rsidR="006B630A">
        <w:t xml:space="preserve">The MOSE </w:t>
      </w:r>
      <w:r w:rsidR="000152D7">
        <w:t xml:space="preserve">mobile gates </w:t>
      </w:r>
      <w:r w:rsidR="008133CF">
        <w:t xml:space="preserve">connect with this island and the two sides of the inlet. The gates rest </w:t>
      </w:r>
      <w:r w:rsidR="00594166">
        <w:t xml:space="preserve">underwater and are raised </w:t>
      </w:r>
      <w:r w:rsidR="003F6C28">
        <w:t xml:space="preserve">to block </w:t>
      </w:r>
      <w:r w:rsidR="00715245">
        <w:t>tidal</w:t>
      </w:r>
      <w:r w:rsidR="003F6C28">
        <w:t xml:space="preserve"> flow into the lagoon</w:t>
      </w:r>
      <w:r w:rsidR="00715245">
        <w:t xml:space="preserve"> when high water (</w:t>
      </w:r>
      <w:proofErr w:type="spellStart"/>
      <w:r w:rsidR="00715245" w:rsidRPr="00FB6F84">
        <w:rPr>
          <w:i/>
          <w:iCs/>
        </w:rPr>
        <w:t>acqua</w:t>
      </w:r>
      <w:proofErr w:type="spellEnd"/>
      <w:r w:rsidR="00715245" w:rsidRPr="00FB6F84">
        <w:rPr>
          <w:i/>
          <w:iCs/>
        </w:rPr>
        <w:t xml:space="preserve"> </w:t>
      </w:r>
      <w:proofErr w:type="spellStart"/>
      <w:r w:rsidR="00715245" w:rsidRPr="00FB6F84">
        <w:rPr>
          <w:i/>
          <w:iCs/>
        </w:rPr>
        <w:t>alta</w:t>
      </w:r>
      <w:proofErr w:type="spellEnd"/>
      <w:r w:rsidR="00715245">
        <w:t>) is forecast.</w:t>
      </w:r>
      <w:r w:rsidR="00E13793">
        <w:t xml:space="preserve"> MOSE gates are also at the other two inlets.</w:t>
      </w:r>
    </w:p>
    <w:p w14:paraId="0E4189C2" w14:textId="77777777" w:rsidR="00E13793" w:rsidRDefault="00E13793" w:rsidP="003739E4"/>
    <w:p w14:paraId="78DC114C" w14:textId="74A16C0A" w:rsidR="00E13793" w:rsidRDefault="00D85A0E" w:rsidP="003739E4">
      <w:r>
        <w:t xml:space="preserve">Find the location </w:t>
      </w:r>
      <w:proofErr w:type="spellStart"/>
      <w:r>
        <w:t>Spiaggetta</w:t>
      </w:r>
      <w:proofErr w:type="spellEnd"/>
      <w:r>
        <w:t xml:space="preserve"> </w:t>
      </w:r>
      <w:r w:rsidR="00493D2A">
        <w:t xml:space="preserve">di </w:t>
      </w:r>
      <w:proofErr w:type="spellStart"/>
      <w:r w:rsidR="00493D2A">
        <w:t>Giare</w:t>
      </w:r>
      <w:proofErr w:type="spellEnd"/>
      <w:r w:rsidR="00493D2A">
        <w:t xml:space="preserve">. Browse the </w:t>
      </w:r>
      <w:r w:rsidR="000F139A">
        <w:t>area of the lagoon immediately to the south.</w:t>
      </w:r>
      <w:r w:rsidR="007B16A4">
        <w:t xml:space="preserve"> Notice the many </w:t>
      </w:r>
      <w:r w:rsidR="005829C8">
        <w:t>barriers, gates, and enclosures.</w:t>
      </w:r>
    </w:p>
    <w:p w14:paraId="0AB138FE" w14:textId="77777777" w:rsidR="008C086D" w:rsidRDefault="008C086D" w:rsidP="003739E4"/>
    <w:p w14:paraId="0C3401F5" w14:textId="2A74041B" w:rsidR="008C086D" w:rsidRDefault="008C086D" w:rsidP="005829C8">
      <w:pPr>
        <w:pStyle w:val="ListParagraph"/>
        <w:numPr>
          <w:ilvl w:val="0"/>
          <w:numId w:val="38"/>
        </w:numPr>
      </w:pPr>
      <w:r>
        <w:t>Can you guess what the predominant use of the lagoon is, in this area?</w:t>
      </w:r>
    </w:p>
    <w:p w14:paraId="18705CB2" w14:textId="77777777" w:rsidR="008C086D" w:rsidRDefault="008C086D" w:rsidP="003739E4"/>
    <w:p w14:paraId="18CA127E" w14:textId="4CD9A7F7" w:rsidR="008C086D" w:rsidRPr="00EB6D0C" w:rsidRDefault="008C086D" w:rsidP="003739E4">
      <w:pPr>
        <w:rPr>
          <w:color w:val="EE0000"/>
        </w:rPr>
      </w:pPr>
      <w:r w:rsidRPr="00EB6D0C">
        <w:rPr>
          <w:color w:val="EE0000"/>
        </w:rPr>
        <w:t xml:space="preserve">Fish farming. This is an area with ‘Valli da </w:t>
      </w:r>
      <w:proofErr w:type="spellStart"/>
      <w:r w:rsidRPr="00EB6D0C">
        <w:rPr>
          <w:color w:val="EE0000"/>
        </w:rPr>
        <w:t>pesca</w:t>
      </w:r>
      <w:proofErr w:type="spellEnd"/>
      <w:r w:rsidRPr="00EB6D0C">
        <w:rPr>
          <w:color w:val="EE0000"/>
        </w:rPr>
        <w:t>’</w:t>
      </w:r>
      <w:r w:rsidR="00EB6D0C" w:rsidRPr="00EB6D0C">
        <w:rPr>
          <w:color w:val="EE0000"/>
        </w:rPr>
        <w:t xml:space="preserve"> (translates to ‘fish valleys’.)</w:t>
      </w:r>
    </w:p>
    <w:p w14:paraId="17B4636D" w14:textId="77777777" w:rsidR="00961B94" w:rsidRDefault="00961B94" w:rsidP="003739E4"/>
    <w:p w14:paraId="777B3C68" w14:textId="00D116E8" w:rsidR="00EB6D0C" w:rsidRDefault="00EB6D0C" w:rsidP="003739E4">
      <w:r>
        <w:t xml:space="preserve">Finish exploring the Venice Lagoon </w:t>
      </w:r>
      <w:r w:rsidR="00250626">
        <w:t>on Google Earth</w:t>
      </w:r>
      <w:r w:rsidR="00C74E47">
        <w:t xml:space="preserve"> by browsing the lagoon and its edges</w:t>
      </w:r>
      <w:r w:rsidR="00251390">
        <w:t xml:space="preserve">. Look for </w:t>
      </w:r>
      <w:r w:rsidR="005A7389">
        <w:t xml:space="preserve">areas of natural salt marsh </w:t>
      </w:r>
      <w:proofErr w:type="gramStart"/>
      <w:r w:rsidR="005A7389">
        <w:t xml:space="preserve">and </w:t>
      </w:r>
      <w:r w:rsidR="002268FC">
        <w:t>also</w:t>
      </w:r>
      <w:proofErr w:type="gramEnd"/>
      <w:r w:rsidR="002268FC">
        <w:t xml:space="preserve"> note down the various human activities and uses that you can identify.</w:t>
      </w:r>
    </w:p>
    <w:p w14:paraId="5BAE0E87" w14:textId="77777777" w:rsidR="002268FC" w:rsidRDefault="002268FC" w:rsidP="003739E4"/>
    <w:p w14:paraId="4EB3C00E" w14:textId="4708C4C6" w:rsidR="002268FC" w:rsidRPr="00B567DE" w:rsidRDefault="002268FC" w:rsidP="003739E4">
      <w:pPr>
        <w:rPr>
          <w:color w:val="C00000"/>
        </w:rPr>
      </w:pPr>
      <w:r w:rsidRPr="00B567DE">
        <w:rPr>
          <w:color w:val="C00000"/>
        </w:rPr>
        <w:lastRenderedPageBreak/>
        <w:t xml:space="preserve">Human activities and uses </w:t>
      </w:r>
      <w:proofErr w:type="gramStart"/>
      <w:r w:rsidRPr="00B567DE">
        <w:rPr>
          <w:color w:val="C00000"/>
        </w:rPr>
        <w:t>include:</w:t>
      </w:r>
      <w:proofErr w:type="gramEnd"/>
      <w:r w:rsidRPr="00B567DE">
        <w:rPr>
          <w:color w:val="C00000"/>
        </w:rPr>
        <w:t xml:space="preserve"> </w:t>
      </w:r>
      <w:r w:rsidR="005B2BEA" w:rsidRPr="00B567DE">
        <w:rPr>
          <w:color w:val="C00000"/>
        </w:rPr>
        <w:t>agriculture on</w:t>
      </w:r>
      <w:r w:rsidR="00C84203" w:rsidRPr="00B567DE">
        <w:rPr>
          <w:color w:val="C00000"/>
        </w:rPr>
        <w:t xml:space="preserve"> some</w:t>
      </w:r>
      <w:r w:rsidR="005B2BEA" w:rsidRPr="00B567DE">
        <w:rPr>
          <w:color w:val="C00000"/>
        </w:rPr>
        <w:t xml:space="preserve"> islands, aquaculture</w:t>
      </w:r>
      <w:r w:rsidR="00C84203" w:rsidRPr="00B567DE">
        <w:rPr>
          <w:color w:val="C00000"/>
        </w:rPr>
        <w:t xml:space="preserve"> in parts of the lagoon</w:t>
      </w:r>
      <w:r w:rsidR="005B2BEA" w:rsidRPr="00B567DE">
        <w:rPr>
          <w:color w:val="C00000"/>
        </w:rPr>
        <w:t>,</w:t>
      </w:r>
      <w:r w:rsidR="00AB5BFC" w:rsidRPr="00B567DE">
        <w:rPr>
          <w:color w:val="C00000"/>
        </w:rPr>
        <w:t xml:space="preserve"> residential</w:t>
      </w:r>
      <w:r w:rsidR="00693C21" w:rsidRPr="00B567DE">
        <w:rPr>
          <w:color w:val="C00000"/>
        </w:rPr>
        <w:t xml:space="preserve"> around</w:t>
      </w:r>
      <w:r w:rsidR="008F0DDA">
        <w:rPr>
          <w:color w:val="C00000"/>
        </w:rPr>
        <w:t xml:space="preserve"> the</w:t>
      </w:r>
      <w:r w:rsidR="00693C21" w:rsidRPr="00B567DE">
        <w:rPr>
          <w:color w:val="C00000"/>
        </w:rPr>
        <w:t xml:space="preserve"> lagoon and on some islands,</w:t>
      </w:r>
      <w:r w:rsidR="001F3793" w:rsidRPr="00B567DE">
        <w:rPr>
          <w:color w:val="C00000"/>
        </w:rPr>
        <w:t xml:space="preserve"> industrial uses (e.g. Marghera),</w:t>
      </w:r>
      <w:r w:rsidR="005B2BEA" w:rsidRPr="00B567DE">
        <w:rPr>
          <w:color w:val="C00000"/>
        </w:rPr>
        <w:t xml:space="preserve"> transport</w:t>
      </w:r>
      <w:r w:rsidR="00C84203" w:rsidRPr="00B567DE">
        <w:rPr>
          <w:color w:val="C00000"/>
        </w:rPr>
        <w:t xml:space="preserve"> infrastructure</w:t>
      </w:r>
      <w:r w:rsidR="005B2BEA" w:rsidRPr="00B567DE">
        <w:rPr>
          <w:color w:val="C00000"/>
        </w:rPr>
        <w:t>, commercial shipping, cruise shipping,</w:t>
      </w:r>
      <w:r w:rsidR="00167697" w:rsidRPr="00B567DE">
        <w:rPr>
          <w:color w:val="C00000"/>
        </w:rPr>
        <w:t xml:space="preserve"> tourism</w:t>
      </w:r>
      <w:r w:rsidR="00693C21" w:rsidRPr="00B567DE">
        <w:rPr>
          <w:color w:val="C00000"/>
        </w:rPr>
        <w:t xml:space="preserve"> on some islands, especially</w:t>
      </w:r>
      <w:r w:rsidR="00167697" w:rsidRPr="00B567DE">
        <w:rPr>
          <w:color w:val="C00000"/>
        </w:rPr>
        <w:t xml:space="preserve"> in Venice itself, </w:t>
      </w:r>
      <w:r w:rsidR="00AE0997" w:rsidRPr="00B567DE">
        <w:rPr>
          <w:color w:val="C00000"/>
        </w:rPr>
        <w:t>beach tourism on some islands (e.g. Lido).</w:t>
      </w:r>
    </w:p>
    <w:p w14:paraId="433C4139" w14:textId="77777777" w:rsidR="00EB6D0C" w:rsidRDefault="00EB6D0C" w:rsidP="003739E4"/>
    <w:p w14:paraId="3F937285" w14:textId="77777777" w:rsidR="0052689A" w:rsidRDefault="0052689A" w:rsidP="003739E4">
      <w:pPr>
        <w:rPr>
          <w:b/>
          <w:bCs/>
        </w:rPr>
      </w:pPr>
    </w:p>
    <w:p w14:paraId="0392B22A" w14:textId="2195953F" w:rsidR="003739E4" w:rsidRDefault="003739E4" w:rsidP="003739E4">
      <w:pPr>
        <w:rPr>
          <w:b/>
          <w:bCs/>
        </w:rPr>
      </w:pPr>
      <w:r w:rsidRPr="009C7EBE">
        <w:rPr>
          <w:b/>
          <w:bCs/>
        </w:rPr>
        <w:t>Task 2</w:t>
      </w:r>
      <w:r w:rsidR="00777DBF">
        <w:rPr>
          <w:b/>
          <w:bCs/>
        </w:rPr>
        <w:t xml:space="preserve"> </w:t>
      </w:r>
      <w:r w:rsidR="003F0D38">
        <w:rPr>
          <w:b/>
          <w:bCs/>
        </w:rPr>
        <w:t>Interpreting maps of</w:t>
      </w:r>
      <w:r w:rsidR="00450FEC">
        <w:rPr>
          <w:b/>
          <w:bCs/>
        </w:rPr>
        <w:t xml:space="preserve"> lagoon environment and use</w:t>
      </w:r>
    </w:p>
    <w:p w14:paraId="0EB4B68A" w14:textId="77777777" w:rsidR="00AE6471" w:rsidRPr="009C7EBE" w:rsidRDefault="00AE6471" w:rsidP="003739E4">
      <w:pPr>
        <w:rPr>
          <w:b/>
          <w:bCs/>
        </w:rPr>
      </w:pPr>
    </w:p>
    <w:p w14:paraId="7B4C36C6" w14:textId="2BE2E860" w:rsidR="00995D48" w:rsidRPr="00995D48" w:rsidRDefault="00CB53FD" w:rsidP="003739E4">
      <w:pPr>
        <w:rPr>
          <w:i/>
          <w:iCs/>
        </w:rPr>
      </w:pPr>
      <w:r>
        <w:rPr>
          <w:i/>
          <w:iCs/>
        </w:rPr>
        <w:t xml:space="preserve">La </w:t>
      </w:r>
      <w:r w:rsidR="00995D48" w:rsidRPr="00995D48">
        <w:rPr>
          <w:i/>
          <w:iCs/>
        </w:rPr>
        <w:t xml:space="preserve">Laguna </w:t>
      </w:r>
      <w:proofErr w:type="spellStart"/>
      <w:r w:rsidR="00995D48" w:rsidRPr="00995D48">
        <w:rPr>
          <w:i/>
          <w:iCs/>
        </w:rPr>
        <w:t>dei</w:t>
      </w:r>
      <w:proofErr w:type="spellEnd"/>
      <w:r w:rsidR="00995D48" w:rsidRPr="00995D48">
        <w:rPr>
          <w:i/>
          <w:iCs/>
        </w:rPr>
        <w:t xml:space="preserve"> Cippi</w:t>
      </w:r>
    </w:p>
    <w:p w14:paraId="2AE5F6A6" w14:textId="77777777" w:rsidR="00995D48" w:rsidRDefault="00995D48" w:rsidP="003739E4"/>
    <w:p w14:paraId="78EB471D" w14:textId="27657BD4" w:rsidR="002D4A85" w:rsidRDefault="009A219A" w:rsidP="003739E4">
      <w:r>
        <w:t>Start by going</w:t>
      </w:r>
      <w:r w:rsidR="00966120">
        <w:t xml:space="preserve"> to this map </w:t>
      </w:r>
      <w:r w:rsidR="003D6D07">
        <w:t>which is a</w:t>
      </w:r>
      <w:r w:rsidR="00FA7992">
        <w:t>n Arc</w:t>
      </w:r>
      <w:r w:rsidR="003D6D07">
        <w:t>GIS</w:t>
      </w:r>
      <w:r w:rsidR="00FA7992">
        <w:t xml:space="preserve"> </w:t>
      </w:r>
      <w:proofErr w:type="spellStart"/>
      <w:r w:rsidR="00FA7992">
        <w:t>StoryMap</w:t>
      </w:r>
      <w:proofErr w:type="spellEnd"/>
      <w:r w:rsidR="00FA7992">
        <w:t xml:space="preserve"> created </w:t>
      </w:r>
      <w:r w:rsidR="005E68CE">
        <w:t xml:space="preserve">by Claudio </w:t>
      </w:r>
      <w:proofErr w:type="spellStart"/>
      <w:r w:rsidR="005E68CE">
        <w:t>Beorchia</w:t>
      </w:r>
      <w:proofErr w:type="spellEnd"/>
      <w:r w:rsidR="0079507E">
        <w:t xml:space="preserve"> for We </w:t>
      </w:r>
      <w:r w:rsidR="002D4A85">
        <w:t>A</w:t>
      </w:r>
      <w:r w:rsidR="0079507E">
        <w:t xml:space="preserve">re </w:t>
      </w:r>
      <w:r w:rsidR="002D4A85">
        <w:t>H</w:t>
      </w:r>
      <w:r w:rsidR="0079507E">
        <w:t>ere Venice</w:t>
      </w:r>
      <w:r w:rsidR="002D4A85">
        <w:t xml:space="preserve"> as part of the </w:t>
      </w:r>
      <w:proofErr w:type="spellStart"/>
      <w:r w:rsidR="002D4A85">
        <w:t>WaterLANDS</w:t>
      </w:r>
      <w:proofErr w:type="spellEnd"/>
      <w:r w:rsidR="002D4A85">
        <w:t xml:space="preserve"> project: </w:t>
      </w:r>
      <w:hyperlink r:id="rId9" w:history="1">
        <w:r w:rsidR="00531963" w:rsidRPr="00531963">
          <w:rPr>
            <w:rStyle w:val="Hyperlink"/>
          </w:rPr>
          <w:t>The Lagoon of the Cippi</w:t>
        </w:r>
      </w:hyperlink>
      <w:r w:rsidR="00531963">
        <w:t xml:space="preserve"> (You</w:t>
      </w:r>
      <w:r w:rsidR="00777DBF">
        <w:t xml:space="preserve">r browser can translate the text of the </w:t>
      </w:r>
      <w:proofErr w:type="spellStart"/>
      <w:r w:rsidR="00777DBF">
        <w:t>StoryMap</w:t>
      </w:r>
      <w:proofErr w:type="spellEnd"/>
      <w:r w:rsidR="00777DBF">
        <w:t xml:space="preserve"> into English.</w:t>
      </w:r>
      <w:r w:rsidR="00EB1451">
        <w:t xml:space="preserve"> Click on ‘</w:t>
      </w:r>
      <w:r w:rsidR="0014799B">
        <w:t>Show translate options’</w:t>
      </w:r>
      <w:r w:rsidR="004514D7">
        <w:t xml:space="preserve"> in the browser.</w:t>
      </w:r>
      <w:r w:rsidR="00777DBF">
        <w:t>)</w:t>
      </w:r>
    </w:p>
    <w:p w14:paraId="64E44323" w14:textId="77777777" w:rsidR="00777DBF" w:rsidRDefault="00777DBF" w:rsidP="003739E4"/>
    <w:p w14:paraId="5AAC63FB" w14:textId="37EC1863" w:rsidR="00777DBF" w:rsidRDefault="00630E1A" w:rsidP="003739E4">
      <w:r>
        <w:t xml:space="preserve">Notice that the map </w:t>
      </w:r>
      <w:r w:rsidR="00EC5FC2">
        <w:t xml:space="preserve">shows the location of each of one hundred boundary stones that </w:t>
      </w:r>
      <w:r w:rsidR="00F262BF">
        <w:t>were placed from the 18</w:t>
      </w:r>
      <w:r w:rsidR="00F262BF" w:rsidRPr="00F262BF">
        <w:rPr>
          <w:vertAlign w:val="superscript"/>
        </w:rPr>
        <w:t>th</w:t>
      </w:r>
      <w:r w:rsidR="00F262BF">
        <w:t xml:space="preserve"> century onwards to mark the </w:t>
      </w:r>
      <w:r w:rsidR="00433A98">
        <w:t>boundaries of the Venice Lagoon.</w:t>
      </w:r>
    </w:p>
    <w:p w14:paraId="2F39B0C6" w14:textId="77777777" w:rsidR="00441726" w:rsidRDefault="00441726" w:rsidP="003739E4"/>
    <w:p w14:paraId="45031353" w14:textId="2A21E50B" w:rsidR="00441726" w:rsidRDefault="00441726" w:rsidP="003739E4">
      <w:r>
        <w:t xml:space="preserve">This is a citizen science project, in which </w:t>
      </w:r>
      <w:r w:rsidR="001D3518">
        <w:t xml:space="preserve">people are encouraged to find the boundary stones and to </w:t>
      </w:r>
      <w:r w:rsidR="007D58C7">
        <w:t>record conditions around them through photographs and descriptions.</w:t>
      </w:r>
      <w:r w:rsidR="00DB4C71">
        <w:t xml:space="preserve"> Th</w:t>
      </w:r>
      <w:r w:rsidR="00D571AB">
        <w:t>rough collective efforts, this</w:t>
      </w:r>
      <w:r w:rsidR="00383B26">
        <w:t xml:space="preserve"> project will</w:t>
      </w:r>
      <w:r w:rsidR="00D571AB">
        <w:t xml:space="preserve"> help to document the current </w:t>
      </w:r>
      <w:r w:rsidR="00444E34">
        <w:t>state of the lagoon</w:t>
      </w:r>
      <w:r w:rsidR="00915AAA">
        <w:t xml:space="preserve"> environment and its changes.</w:t>
      </w:r>
    </w:p>
    <w:p w14:paraId="35AE3375" w14:textId="77777777" w:rsidR="00915AAA" w:rsidRDefault="00915AAA" w:rsidP="003739E4"/>
    <w:p w14:paraId="41F2369F" w14:textId="1661FC78" w:rsidR="00915AAA" w:rsidRDefault="002C473E" w:rsidP="003739E4">
      <w:r>
        <w:t xml:space="preserve">Orient the map to focus on the northern boundary of the lagoon. </w:t>
      </w:r>
      <w:r w:rsidR="00924554">
        <w:t xml:space="preserve">Zoom in on the straightened section of the River Sile (identified in the Google Earth </w:t>
      </w:r>
      <w:r w:rsidR="0041309A">
        <w:t>task</w:t>
      </w:r>
      <w:r w:rsidR="00CA0E91">
        <w:t xml:space="preserve"> above</w:t>
      </w:r>
      <w:r w:rsidR="009A455F">
        <w:t>, t</w:t>
      </w:r>
      <w:r w:rsidR="00797500">
        <w:t xml:space="preserve">his is along ‘Via </w:t>
      </w:r>
      <w:proofErr w:type="spellStart"/>
      <w:r w:rsidR="00797500">
        <w:t>Trezze</w:t>
      </w:r>
      <w:proofErr w:type="spellEnd"/>
      <w:r w:rsidR="00797500">
        <w:t>’.)</w:t>
      </w:r>
    </w:p>
    <w:p w14:paraId="448F1234" w14:textId="77777777" w:rsidR="00797500" w:rsidRDefault="00797500" w:rsidP="003739E4"/>
    <w:p w14:paraId="61E22D29" w14:textId="3D222B4D" w:rsidR="00797500" w:rsidRDefault="009A455F" w:rsidP="00383B26">
      <w:pPr>
        <w:pStyle w:val="ListParagraph"/>
        <w:numPr>
          <w:ilvl w:val="0"/>
          <w:numId w:val="38"/>
        </w:numPr>
      </w:pPr>
      <w:r>
        <w:t xml:space="preserve">Hover over the </w:t>
      </w:r>
      <w:r w:rsidR="00CF21C8">
        <w:t xml:space="preserve">memorial stones in this area (stones </w:t>
      </w:r>
      <w:r w:rsidR="00BC7011">
        <w:t>54 to 58) to see the photographs.</w:t>
      </w:r>
    </w:p>
    <w:p w14:paraId="74B24A48" w14:textId="77777777" w:rsidR="00F063F7" w:rsidRDefault="00F063F7" w:rsidP="003739E4"/>
    <w:p w14:paraId="457CF3F2" w14:textId="77777777" w:rsidR="00C002DB" w:rsidRDefault="00F063F7" w:rsidP="003739E4">
      <w:r>
        <w:t>Now orient the map around the lagoon boundary with Marghera and the airport.</w:t>
      </w:r>
      <w:r w:rsidR="00C002DB">
        <w:t xml:space="preserve"> </w:t>
      </w:r>
    </w:p>
    <w:p w14:paraId="64915219" w14:textId="77777777" w:rsidR="00C002DB" w:rsidRDefault="00C002DB" w:rsidP="003739E4"/>
    <w:p w14:paraId="70BAFE34" w14:textId="019A2B5C" w:rsidR="00F063F7" w:rsidRDefault="00C002DB" w:rsidP="00C002DB">
      <w:pPr>
        <w:pStyle w:val="ListParagraph"/>
        <w:numPr>
          <w:ilvl w:val="0"/>
          <w:numId w:val="38"/>
        </w:numPr>
      </w:pPr>
      <w:r>
        <w:t>Memorial stones 56</w:t>
      </w:r>
      <w:r w:rsidR="00F7309F">
        <w:t xml:space="preserve"> (near </w:t>
      </w:r>
      <w:r w:rsidR="00ED01C8">
        <w:t xml:space="preserve">Via </w:t>
      </w:r>
      <w:proofErr w:type="spellStart"/>
      <w:r w:rsidR="00F7309F">
        <w:t>Trezze</w:t>
      </w:r>
      <w:proofErr w:type="spellEnd"/>
      <w:r w:rsidR="00F7309F">
        <w:t>)</w:t>
      </w:r>
      <w:r>
        <w:t xml:space="preserve"> and 82</w:t>
      </w:r>
      <w:r w:rsidR="00F7309F">
        <w:t xml:space="preserve"> (near Marghera)</w:t>
      </w:r>
      <w:r>
        <w:t xml:space="preserve"> provide a striking contrast.</w:t>
      </w:r>
    </w:p>
    <w:p w14:paraId="5844BD0C" w14:textId="77777777" w:rsidR="00C002DB" w:rsidRDefault="00C002DB" w:rsidP="003739E4"/>
    <w:p w14:paraId="0E7F9386" w14:textId="49BF30FC" w:rsidR="00CB53FD" w:rsidRPr="00EB01F9" w:rsidRDefault="00EB01F9" w:rsidP="003739E4">
      <w:pPr>
        <w:rPr>
          <w:i/>
          <w:iCs/>
        </w:rPr>
      </w:pPr>
      <w:r w:rsidRPr="00EB01F9">
        <w:rPr>
          <w:i/>
          <w:iCs/>
        </w:rPr>
        <w:t>Atlante della laguna</w:t>
      </w:r>
    </w:p>
    <w:p w14:paraId="10A7F6DD" w14:textId="77777777" w:rsidR="00CB53FD" w:rsidRDefault="00CB53FD" w:rsidP="003739E4"/>
    <w:p w14:paraId="2D5DFFC3" w14:textId="4F4B23C4" w:rsidR="00C002DB" w:rsidRDefault="00450FEC" w:rsidP="003739E4">
      <w:r>
        <w:t xml:space="preserve">Go to </w:t>
      </w:r>
      <w:r w:rsidR="009D73C9">
        <w:t>this map</w:t>
      </w:r>
      <w:r w:rsidR="003C048A">
        <w:t xml:space="preserve"> </w:t>
      </w:r>
      <w:hyperlink r:id="rId10" w:history="1">
        <w:proofErr w:type="spellStart"/>
        <w:r w:rsidR="005C39D9" w:rsidRPr="005C39D9">
          <w:rPr>
            <w:rStyle w:val="Hyperlink"/>
          </w:rPr>
          <w:t>GeoExplorer</w:t>
        </w:r>
        <w:proofErr w:type="spellEnd"/>
        <w:r w:rsidR="005C39D9" w:rsidRPr="005C39D9">
          <w:rPr>
            <w:rStyle w:val="Hyperlink"/>
          </w:rPr>
          <w:t xml:space="preserve"> - </w:t>
        </w:r>
        <w:proofErr w:type="spellStart"/>
        <w:r w:rsidR="005C39D9" w:rsidRPr="005C39D9">
          <w:rPr>
            <w:rStyle w:val="Hyperlink"/>
          </w:rPr>
          <w:t>GeoNode</w:t>
        </w:r>
        <w:proofErr w:type="spellEnd"/>
      </w:hyperlink>
      <w:r w:rsidR="009D73C9">
        <w:t xml:space="preserve"> which is a GIS</w:t>
      </w:r>
      <w:r w:rsidR="003C048A">
        <w:t xml:space="preserve"> in Italian</w:t>
      </w:r>
      <w:r w:rsidR="009D73C9">
        <w:t xml:space="preserve"> showing </w:t>
      </w:r>
      <w:r w:rsidR="003C048A">
        <w:t>the location</w:t>
      </w:r>
      <w:r w:rsidR="005C39D9">
        <w:t xml:space="preserve">s and types of </w:t>
      </w:r>
      <w:r w:rsidR="008272B1">
        <w:t xml:space="preserve">Valli da </w:t>
      </w:r>
      <w:proofErr w:type="spellStart"/>
      <w:r w:rsidR="008272B1">
        <w:t>pesca</w:t>
      </w:r>
      <w:proofErr w:type="spellEnd"/>
      <w:r w:rsidR="008272B1">
        <w:t xml:space="preserve"> (fish farms) in the Venice Lagoon.</w:t>
      </w:r>
    </w:p>
    <w:p w14:paraId="303EB404" w14:textId="77777777" w:rsidR="008272B1" w:rsidRDefault="008272B1" w:rsidP="003739E4"/>
    <w:p w14:paraId="64B39ADC" w14:textId="5652D1C4" w:rsidR="008272B1" w:rsidRDefault="008272B1" w:rsidP="00EB5D12">
      <w:pPr>
        <w:pStyle w:val="ListParagraph"/>
        <w:numPr>
          <w:ilvl w:val="0"/>
          <w:numId w:val="38"/>
        </w:numPr>
      </w:pPr>
      <w:r>
        <w:t>Describe</w:t>
      </w:r>
      <w:r w:rsidR="00EB5D12">
        <w:t xml:space="preserve"> </w:t>
      </w:r>
      <w:r>
        <w:t xml:space="preserve">where most of the Valli da </w:t>
      </w:r>
      <w:proofErr w:type="spellStart"/>
      <w:r>
        <w:t>pesca</w:t>
      </w:r>
      <w:proofErr w:type="spellEnd"/>
      <w:r>
        <w:t xml:space="preserve"> are located</w:t>
      </w:r>
      <w:r w:rsidR="00EB5D12">
        <w:t xml:space="preserve"> within the lagoon.</w:t>
      </w:r>
    </w:p>
    <w:p w14:paraId="21BAFA4E" w14:textId="77777777" w:rsidR="008272B1" w:rsidRDefault="008272B1" w:rsidP="003739E4"/>
    <w:p w14:paraId="22EB66C1" w14:textId="4D9D3BC0" w:rsidR="008272B1" w:rsidRPr="00EB5D12" w:rsidRDefault="00897258" w:rsidP="003739E4">
      <w:pPr>
        <w:rPr>
          <w:color w:val="EE0000"/>
        </w:rPr>
      </w:pPr>
      <w:r w:rsidRPr="00EB5D12">
        <w:rPr>
          <w:color w:val="EE0000"/>
        </w:rPr>
        <w:t>Mostly</w:t>
      </w:r>
      <w:r w:rsidR="00EB5D12">
        <w:rPr>
          <w:color w:val="EE0000"/>
        </w:rPr>
        <w:t xml:space="preserve"> in</w:t>
      </w:r>
      <w:r w:rsidRPr="00EB5D12">
        <w:rPr>
          <w:color w:val="EE0000"/>
        </w:rPr>
        <w:t xml:space="preserve"> the southwest</w:t>
      </w:r>
      <w:r w:rsidR="00EB5D12">
        <w:rPr>
          <w:color w:val="EE0000"/>
        </w:rPr>
        <w:t>ern</w:t>
      </w:r>
      <w:r w:rsidRPr="00EB5D12">
        <w:rPr>
          <w:color w:val="EE0000"/>
        </w:rPr>
        <w:t xml:space="preserve"> and the northeastern part</w:t>
      </w:r>
      <w:r w:rsidR="00934C77">
        <w:rPr>
          <w:color w:val="EE0000"/>
        </w:rPr>
        <w:t>s</w:t>
      </w:r>
      <w:r w:rsidRPr="00EB5D12">
        <w:rPr>
          <w:color w:val="EE0000"/>
        </w:rPr>
        <w:t xml:space="preserve"> of the lagoon.</w:t>
      </w:r>
    </w:p>
    <w:p w14:paraId="390F068D" w14:textId="77777777" w:rsidR="00DE4513" w:rsidRDefault="00DE4513" w:rsidP="003739E4"/>
    <w:p w14:paraId="46E8B949" w14:textId="63370987" w:rsidR="00934C77" w:rsidRDefault="00DE4513" w:rsidP="003739E4">
      <w:r>
        <w:t xml:space="preserve">This GIS is also useful for </w:t>
      </w:r>
      <w:r w:rsidR="00EB5D12">
        <w:t>showing the location of the deeper shipping channels within the lagoon.</w:t>
      </w:r>
      <w:r w:rsidR="00784937">
        <w:t xml:space="preserve"> Browse the map and zoom in and out to identify</w:t>
      </w:r>
      <w:r w:rsidR="00EF324B">
        <w:t xml:space="preserve"> the main channels. (These are kept navigable by dredging. Some of the dredged sediments are being used as infill </w:t>
      </w:r>
      <w:r w:rsidR="00D04975">
        <w:t>to create new areas of salt marsh as explained in the PowerPoint slide show on restoration methods.)</w:t>
      </w:r>
    </w:p>
    <w:p w14:paraId="5E65CE17" w14:textId="77777777" w:rsidR="005D63A2" w:rsidRDefault="005D63A2" w:rsidP="003739E4"/>
    <w:p w14:paraId="55831BDE" w14:textId="39A83B94" w:rsidR="005D63A2" w:rsidRDefault="005D63A2" w:rsidP="0008239E">
      <w:pPr>
        <w:pStyle w:val="ListParagraph"/>
        <w:numPr>
          <w:ilvl w:val="0"/>
          <w:numId w:val="38"/>
        </w:numPr>
      </w:pPr>
      <w:r>
        <w:t xml:space="preserve">What is the name of the channel that </w:t>
      </w:r>
      <w:r w:rsidR="00B90D80">
        <w:t xml:space="preserve">connects the Porto di Lido to </w:t>
      </w:r>
      <w:r w:rsidR="00F40C00">
        <w:t>the Giudecca</w:t>
      </w:r>
      <w:r w:rsidR="00AA7C38">
        <w:t xml:space="preserve"> canal and the</w:t>
      </w:r>
      <w:r w:rsidR="00F40C00">
        <w:t xml:space="preserve"> cruise ship port on the west side of Venice</w:t>
      </w:r>
      <w:r w:rsidR="00AA7C38">
        <w:t>?</w:t>
      </w:r>
    </w:p>
    <w:p w14:paraId="23C43591" w14:textId="77777777" w:rsidR="00AA7C38" w:rsidRDefault="00AA7C38" w:rsidP="003739E4"/>
    <w:p w14:paraId="0F2E104C" w14:textId="12265DAE" w:rsidR="00AA7C38" w:rsidRPr="0008239E" w:rsidRDefault="00AA7C38" w:rsidP="003739E4">
      <w:pPr>
        <w:rPr>
          <w:color w:val="EE0000"/>
        </w:rPr>
      </w:pPr>
      <w:r w:rsidRPr="0008239E">
        <w:rPr>
          <w:color w:val="EE0000"/>
        </w:rPr>
        <w:t xml:space="preserve">Canale di </w:t>
      </w:r>
      <w:proofErr w:type="spellStart"/>
      <w:proofErr w:type="gramStart"/>
      <w:r w:rsidRPr="0008239E">
        <w:rPr>
          <w:color w:val="EE0000"/>
        </w:rPr>
        <w:t>S.Nicolo</w:t>
      </w:r>
      <w:proofErr w:type="spellEnd"/>
      <w:proofErr w:type="gramEnd"/>
    </w:p>
    <w:p w14:paraId="315D4E1C" w14:textId="77777777" w:rsidR="00AA7C38" w:rsidRDefault="00AA7C38" w:rsidP="003739E4"/>
    <w:p w14:paraId="4AD40D52" w14:textId="06DF964B" w:rsidR="00AA7C38" w:rsidRDefault="000460A4" w:rsidP="004E4753">
      <w:pPr>
        <w:pStyle w:val="ListParagraph"/>
        <w:numPr>
          <w:ilvl w:val="0"/>
          <w:numId w:val="38"/>
        </w:numPr>
      </w:pPr>
      <w:r>
        <w:t>How do you think the dredging of these deep c</w:t>
      </w:r>
      <w:r w:rsidR="00517D43">
        <w:t>hannels</w:t>
      </w:r>
      <w:r w:rsidR="0036275C">
        <w:t xml:space="preserve"> criss-crossing the lagoon</w:t>
      </w:r>
      <w:r>
        <w:t xml:space="preserve"> is linked with the flood risk for Venice?</w:t>
      </w:r>
    </w:p>
    <w:p w14:paraId="65972D55" w14:textId="77777777" w:rsidR="0008239E" w:rsidRDefault="0008239E" w:rsidP="003739E4"/>
    <w:p w14:paraId="011C57B0" w14:textId="0159CA2C" w:rsidR="003E4D0D" w:rsidRPr="004E4753" w:rsidRDefault="0008239E" w:rsidP="003739E4">
      <w:pPr>
        <w:rPr>
          <w:color w:val="EE0000"/>
        </w:rPr>
      </w:pPr>
      <w:r w:rsidRPr="004E4753">
        <w:rPr>
          <w:color w:val="EE0000"/>
        </w:rPr>
        <w:t>Water moves more quickly through deep c</w:t>
      </w:r>
      <w:r w:rsidR="00517D43" w:rsidRPr="004E4753">
        <w:rPr>
          <w:color w:val="EE0000"/>
        </w:rPr>
        <w:t>hannels</w:t>
      </w:r>
      <w:r w:rsidRPr="004E4753">
        <w:rPr>
          <w:color w:val="EE0000"/>
        </w:rPr>
        <w:t>. With less frictional resistance,</w:t>
      </w:r>
      <w:r w:rsidR="00B45203" w:rsidRPr="004E4753">
        <w:rPr>
          <w:color w:val="EE0000"/>
        </w:rPr>
        <w:t xml:space="preserve"> there is less ‘attenuation’ of the water flow, so raising the flood risk</w:t>
      </w:r>
      <w:r w:rsidR="003E4D0D" w:rsidRPr="004E4753">
        <w:rPr>
          <w:color w:val="EE0000"/>
        </w:rPr>
        <w:t xml:space="preserve"> for Venice during high tide events. The presence of these channels also causes more sediment to exit the lagoon during the ebb tid</w:t>
      </w:r>
      <w:r w:rsidR="00517D43" w:rsidRPr="004E4753">
        <w:rPr>
          <w:color w:val="EE0000"/>
        </w:rPr>
        <w:t>e</w:t>
      </w:r>
      <w:r w:rsidR="003E4D0D" w:rsidRPr="004E4753">
        <w:rPr>
          <w:color w:val="EE0000"/>
        </w:rPr>
        <w:t>, c</w:t>
      </w:r>
      <w:r w:rsidR="002A18D6" w:rsidRPr="004E4753">
        <w:rPr>
          <w:color w:val="EE0000"/>
        </w:rPr>
        <w:t>ausing more sediment to be lost from the lagoon than it gains.</w:t>
      </w:r>
    </w:p>
    <w:p w14:paraId="5A2D01A6" w14:textId="77777777" w:rsidR="0008239E" w:rsidRDefault="0008239E" w:rsidP="003739E4"/>
    <w:p w14:paraId="610836F9" w14:textId="6E42B35A" w:rsidR="0008239E" w:rsidRDefault="00B7536E" w:rsidP="003739E4">
      <w:r>
        <w:t xml:space="preserve">Zoom into the central area of the lagoon, roughly between </w:t>
      </w:r>
      <w:r w:rsidR="00995BD8">
        <w:t xml:space="preserve">Porto di </w:t>
      </w:r>
      <w:proofErr w:type="spellStart"/>
      <w:r w:rsidR="00995BD8">
        <w:t>Mal</w:t>
      </w:r>
      <w:r w:rsidR="009C3347">
        <w:t>amocco</w:t>
      </w:r>
      <w:proofErr w:type="spellEnd"/>
      <w:r w:rsidR="009C3347">
        <w:t xml:space="preserve"> and </w:t>
      </w:r>
      <w:r w:rsidR="00992485">
        <w:t>Valle Zappa</w:t>
      </w:r>
      <w:r w:rsidR="004D5A0B">
        <w:t xml:space="preserve"> and find Canale Bastia. Look at the small islands around</w:t>
      </w:r>
      <w:r w:rsidR="003B1122">
        <w:t xml:space="preserve"> Canale Bast</w:t>
      </w:r>
      <w:r w:rsidR="00CA12A3">
        <w:t>ia.</w:t>
      </w:r>
      <w:r w:rsidR="0061155B">
        <w:t xml:space="preserve"> This is one of the areas </w:t>
      </w:r>
      <w:r w:rsidR="00334389">
        <w:t>of</w:t>
      </w:r>
      <w:r w:rsidR="00B564A9">
        <w:t xml:space="preserve"> </w:t>
      </w:r>
      <w:proofErr w:type="spellStart"/>
      <w:r w:rsidR="003F0D38">
        <w:t>WaterLANDS</w:t>
      </w:r>
      <w:proofErr w:type="spellEnd"/>
      <w:r w:rsidR="003F0D38">
        <w:t xml:space="preserve"> Action Sites where salt marsh restoration efforts are underway (see the PowerPoint slide show on restoration methods</w:t>
      </w:r>
      <w:r w:rsidR="001F0BDA">
        <w:t>)</w:t>
      </w:r>
      <w:r w:rsidR="003F0D38">
        <w:t>.</w:t>
      </w:r>
    </w:p>
    <w:p w14:paraId="6A86B5A6" w14:textId="77777777" w:rsidR="00334389" w:rsidRDefault="00334389" w:rsidP="003739E4"/>
    <w:p w14:paraId="6025206F" w14:textId="5585F45C" w:rsidR="00EB01F9" w:rsidRPr="00E4212B" w:rsidRDefault="008F047D" w:rsidP="003739E4">
      <w:pPr>
        <w:rPr>
          <w:i/>
          <w:iCs/>
        </w:rPr>
      </w:pPr>
      <w:r w:rsidRPr="00E4212B">
        <w:rPr>
          <w:i/>
          <w:iCs/>
        </w:rPr>
        <w:t xml:space="preserve">HQ </w:t>
      </w:r>
      <w:proofErr w:type="spellStart"/>
      <w:r w:rsidRPr="00E4212B">
        <w:rPr>
          <w:i/>
          <w:iCs/>
        </w:rPr>
        <w:t>evoluzione</w:t>
      </w:r>
      <w:proofErr w:type="spellEnd"/>
      <w:r w:rsidRPr="00E4212B">
        <w:rPr>
          <w:i/>
          <w:iCs/>
        </w:rPr>
        <w:t xml:space="preserve"> </w:t>
      </w:r>
      <w:proofErr w:type="spellStart"/>
      <w:r w:rsidR="00E4212B" w:rsidRPr="00E4212B">
        <w:rPr>
          <w:i/>
          <w:iCs/>
        </w:rPr>
        <w:t>nel</w:t>
      </w:r>
      <w:proofErr w:type="spellEnd"/>
      <w:r w:rsidR="00E4212B" w:rsidRPr="00E4212B">
        <w:rPr>
          <w:i/>
          <w:iCs/>
        </w:rPr>
        <w:t xml:space="preserve"> tempo (</w:t>
      </w:r>
      <w:r w:rsidR="00E4212B">
        <w:rPr>
          <w:i/>
          <w:iCs/>
        </w:rPr>
        <w:t>changes</w:t>
      </w:r>
      <w:r w:rsidR="00E4212B" w:rsidRPr="00E4212B">
        <w:rPr>
          <w:i/>
          <w:iCs/>
        </w:rPr>
        <w:t xml:space="preserve"> of the lagoon environment over time)</w:t>
      </w:r>
    </w:p>
    <w:p w14:paraId="1C58D906" w14:textId="77777777" w:rsidR="00EB01F9" w:rsidRDefault="00EB01F9" w:rsidP="003739E4"/>
    <w:p w14:paraId="37A4DFA0" w14:textId="0B5A2562" w:rsidR="00334389" w:rsidRDefault="00334389" w:rsidP="003739E4">
      <w:r>
        <w:t xml:space="preserve">Open the </w:t>
      </w:r>
      <w:r w:rsidR="008D1EEA">
        <w:t>PNG file (</w:t>
      </w:r>
      <w:r w:rsidR="00AF2BCC">
        <w:t>from</w:t>
      </w:r>
      <w:r w:rsidR="008D1EEA">
        <w:t xml:space="preserve"> the </w:t>
      </w:r>
      <w:r w:rsidR="00AF2BCC">
        <w:t>Unit 2</w:t>
      </w:r>
      <w:r w:rsidR="008D1EEA">
        <w:t xml:space="preserve"> downloads) with the name </w:t>
      </w:r>
      <w:r w:rsidR="00B62B10">
        <w:t>‘</w:t>
      </w:r>
      <w:r w:rsidR="00AF2BCC">
        <w:t xml:space="preserve">HQ </w:t>
      </w:r>
      <w:proofErr w:type="spellStart"/>
      <w:r w:rsidR="00AF2BCC">
        <w:t>evoluzione</w:t>
      </w:r>
      <w:proofErr w:type="spellEnd"/>
      <w:r w:rsidR="00AF2BCC">
        <w:t xml:space="preserve"> </w:t>
      </w:r>
      <w:proofErr w:type="spellStart"/>
      <w:r w:rsidR="00B62B10">
        <w:t>nel</w:t>
      </w:r>
      <w:proofErr w:type="spellEnd"/>
      <w:r w:rsidR="00B62B10">
        <w:t xml:space="preserve"> tempo’. This is a high</w:t>
      </w:r>
      <w:r w:rsidR="007E55C8">
        <w:t>-</w:t>
      </w:r>
      <w:r w:rsidR="00B62B10">
        <w:t xml:space="preserve">resolution </w:t>
      </w:r>
      <w:r w:rsidR="001E46D3">
        <w:t xml:space="preserve">image with </w:t>
      </w:r>
      <w:r w:rsidR="00390C4A">
        <w:t>maps showing</w:t>
      </w:r>
      <w:r w:rsidR="00801E9E">
        <w:t xml:space="preserve"> </w:t>
      </w:r>
      <w:r w:rsidR="007E55C8">
        <w:t>the</w:t>
      </w:r>
      <w:r w:rsidR="00390C4A">
        <w:t xml:space="preserve"> area of salt marsh in the lagoon</w:t>
      </w:r>
      <w:r w:rsidR="0044615C">
        <w:t xml:space="preserve"> in 1810, 1901, 1932, and 2003.</w:t>
      </w:r>
    </w:p>
    <w:p w14:paraId="52384783" w14:textId="77777777" w:rsidR="000460A4" w:rsidRDefault="000460A4" w:rsidP="003739E4"/>
    <w:p w14:paraId="55938C71" w14:textId="39B2FC5F" w:rsidR="00794B6A" w:rsidRDefault="0001350B" w:rsidP="00B9437F">
      <w:pPr>
        <w:pStyle w:val="ListParagraph"/>
        <w:numPr>
          <w:ilvl w:val="0"/>
          <w:numId w:val="38"/>
        </w:numPr>
      </w:pPr>
      <w:r>
        <w:t>In the year 1810</w:t>
      </w:r>
      <w:r w:rsidR="00B9437F">
        <w:t>,</w:t>
      </w:r>
      <w:r>
        <w:t xml:space="preserve"> salt marsh covered an area of about 185 km</w:t>
      </w:r>
      <w:r w:rsidRPr="009B348A">
        <w:rPr>
          <w:vertAlign w:val="superscript"/>
        </w:rPr>
        <w:t>2</w:t>
      </w:r>
      <w:r>
        <w:t>. By 2003 it ha</w:t>
      </w:r>
      <w:r w:rsidR="00621218">
        <w:t>d</w:t>
      </w:r>
      <w:r>
        <w:t xml:space="preserve"> reduced to 45 km</w:t>
      </w:r>
      <w:r w:rsidRPr="009B348A">
        <w:rPr>
          <w:vertAlign w:val="superscript"/>
        </w:rPr>
        <w:t>2</w:t>
      </w:r>
      <w:r>
        <w:t xml:space="preserve">. </w:t>
      </w:r>
      <w:r w:rsidR="00B9437F">
        <w:t>What is the percentage loss of salt marsh area from 1810 to 2003?</w:t>
      </w:r>
    </w:p>
    <w:p w14:paraId="22A74871" w14:textId="77777777" w:rsidR="00B9437F" w:rsidRDefault="00B9437F" w:rsidP="003739E4"/>
    <w:p w14:paraId="489E6CA5" w14:textId="0FB5121F" w:rsidR="00B9437F" w:rsidRPr="00BB5D54" w:rsidRDefault="00B9437F" w:rsidP="003739E4">
      <w:pPr>
        <w:rPr>
          <w:color w:val="EE0000"/>
        </w:rPr>
      </w:pPr>
      <w:r w:rsidRPr="00BB5D54">
        <w:rPr>
          <w:color w:val="EE0000"/>
        </w:rPr>
        <w:t>About 75%</w:t>
      </w:r>
      <w:r w:rsidR="000B1928" w:rsidRPr="00BB5D54">
        <w:rPr>
          <w:color w:val="EE0000"/>
        </w:rPr>
        <w:t xml:space="preserve"> (</w:t>
      </w:r>
      <w:r w:rsidR="001862A3" w:rsidRPr="00BB5D54">
        <w:rPr>
          <w:color w:val="EE0000"/>
        </w:rPr>
        <w:t xml:space="preserve">only </w:t>
      </w:r>
      <w:r w:rsidR="000B1928" w:rsidRPr="00BB5D54">
        <w:rPr>
          <w:color w:val="EE0000"/>
        </w:rPr>
        <w:t>about 25</w:t>
      </w:r>
      <w:r w:rsidR="001862A3" w:rsidRPr="00BB5D54">
        <w:rPr>
          <w:color w:val="EE0000"/>
        </w:rPr>
        <w:t>% of the salt marsh in 1810 remains</w:t>
      </w:r>
      <w:r w:rsidR="00E4212B">
        <w:rPr>
          <w:color w:val="EE0000"/>
        </w:rPr>
        <w:t xml:space="preserve"> today</w:t>
      </w:r>
      <w:r w:rsidR="001862A3" w:rsidRPr="00BB5D54">
        <w:rPr>
          <w:color w:val="EE0000"/>
        </w:rPr>
        <w:t>).</w:t>
      </w:r>
    </w:p>
    <w:p w14:paraId="60BF5A2A" w14:textId="77777777" w:rsidR="009B348A" w:rsidRDefault="009B348A" w:rsidP="003739E4"/>
    <w:p w14:paraId="758DC888" w14:textId="1F4D7460" w:rsidR="008859F5" w:rsidRDefault="003E50FA" w:rsidP="003739E4">
      <w:r>
        <w:t xml:space="preserve">Zoom in </w:t>
      </w:r>
      <w:r w:rsidR="00115734">
        <w:t xml:space="preserve">and orient the view on the 1810 map. </w:t>
      </w:r>
      <w:r w:rsidR="008C17C3">
        <w:t xml:space="preserve">Notice the legend in the top left corner, and the colours for ‘Terre’ (land), </w:t>
      </w:r>
      <w:r w:rsidR="008651AE">
        <w:t>‘</w:t>
      </w:r>
      <w:proofErr w:type="spellStart"/>
      <w:r w:rsidR="008651AE">
        <w:t>Barene</w:t>
      </w:r>
      <w:proofErr w:type="spellEnd"/>
      <w:r w:rsidR="008651AE">
        <w:t>’ (salt marsh), ‘</w:t>
      </w:r>
      <w:proofErr w:type="spellStart"/>
      <w:r w:rsidR="008651AE">
        <w:t>Litorale</w:t>
      </w:r>
      <w:proofErr w:type="spellEnd"/>
      <w:r w:rsidR="008651AE">
        <w:t xml:space="preserve"> </w:t>
      </w:r>
      <w:proofErr w:type="spellStart"/>
      <w:r w:rsidR="008651AE">
        <w:t>sabbio</w:t>
      </w:r>
      <w:r w:rsidR="009A5AE5">
        <w:t>so</w:t>
      </w:r>
      <w:proofErr w:type="spellEnd"/>
      <w:r w:rsidR="009A5AE5">
        <w:t>’ (sandy lit</w:t>
      </w:r>
      <w:r w:rsidR="004218AB">
        <w:t>t</w:t>
      </w:r>
      <w:r w:rsidR="009A5AE5">
        <w:t>oral areas</w:t>
      </w:r>
      <w:r w:rsidR="007C09F3">
        <w:t>, the barrier islands)</w:t>
      </w:r>
      <w:r w:rsidR="00232DE5">
        <w:t>. The other maps also have ‘</w:t>
      </w:r>
      <w:proofErr w:type="spellStart"/>
      <w:r w:rsidR="00232DE5">
        <w:t>Edificato</w:t>
      </w:r>
      <w:proofErr w:type="spellEnd"/>
      <w:r w:rsidR="00232DE5">
        <w:t>’ (built up areas) in the legend.</w:t>
      </w:r>
      <w:r w:rsidR="00434C6D">
        <w:t xml:space="preserve"> Also notice the</w:t>
      </w:r>
      <w:r w:rsidR="006F1F5B">
        <w:t xml:space="preserve"> light to darker</w:t>
      </w:r>
      <w:r w:rsidR="00562FE4">
        <w:t xml:space="preserve"> blue</w:t>
      </w:r>
      <w:r w:rsidR="00434C6D">
        <w:t xml:space="preserve"> colour coding for the average depth of water in the lagoon, ranging from</w:t>
      </w:r>
      <w:r w:rsidR="008859F5">
        <w:t xml:space="preserve"> under a metre to over 20 metres.</w:t>
      </w:r>
    </w:p>
    <w:p w14:paraId="1CE948BB" w14:textId="77777777" w:rsidR="008859F5" w:rsidRDefault="008859F5" w:rsidP="003739E4"/>
    <w:p w14:paraId="2BFBB731" w14:textId="27BF240D" w:rsidR="009B348A" w:rsidRDefault="00562FE4" w:rsidP="003739E4">
      <w:r>
        <w:t>Look</w:t>
      </w:r>
      <w:r w:rsidR="00BB5D54">
        <w:t xml:space="preserve"> around the map of 1810 to identify the areas of settlement, the</w:t>
      </w:r>
      <w:r w:rsidR="002811BF">
        <w:t xml:space="preserve"> areas of salt marsh, </w:t>
      </w:r>
      <w:r w:rsidR="0008076E">
        <w:t>and the locations of the main shipping channels.</w:t>
      </w:r>
    </w:p>
    <w:p w14:paraId="3B85E28D" w14:textId="77777777" w:rsidR="0008076E" w:rsidRDefault="0008076E" w:rsidP="003739E4"/>
    <w:p w14:paraId="2FF5E2C6" w14:textId="786591C1" w:rsidR="0008076E" w:rsidRDefault="00A739D1" w:rsidP="003739E4">
      <w:r>
        <w:t>O</w:t>
      </w:r>
      <w:r w:rsidR="0008076E">
        <w:t xml:space="preserve">rient your view on the </w:t>
      </w:r>
      <w:r>
        <w:t>1901 map.</w:t>
      </w:r>
    </w:p>
    <w:p w14:paraId="61283836" w14:textId="77777777" w:rsidR="00A739D1" w:rsidRDefault="00A739D1" w:rsidP="003739E4"/>
    <w:p w14:paraId="51CD43C2" w14:textId="2D64C157" w:rsidR="00A739D1" w:rsidRDefault="00A739D1" w:rsidP="00A739D1">
      <w:pPr>
        <w:pStyle w:val="ListParagraph"/>
        <w:numPr>
          <w:ilvl w:val="0"/>
          <w:numId w:val="38"/>
        </w:numPr>
      </w:pPr>
      <w:r>
        <w:t>What changes do you observe from the 1810 map?</w:t>
      </w:r>
    </w:p>
    <w:p w14:paraId="4C9717B6" w14:textId="77777777" w:rsidR="00A739D1" w:rsidRDefault="00A739D1" w:rsidP="003739E4"/>
    <w:p w14:paraId="47288196" w14:textId="6F053C45" w:rsidR="00A739D1" w:rsidRPr="00D46018" w:rsidRDefault="00A739D1" w:rsidP="003739E4">
      <w:pPr>
        <w:rPr>
          <w:color w:val="EE0000"/>
        </w:rPr>
      </w:pPr>
      <w:r w:rsidRPr="00D46018">
        <w:rPr>
          <w:color w:val="EE0000"/>
        </w:rPr>
        <w:t xml:space="preserve">The causeway </w:t>
      </w:r>
      <w:r w:rsidR="005E23B0" w:rsidRPr="00D46018">
        <w:rPr>
          <w:color w:val="EE0000"/>
        </w:rPr>
        <w:t xml:space="preserve">connecting </w:t>
      </w:r>
      <w:r w:rsidR="00626825" w:rsidRPr="00D46018">
        <w:rPr>
          <w:color w:val="EE0000"/>
        </w:rPr>
        <w:t>Venice</w:t>
      </w:r>
      <w:r w:rsidR="005E23B0" w:rsidRPr="00D46018">
        <w:rPr>
          <w:color w:val="EE0000"/>
        </w:rPr>
        <w:t xml:space="preserve"> with the mainland has been built</w:t>
      </w:r>
      <w:r w:rsidR="0062651B">
        <w:rPr>
          <w:color w:val="EE0000"/>
        </w:rPr>
        <w:t xml:space="preserve"> (th</w:t>
      </w:r>
      <w:r w:rsidR="00B81742">
        <w:rPr>
          <w:color w:val="EE0000"/>
        </w:rPr>
        <w:t>is was completed in 1846 to</w:t>
      </w:r>
      <w:r w:rsidR="005803F3">
        <w:rPr>
          <w:color w:val="EE0000"/>
        </w:rPr>
        <w:t xml:space="preserve"> bring a railway</w:t>
      </w:r>
      <w:r w:rsidR="00C2679C">
        <w:rPr>
          <w:color w:val="EE0000"/>
        </w:rPr>
        <w:t xml:space="preserve"> service</w:t>
      </w:r>
      <w:r w:rsidR="005803F3">
        <w:rPr>
          <w:color w:val="EE0000"/>
        </w:rPr>
        <w:t xml:space="preserve"> to Venice).</w:t>
      </w:r>
      <w:r w:rsidR="00AD2A52" w:rsidRPr="00D46018">
        <w:rPr>
          <w:color w:val="EE0000"/>
        </w:rPr>
        <w:t xml:space="preserve"> There has been extension and deepening of the shipping channels. </w:t>
      </w:r>
      <w:r w:rsidR="00845A8A" w:rsidRPr="00D46018">
        <w:rPr>
          <w:color w:val="EE0000"/>
        </w:rPr>
        <w:t xml:space="preserve">Docks that now serve cruise ships have been built on </w:t>
      </w:r>
      <w:r w:rsidR="00A74F15">
        <w:rPr>
          <w:color w:val="EE0000"/>
        </w:rPr>
        <w:t xml:space="preserve">the </w:t>
      </w:r>
      <w:r w:rsidR="00845A8A" w:rsidRPr="00D46018">
        <w:rPr>
          <w:color w:val="EE0000"/>
        </w:rPr>
        <w:t>western side of Venice.</w:t>
      </w:r>
    </w:p>
    <w:p w14:paraId="3B24DF37" w14:textId="77777777" w:rsidR="00D46018" w:rsidRDefault="00D46018" w:rsidP="003739E4"/>
    <w:p w14:paraId="1A7FD6DD" w14:textId="22931B2A" w:rsidR="00D46018" w:rsidRDefault="00D46018" w:rsidP="003739E4">
      <w:r>
        <w:t>Now study the 1932 and 2003 maps.</w:t>
      </w:r>
    </w:p>
    <w:p w14:paraId="0E56F469" w14:textId="77777777" w:rsidR="00D46018" w:rsidRDefault="00D46018" w:rsidP="003739E4"/>
    <w:p w14:paraId="2BDE3DA3" w14:textId="69B88A9D" w:rsidR="00D46018" w:rsidRDefault="00D46018" w:rsidP="00A74F15">
      <w:pPr>
        <w:pStyle w:val="ListParagraph"/>
        <w:numPr>
          <w:ilvl w:val="0"/>
          <w:numId w:val="38"/>
        </w:numPr>
      </w:pPr>
      <w:r>
        <w:t>What are the main changes between 1901 and 1932? Between 1932 and 2003?</w:t>
      </w:r>
    </w:p>
    <w:p w14:paraId="15F53FD2" w14:textId="28FD41BE" w:rsidR="00D46018" w:rsidRDefault="00D46018" w:rsidP="003739E4"/>
    <w:p w14:paraId="3F04478E" w14:textId="11FADAAF" w:rsidR="00D46018" w:rsidRPr="00995D48" w:rsidRDefault="00D46018" w:rsidP="003739E4">
      <w:pPr>
        <w:rPr>
          <w:color w:val="EE0000"/>
        </w:rPr>
      </w:pPr>
      <w:r w:rsidRPr="00995D48">
        <w:rPr>
          <w:color w:val="EE0000"/>
        </w:rPr>
        <w:t xml:space="preserve">By 1932, the </w:t>
      </w:r>
      <w:r w:rsidR="001735F7" w:rsidRPr="00995D48">
        <w:rPr>
          <w:color w:val="EE0000"/>
        </w:rPr>
        <w:t xml:space="preserve">industrial Port of Marghera was taking shape. </w:t>
      </w:r>
      <w:r w:rsidR="00906099" w:rsidRPr="00995D48">
        <w:rPr>
          <w:color w:val="EE0000"/>
        </w:rPr>
        <w:t xml:space="preserve">The area of salt marsh is much reduced. </w:t>
      </w:r>
      <w:r w:rsidR="00CD7720" w:rsidRPr="00995D48">
        <w:rPr>
          <w:color w:val="EE0000"/>
        </w:rPr>
        <w:t>There is significantly more settlement on the Lido</w:t>
      </w:r>
      <w:r w:rsidR="00CB0657" w:rsidRPr="00995D48">
        <w:rPr>
          <w:color w:val="EE0000"/>
        </w:rPr>
        <w:t xml:space="preserve">, and other parts of the littoral </w:t>
      </w:r>
      <w:r w:rsidR="002C59A5" w:rsidRPr="00995D48">
        <w:rPr>
          <w:color w:val="EE0000"/>
        </w:rPr>
        <w:t>zone bordering the Adriatic Sea.</w:t>
      </w:r>
    </w:p>
    <w:p w14:paraId="625B1C81" w14:textId="77777777" w:rsidR="00CD7720" w:rsidRPr="00995D48" w:rsidRDefault="00CD7720" w:rsidP="003739E4">
      <w:pPr>
        <w:rPr>
          <w:color w:val="EE0000"/>
        </w:rPr>
      </w:pPr>
    </w:p>
    <w:p w14:paraId="227C080A" w14:textId="0606F133" w:rsidR="00CD7720" w:rsidRPr="00995D48" w:rsidRDefault="00CD7720" w:rsidP="003739E4">
      <w:pPr>
        <w:rPr>
          <w:color w:val="EE0000"/>
        </w:rPr>
      </w:pPr>
      <w:r w:rsidRPr="00995D48">
        <w:rPr>
          <w:color w:val="EE0000"/>
        </w:rPr>
        <w:t xml:space="preserve">By 2003, the </w:t>
      </w:r>
      <w:r w:rsidR="00A80D36" w:rsidRPr="00995D48">
        <w:rPr>
          <w:color w:val="EE0000"/>
        </w:rPr>
        <w:t xml:space="preserve">Port of Marghera is </w:t>
      </w:r>
      <w:r w:rsidR="005418DF" w:rsidRPr="00995D48">
        <w:rPr>
          <w:color w:val="EE0000"/>
        </w:rPr>
        <w:t xml:space="preserve">developed and there is a new deep water shipping channel </w:t>
      </w:r>
      <w:r w:rsidR="00754888" w:rsidRPr="00995D48">
        <w:rPr>
          <w:color w:val="EE0000"/>
        </w:rPr>
        <w:t xml:space="preserve">for ships going from Bocca di </w:t>
      </w:r>
      <w:proofErr w:type="spellStart"/>
      <w:r w:rsidR="00754888" w:rsidRPr="00995D48">
        <w:rPr>
          <w:color w:val="EE0000"/>
        </w:rPr>
        <w:t>Malamocco</w:t>
      </w:r>
      <w:proofErr w:type="spellEnd"/>
      <w:r w:rsidR="00754888" w:rsidRPr="00995D48">
        <w:rPr>
          <w:color w:val="EE0000"/>
        </w:rPr>
        <w:t xml:space="preserve"> to </w:t>
      </w:r>
      <w:r w:rsidR="00AF3596" w:rsidRPr="00995D48">
        <w:rPr>
          <w:color w:val="EE0000"/>
        </w:rPr>
        <w:t>Marghera (through an area that used to have salt marsh).</w:t>
      </w:r>
      <w:r w:rsidR="00123271" w:rsidRPr="00995D48">
        <w:rPr>
          <w:color w:val="EE0000"/>
        </w:rPr>
        <w:t xml:space="preserve"> Marco Polo airport </w:t>
      </w:r>
      <w:r w:rsidR="00FF47B6" w:rsidRPr="00995D48">
        <w:rPr>
          <w:color w:val="EE0000"/>
        </w:rPr>
        <w:t xml:space="preserve">has been built. </w:t>
      </w:r>
      <w:r w:rsidR="00311F55" w:rsidRPr="00995D48">
        <w:rPr>
          <w:color w:val="EE0000"/>
        </w:rPr>
        <w:t xml:space="preserve">There is a drastic reduction </w:t>
      </w:r>
      <w:proofErr w:type="gramStart"/>
      <w:r w:rsidR="00311F55" w:rsidRPr="00995D48">
        <w:rPr>
          <w:color w:val="EE0000"/>
        </w:rPr>
        <w:t>in the area of</w:t>
      </w:r>
      <w:proofErr w:type="gramEnd"/>
      <w:r w:rsidR="00311F55" w:rsidRPr="00995D48">
        <w:rPr>
          <w:color w:val="EE0000"/>
        </w:rPr>
        <w:t xml:space="preserve"> salt mars</w:t>
      </w:r>
      <w:r w:rsidR="00A8793B" w:rsidRPr="00995D48">
        <w:rPr>
          <w:color w:val="EE0000"/>
        </w:rPr>
        <w:t xml:space="preserve">h, and </w:t>
      </w:r>
      <w:r w:rsidR="00372869" w:rsidRPr="00995D48">
        <w:rPr>
          <w:color w:val="EE0000"/>
        </w:rPr>
        <w:t>a large part of the</w:t>
      </w:r>
      <w:r w:rsidR="00A8793B" w:rsidRPr="00995D48">
        <w:rPr>
          <w:color w:val="EE0000"/>
        </w:rPr>
        <w:t xml:space="preserve"> lagoon </w:t>
      </w:r>
      <w:r w:rsidR="00372869" w:rsidRPr="00995D48">
        <w:rPr>
          <w:color w:val="EE0000"/>
        </w:rPr>
        <w:t>surrounding</w:t>
      </w:r>
      <w:r w:rsidR="00A8793B" w:rsidRPr="00995D48">
        <w:rPr>
          <w:color w:val="EE0000"/>
        </w:rPr>
        <w:t xml:space="preserve"> the city of Venice </w:t>
      </w:r>
      <w:r w:rsidR="00372869" w:rsidRPr="00995D48">
        <w:rPr>
          <w:color w:val="EE0000"/>
        </w:rPr>
        <w:t>is significantly deeper than it was in 1932.</w:t>
      </w:r>
    </w:p>
    <w:p w14:paraId="5ABF97CD" w14:textId="77777777" w:rsidR="00D46018" w:rsidRDefault="00D46018" w:rsidP="003739E4"/>
    <w:p w14:paraId="53E8CBD5" w14:textId="656D265C" w:rsidR="009B348A" w:rsidRDefault="00FB53D9" w:rsidP="003739E4">
      <w:r>
        <w:t xml:space="preserve">Ways in which these changes have </w:t>
      </w:r>
      <w:r w:rsidR="002C4562">
        <w:t xml:space="preserve">increased the frequency and severity of flooding in Venice are presented in the </w:t>
      </w:r>
      <w:r w:rsidR="00995D48">
        <w:t>salt marsh restoration PowerPoint slides within this unit.</w:t>
      </w:r>
    </w:p>
    <w:p w14:paraId="5648527A" w14:textId="77777777" w:rsidR="009B348A" w:rsidRDefault="009B348A" w:rsidP="003739E4"/>
    <w:p w14:paraId="0DB4B39B" w14:textId="77777777" w:rsidR="004D7AD8" w:rsidRDefault="004D7AD8" w:rsidP="003739E4"/>
    <w:sectPr w:rsidR="004D7AD8" w:rsidSect="00B00217">
      <w:headerReference w:type="even" r:id="rId11"/>
      <w:headerReference w:type="default" r:id="rId12"/>
      <w:footerReference w:type="default" r:id="rId13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C073" w14:textId="77777777" w:rsidR="00E86ACC" w:rsidRDefault="00E86ACC">
      <w:r>
        <w:separator/>
      </w:r>
    </w:p>
  </w:endnote>
  <w:endnote w:type="continuationSeparator" w:id="0">
    <w:p w14:paraId="682FB5A6" w14:textId="77777777" w:rsidR="00E86ACC" w:rsidRDefault="00E8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2020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5899" w14:textId="77777777" w:rsidR="00E86ACC" w:rsidRDefault="00E86ACC">
      <w:r>
        <w:separator/>
      </w:r>
    </w:p>
  </w:footnote>
  <w:footnote w:type="continuationSeparator" w:id="0">
    <w:p w14:paraId="570BCA8F" w14:textId="77777777" w:rsidR="00E86ACC" w:rsidRDefault="00E86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7269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B69713C" wp14:editId="172A0E73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734DADC" id="Group 12" o:spid="_x0000_s1026" style="position:absolute;margin-left:-1.1pt;margin-top:-10.45pt;width:500.95pt;height:86.65pt;z-index:251659776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3790ACC" wp14:editId="15A016B8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5D0112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784A70B" wp14:editId="37095758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790AC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325D0112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7784A70B" wp14:editId="37095758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0CA6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9B8F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399445D2" wp14:editId="08474CE1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F43CF"/>
    <w:multiLevelType w:val="hybridMultilevel"/>
    <w:tmpl w:val="47887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7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4898879">
    <w:abstractNumId w:val="2"/>
  </w:num>
  <w:num w:numId="2" w16cid:durableId="1400665944">
    <w:abstractNumId w:val="2"/>
  </w:num>
  <w:num w:numId="3" w16cid:durableId="2034181837">
    <w:abstractNumId w:val="2"/>
  </w:num>
  <w:num w:numId="4" w16cid:durableId="1730376517">
    <w:abstractNumId w:val="19"/>
  </w:num>
  <w:num w:numId="5" w16cid:durableId="1021586156">
    <w:abstractNumId w:val="9"/>
  </w:num>
  <w:num w:numId="6" w16cid:durableId="1374765041">
    <w:abstractNumId w:val="17"/>
  </w:num>
  <w:num w:numId="7" w16cid:durableId="2056658853">
    <w:abstractNumId w:val="3"/>
  </w:num>
  <w:num w:numId="8" w16cid:durableId="782457070">
    <w:abstractNumId w:val="23"/>
  </w:num>
  <w:num w:numId="9" w16cid:durableId="1159464424">
    <w:abstractNumId w:val="29"/>
  </w:num>
  <w:num w:numId="10" w16cid:durableId="1248199091">
    <w:abstractNumId w:val="4"/>
  </w:num>
  <w:num w:numId="11" w16cid:durableId="303437922">
    <w:abstractNumId w:val="15"/>
  </w:num>
  <w:num w:numId="12" w16cid:durableId="1239753891">
    <w:abstractNumId w:val="27"/>
  </w:num>
  <w:num w:numId="13" w16cid:durableId="1792899168">
    <w:abstractNumId w:val="14"/>
  </w:num>
  <w:num w:numId="14" w16cid:durableId="669143764">
    <w:abstractNumId w:val="21"/>
  </w:num>
  <w:num w:numId="15" w16cid:durableId="416562638">
    <w:abstractNumId w:val="22"/>
  </w:num>
  <w:num w:numId="16" w16cid:durableId="1426340982">
    <w:abstractNumId w:val="32"/>
  </w:num>
  <w:num w:numId="17" w16cid:durableId="393428264">
    <w:abstractNumId w:val="11"/>
  </w:num>
  <w:num w:numId="18" w16cid:durableId="423577830">
    <w:abstractNumId w:val="24"/>
  </w:num>
  <w:num w:numId="19" w16cid:durableId="2134594127">
    <w:abstractNumId w:val="28"/>
  </w:num>
  <w:num w:numId="20" w16cid:durableId="119342235">
    <w:abstractNumId w:val="8"/>
  </w:num>
  <w:num w:numId="21" w16cid:durableId="630984143">
    <w:abstractNumId w:val="26"/>
  </w:num>
  <w:num w:numId="22" w16cid:durableId="726759626">
    <w:abstractNumId w:val="31"/>
  </w:num>
  <w:num w:numId="23" w16cid:durableId="837039033">
    <w:abstractNumId w:val="6"/>
  </w:num>
  <w:num w:numId="24" w16cid:durableId="2083284696">
    <w:abstractNumId w:val="18"/>
  </w:num>
  <w:num w:numId="25" w16cid:durableId="1785156266">
    <w:abstractNumId w:val="5"/>
  </w:num>
  <w:num w:numId="26" w16cid:durableId="1390493419">
    <w:abstractNumId w:val="30"/>
  </w:num>
  <w:num w:numId="27" w16cid:durableId="497235972">
    <w:abstractNumId w:val="1"/>
  </w:num>
  <w:num w:numId="28" w16cid:durableId="1893535252">
    <w:abstractNumId w:val="20"/>
  </w:num>
  <w:num w:numId="29" w16cid:durableId="1576012780">
    <w:abstractNumId w:val="13"/>
  </w:num>
  <w:num w:numId="30" w16cid:durableId="469901026">
    <w:abstractNumId w:val="12"/>
  </w:num>
  <w:num w:numId="31" w16cid:durableId="1031341052">
    <w:abstractNumId w:val="0"/>
  </w:num>
  <w:num w:numId="32" w16cid:durableId="1790319049">
    <w:abstractNumId w:val="7"/>
  </w:num>
  <w:num w:numId="33" w16cid:durableId="1471678418">
    <w:abstractNumId w:val="20"/>
  </w:num>
  <w:num w:numId="34" w16cid:durableId="207030882">
    <w:abstractNumId w:val="25"/>
  </w:num>
  <w:num w:numId="35" w16cid:durableId="300774579">
    <w:abstractNumId w:val="16"/>
  </w:num>
  <w:num w:numId="36" w16cid:durableId="1866820453">
    <w:abstractNumId w:val="12"/>
  </w:num>
  <w:num w:numId="37" w16cid:durableId="119615210">
    <w:abstractNumId w:val="28"/>
  </w:num>
  <w:num w:numId="38" w16cid:durableId="5360922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1246"/>
    <w:rsid w:val="00002564"/>
    <w:rsid w:val="00007642"/>
    <w:rsid w:val="0001350B"/>
    <w:rsid w:val="000152D7"/>
    <w:rsid w:val="00022517"/>
    <w:rsid w:val="000252EA"/>
    <w:rsid w:val="000301C9"/>
    <w:rsid w:val="000414A8"/>
    <w:rsid w:val="00044BCB"/>
    <w:rsid w:val="00045C95"/>
    <w:rsid w:val="000460A4"/>
    <w:rsid w:val="0005179F"/>
    <w:rsid w:val="00067AC0"/>
    <w:rsid w:val="00071175"/>
    <w:rsid w:val="00073661"/>
    <w:rsid w:val="00075520"/>
    <w:rsid w:val="0008076E"/>
    <w:rsid w:val="00080B45"/>
    <w:rsid w:val="0008239E"/>
    <w:rsid w:val="00082C90"/>
    <w:rsid w:val="0008501D"/>
    <w:rsid w:val="00086124"/>
    <w:rsid w:val="0009314E"/>
    <w:rsid w:val="00094E6E"/>
    <w:rsid w:val="000A0150"/>
    <w:rsid w:val="000A189B"/>
    <w:rsid w:val="000A4C9A"/>
    <w:rsid w:val="000B0554"/>
    <w:rsid w:val="000B1928"/>
    <w:rsid w:val="000B346C"/>
    <w:rsid w:val="000B4DE8"/>
    <w:rsid w:val="000B6DAB"/>
    <w:rsid w:val="000C0311"/>
    <w:rsid w:val="000C4849"/>
    <w:rsid w:val="000C6903"/>
    <w:rsid w:val="000D0B95"/>
    <w:rsid w:val="000E56A5"/>
    <w:rsid w:val="000F0D06"/>
    <w:rsid w:val="000F139A"/>
    <w:rsid w:val="000F2B94"/>
    <w:rsid w:val="000F468E"/>
    <w:rsid w:val="000F5D31"/>
    <w:rsid w:val="000F6D3F"/>
    <w:rsid w:val="0010148F"/>
    <w:rsid w:val="00101F41"/>
    <w:rsid w:val="00102A1E"/>
    <w:rsid w:val="001100D9"/>
    <w:rsid w:val="00115734"/>
    <w:rsid w:val="001226A4"/>
    <w:rsid w:val="00123271"/>
    <w:rsid w:val="001255B0"/>
    <w:rsid w:val="00136235"/>
    <w:rsid w:val="00137DA7"/>
    <w:rsid w:val="00144C8B"/>
    <w:rsid w:val="001473A7"/>
    <w:rsid w:val="0014799B"/>
    <w:rsid w:val="0015157B"/>
    <w:rsid w:val="00155C72"/>
    <w:rsid w:val="00167697"/>
    <w:rsid w:val="001704D9"/>
    <w:rsid w:val="00171DD7"/>
    <w:rsid w:val="001735F7"/>
    <w:rsid w:val="00174AC0"/>
    <w:rsid w:val="001777FD"/>
    <w:rsid w:val="0018496C"/>
    <w:rsid w:val="001862A3"/>
    <w:rsid w:val="001A3C63"/>
    <w:rsid w:val="001C3205"/>
    <w:rsid w:val="001C5275"/>
    <w:rsid w:val="001D1F2A"/>
    <w:rsid w:val="001D3518"/>
    <w:rsid w:val="001D3A6F"/>
    <w:rsid w:val="001D44D3"/>
    <w:rsid w:val="001E2892"/>
    <w:rsid w:val="001E3FD0"/>
    <w:rsid w:val="001E46D3"/>
    <w:rsid w:val="001E71E7"/>
    <w:rsid w:val="001E791D"/>
    <w:rsid w:val="001F0BDA"/>
    <w:rsid w:val="001F3793"/>
    <w:rsid w:val="002146FB"/>
    <w:rsid w:val="00214CC3"/>
    <w:rsid w:val="00221BAE"/>
    <w:rsid w:val="0022423B"/>
    <w:rsid w:val="002268FC"/>
    <w:rsid w:val="002276C0"/>
    <w:rsid w:val="00232DE5"/>
    <w:rsid w:val="0023651A"/>
    <w:rsid w:val="00240406"/>
    <w:rsid w:val="0024222A"/>
    <w:rsid w:val="002451AD"/>
    <w:rsid w:val="002458D1"/>
    <w:rsid w:val="00250626"/>
    <w:rsid w:val="00251390"/>
    <w:rsid w:val="00252737"/>
    <w:rsid w:val="00253F35"/>
    <w:rsid w:val="00264556"/>
    <w:rsid w:val="00265156"/>
    <w:rsid w:val="002670A3"/>
    <w:rsid w:val="002715E5"/>
    <w:rsid w:val="0027288A"/>
    <w:rsid w:val="00276E09"/>
    <w:rsid w:val="002811BF"/>
    <w:rsid w:val="00284274"/>
    <w:rsid w:val="00285130"/>
    <w:rsid w:val="00291C10"/>
    <w:rsid w:val="002A18D6"/>
    <w:rsid w:val="002A1BD2"/>
    <w:rsid w:val="002A768B"/>
    <w:rsid w:val="002A77AE"/>
    <w:rsid w:val="002B261E"/>
    <w:rsid w:val="002B3937"/>
    <w:rsid w:val="002C0308"/>
    <w:rsid w:val="002C1462"/>
    <w:rsid w:val="002C2D27"/>
    <w:rsid w:val="002C4562"/>
    <w:rsid w:val="002C473E"/>
    <w:rsid w:val="002C59A5"/>
    <w:rsid w:val="002C70DB"/>
    <w:rsid w:val="002D21DF"/>
    <w:rsid w:val="002D4A85"/>
    <w:rsid w:val="002D52A4"/>
    <w:rsid w:val="002D6590"/>
    <w:rsid w:val="002D7415"/>
    <w:rsid w:val="002E10E4"/>
    <w:rsid w:val="002E22A8"/>
    <w:rsid w:val="002E60EC"/>
    <w:rsid w:val="002F1E81"/>
    <w:rsid w:val="002F4925"/>
    <w:rsid w:val="0031000F"/>
    <w:rsid w:val="00311F55"/>
    <w:rsid w:val="00314715"/>
    <w:rsid w:val="00320E03"/>
    <w:rsid w:val="00326603"/>
    <w:rsid w:val="00326FB0"/>
    <w:rsid w:val="003272AC"/>
    <w:rsid w:val="00327BA2"/>
    <w:rsid w:val="003302BD"/>
    <w:rsid w:val="00334389"/>
    <w:rsid w:val="0034268F"/>
    <w:rsid w:val="0035264C"/>
    <w:rsid w:val="0036275C"/>
    <w:rsid w:val="00367229"/>
    <w:rsid w:val="00372869"/>
    <w:rsid w:val="003735BB"/>
    <w:rsid w:val="003739E4"/>
    <w:rsid w:val="003774F7"/>
    <w:rsid w:val="00381893"/>
    <w:rsid w:val="00383B26"/>
    <w:rsid w:val="003873B6"/>
    <w:rsid w:val="00390C4A"/>
    <w:rsid w:val="003925C5"/>
    <w:rsid w:val="00396A65"/>
    <w:rsid w:val="003A1822"/>
    <w:rsid w:val="003A6B88"/>
    <w:rsid w:val="003B1122"/>
    <w:rsid w:val="003B2EED"/>
    <w:rsid w:val="003C048A"/>
    <w:rsid w:val="003D6D07"/>
    <w:rsid w:val="003E13B1"/>
    <w:rsid w:val="003E4D0D"/>
    <w:rsid w:val="003E50FA"/>
    <w:rsid w:val="003E7282"/>
    <w:rsid w:val="003F0D38"/>
    <w:rsid w:val="003F110E"/>
    <w:rsid w:val="003F6C28"/>
    <w:rsid w:val="004052AF"/>
    <w:rsid w:val="00410559"/>
    <w:rsid w:val="0041309A"/>
    <w:rsid w:val="0041383D"/>
    <w:rsid w:val="004162A4"/>
    <w:rsid w:val="00417437"/>
    <w:rsid w:val="00417ADE"/>
    <w:rsid w:val="004218AB"/>
    <w:rsid w:val="00433048"/>
    <w:rsid w:val="00433A98"/>
    <w:rsid w:val="00434C6D"/>
    <w:rsid w:val="00440505"/>
    <w:rsid w:val="00441726"/>
    <w:rsid w:val="00444E34"/>
    <w:rsid w:val="0044615C"/>
    <w:rsid w:val="004504B9"/>
    <w:rsid w:val="00450FEC"/>
    <w:rsid w:val="004514D7"/>
    <w:rsid w:val="00461D96"/>
    <w:rsid w:val="00462AE9"/>
    <w:rsid w:val="00481E63"/>
    <w:rsid w:val="00491382"/>
    <w:rsid w:val="00493D2A"/>
    <w:rsid w:val="004A5CAE"/>
    <w:rsid w:val="004B2387"/>
    <w:rsid w:val="004D5A0B"/>
    <w:rsid w:val="004D7AD8"/>
    <w:rsid w:val="004E4753"/>
    <w:rsid w:val="004F5781"/>
    <w:rsid w:val="004F6D02"/>
    <w:rsid w:val="004F6E3E"/>
    <w:rsid w:val="005025B3"/>
    <w:rsid w:val="00503158"/>
    <w:rsid w:val="0050485C"/>
    <w:rsid w:val="0050768D"/>
    <w:rsid w:val="005109AC"/>
    <w:rsid w:val="00517D43"/>
    <w:rsid w:val="0052689A"/>
    <w:rsid w:val="00527F75"/>
    <w:rsid w:val="00531963"/>
    <w:rsid w:val="00534B87"/>
    <w:rsid w:val="00534FFF"/>
    <w:rsid w:val="005418DF"/>
    <w:rsid w:val="00542473"/>
    <w:rsid w:val="0054373F"/>
    <w:rsid w:val="0055183E"/>
    <w:rsid w:val="00556E4C"/>
    <w:rsid w:val="00557B75"/>
    <w:rsid w:val="00561034"/>
    <w:rsid w:val="00562FE4"/>
    <w:rsid w:val="00565E71"/>
    <w:rsid w:val="005803F3"/>
    <w:rsid w:val="00581FA2"/>
    <w:rsid w:val="005829C8"/>
    <w:rsid w:val="00586646"/>
    <w:rsid w:val="005932D8"/>
    <w:rsid w:val="00593A2B"/>
    <w:rsid w:val="00594166"/>
    <w:rsid w:val="005954DF"/>
    <w:rsid w:val="00596588"/>
    <w:rsid w:val="005A329C"/>
    <w:rsid w:val="005A41F3"/>
    <w:rsid w:val="005A4F12"/>
    <w:rsid w:val="005A5AEF"/>
    <w:rsid w:val="005A7389"/>
    <w:rsid w:val="005B2BEA"/>
    <w:rsid w:val="005B4D46"/>
    <w:rsid w:val="005C39D9"/>
    <w:rsid w:val="005D0388"/>
    <w:rsid w:val="005D63A2"/>
    <w:rsid w:val="005E01ED"/>
    <w:rsid w:val="005E23B0"/>
    <w:rsid w:val="005E34E2"/>
    <w:rsid w:val="005E68CE"/>
    <w:rsid w:val="005E72B1"/>
    <w:rsid w:val="005F42BC"/>
    <w:rsid w:val="006000A2"/>
    <w:rsid w:val="00600BE5"/>
    <w:rsid w:val="00603575"/>
    <w:rsid w:val="00604090"/>
    <w:rsid w:val="0061155B"/>
    <w:rsid w:val="006147D8"/>
    <w:rsid w:val="00621218"/>
    <w:rsid w:val="006246B4"/>
    <w:rsid w:val="00625EBB"/>
    <w:rsid w:val="0062651B"/>
    <w:rsid w:val="00626825"/>
    <w:rsid w:val="00626EDA"/>
    <w:rsid w:val="00630420"/>
    <w:rsid w:val="00630E1A"/>
    <w:rsid w:val="0063403D"/>
    <w:rsid w:val="00635656"/>
    <w:rsid w:val="0064645F"/>
    <w:rsid w:val="00650CE4"/>
    <w:rsid w:val="00652AE4"/>
    <w:rsid w:val="00654342"/>
    <w:rsid w:val="006557A8"/>
    <w:rsid w:val="006565C5"/>
    <w:rsid w:val="0065663E"/>
    <w:rsid w:val="00663E5C"/>
    <w:rsid w:val="00664B45"/>
    <w:rsid w:val="00672548"/>
    <w:rsid w:val="00673178"/>
    <w:rsid w:val="006738A5"/>
    <w:rsid w:val="00684975"/>
    <w:rsid w:val="00693285"/>
    <w:rsid w:val="00693C21"/>
    <w:rsid w:val="00694476"/>
    <w:rsid w:val="006A1983"/>
    <w:rsid w:val="006A3139"/>
    <w:rsid w:val="006A6BD5"/>
    <w:rsid w:val="006B60EE"/>
    <w:rsid w:val="006B630A"/>
    <w:rsid w:val="006B7174"/>
    <w:rsid w:val="006C3B1E"/>
    <w:rsid w:val="006C6811"/>
    <w:rsid w:val="006D4237"/>
    <w:rsid w:val="006E141B"/>
    <w:rsid w:val="006F0036"/>
    <w:rsid w:val="006F1F5B"/>
    <w:rsid w:val="006F49A9"/>
    <w:rsid w:val="006F54AA"/>
    <w:rsid w:val="006F7B50"/>
    <w:rsid w:val="00705635"/>
    <w:rsid w:val="00705F94"/>
    <w:rsid w:val="00710657"/>
    <w:rsid w:val="00715245"/>
    <w:rsid w:val="00715513"/>
    <w:rsid w:val="00722A81"/>
    <w:rsid w:val="00727230"/>
    <w:rsid w:val="00727A70"/>
    <w:rsid w:val="00731513"/>
    <w:rsid w:val="00747C6F"/>
    <w:rsid w:val="0075131C"/>
    <w:rsid w:val="00754888"/>
    <w:rsid w:val="00755272"/>
    <w:rsid w:val="007653D3"/>
    <w:rsid w:val="00766C53"/>
    <w:rsid w:val="0076787D"/>
    <w:rsid w:val="00770DE0"/>
    <w:rsid w:val="00775FE8"/>
    <w:rsid w:val="00777DB8"/>
    <w:rsid w:val="00777DBF"/>
    <w:rsid w:val="00784937"/>
    <w:rsid w:val="00794B6A"/>
    <w:rsid w:val="0079507E"/>
    <w:rsid w:val="0079737D"/>
    <w:rsid w:val="00797500"/>
    <w:rsid w:val="007A2479"/>
    <w:rsid w:val="007A332A"/>
    <w:rsid w:val="007A401C"/>
    <w:rsid w:val="007A497C"/>
    <w:rsid w:val="007A744F"/>
    <w:rsid w:val="007B16A4"/>
    <w:rsid w:val="007B5402"/>
    <w:rsid w:val="007B7C1C"/>
    <w:rsid w:val="007B7FB6"/>
    <w:rsid w:val="007C09F3"/>
    <w:rsid w:val="007C1C3F"/>
    <w:rsid w:val="007C24E9"/>
    <w:rsid w:val="007C6DAE"/>
    <w:rsid w:val="007D0EC0"/>
    <w:rsid w:val="007D42F5"/>
    <w:rsid w:val="007D58C7"/>
    <w:rsid w:val="007E1D22"/>
    <w:rsid w:val="007E55C8"/>
    <w:rsid w:val="007F182D"/>
    <w:rsid w:val="008019CE"/>
    <w:rsid w:val="00801E9E"/>
    <w:rsid w:val="008056DA"/>
    <w:rsid w:val="00805C47"/>
    <w:rsid w:val="008133CF"/>
    <w:rsid w:val="00814814"/>
    <w:rsid w:val="0082310D"/>
    <w:rsid w:val="00823165"/>
    <w:rsid w:val="00823B9F"/>
    <w:rsid w:val="008272B1"/>
    <w:rsid w:val="00836FA9"/>
    <w:rsid w:val="00845A8A"/>
    <w:rsid w:val="00853635"/>
    <w:rsid w:val="008567B0"/>
    <w:rsid w:val="00856E02"/>
    <w:rsid w:val="008573CD"/>
    <w:rsid w:val="008651AE"/>
    <w:rsid w:val="008658E3"/>
    <w:rsid w:val="00866A82"/>
    <w:rsid w:val="008715AE"/>
    <w:rsid w:val="008718F3"/>
    <w:rsid w:val="008859F5"/>
    <w:rsid w:val="008878D0"/>
    <w:rsid w:val="0089541F"/>
    <w:rsid w:val="008958B9"/>
    <w:rsid w:val="00897258"/>
    <w:rsid w:val="00897FD4"/>
    <w:rsid w:val="008A7F59"/>
    <w:rsid w:val="008B09BD"/>
    <w:rsid w:val="008C086D"/>
    <w:rsid w:val="008C17C3"/>
    <w:rsid w:val="008C1F40"/>
    <w:rsid w:val="008C342A"/>
    <w:rsid w:val="008C3589"/>
    <w:rsid w:val="008D1A5B"/>
    <w:rsid w:val="008D1EEA"/>
    <w:rsid w:val="008D3C34"/>
    <w:rsid w:val="008D5076"/>
    <w:rsid w:val="008D5CE2"/>
    <w:rsid w:val="008D6FAF"/>
    <w:rsid w:val="008E09AF"/>
    <w:rsid w:val="008E27FA"/>
    <w:rsid w:val="008E2B1A"/>
    <w:rsid w:val="008F047D"/>
    <w:rsid w:val="008F08A6"/>
    <w:rsid w:val="008F0DDA"/>
    <w:rsid w:val="008F1587"/>
    <w:rsid w:val="008F16E6"/>
    <w:rsid w:val="008F2600"/>
    <w:rsid w:val="008F2FE7"/>
    <w:rsid w:val="008F305D"/>
    <w:rsid w:val="008F53F3"/>
    <w:rsid w:val="008F644F"/>
    <w:rsid w:val="00900A25"/>
    <w:rsid w:val="00901CB1"/>
    <w:rsid w:val="00902625"/>
    <w:rsid w:val="00906099"/>
    <w:rsid w:val="00915AAA"/>
    <w:rsid w:val="00921BD7"/>
    <w:rsid w:val="00924554"/>
    <w:rsid w:val="00927ECF"/>
    <w:rsid w:val="00934C77"/>
    <w:rsid w:val="00934E28"/>
    <w:rsid w:val="009350D3"/>
    <w:rsid w:val="00936F3E"/>
    <w:rsid w:val="009415B5"/>
    <w:rsid w:val="00945B18"/>
    <w:rsid w:val="00945FDA"/>
    <w:rsid w:val="00947EC7"/>
    <w:rsid w:val="00950683"/>
    <w:rsid w:val="00951DDA"/>
    <w:rsid w:val="009579FF"/>
    <w:rsid w:val="00957CA5"/>
    <w:rsid w:val="00961B94"/>
    <w:rsid w:val="00963CF5"/>
    <w:rsid w:val="00964F2A"/>
    <w:rsid w:val="00965A15"/>
    <w:rsid w:val="00966120"/>
    <w:rsid w:val="00966759"/>
    <w:rsid w:val="00967857"/>
    <w:rsid w:val="009809F5"/>
    <w:rsid w:val="00980A77"/>
    <w:rsid w:val="0098128A"/>
    <w:rsid w:val="009817A2"/>
    <w:rsid w:val="009849EA"/>
    <w:rsid w:val="00987759"/>
    <w:rsid w:val="00992485"/>
    <w:rsid w:val="00995BD8"/>
    <w:rsid w:val="00995D48"/>
    <w:rsid w:val="009A0BB2"/>
    <w:rsid w:val="009A219A"/>
    <w:rsid w:val="009A2878"/>
    <w:rsid w:val="009A2A08"/>
    <w:rsid w:val="009A455F"/>
    <w:rsid w:val="009A5AE5"/>
    <w:rsid w:val="009B23BB"/>
    <w:rsid w:val="009B348A"/>
    <w:rsid w:val="009C1D8C"/>
    <w:rsid w:val="009C3347"/>
    <w:rsid w:val="009C5F9B"/>
    <w:rsid w:val="009D2AA4"/>
    <w:rsid w:val="009D2D59"/>
    <w:rsid w:val="009D62E2"/>
    <w:rsid w:val="009D73C9"/>
    <w:rsid w:val="009F38DA"/>
    <w:rsid w:val="009F745A"/>
    <w:rsid w:val="00A017D6"/>
    <w:rsid w:val="00A11EB6"/>
    <w:rsid w:val="00A12906"/>
    <w:rsid w:val="00A15F10"/>
    <w:rsid w:val="00A17F33"/>
    <w:rsid w:val="00A2079C"/>
    <w:rsid w:val="00A20F20"/>
    <w:rsid w:val="00A24EE2"/>
    <w:rsid w:val="00A357CB"/>
    <w:rsid w:val="00A4179C"/>
    <w:rsid w:val="00A42F6B"/>
    <w:rsid w:val="00A445BB"/>
    <w:rsid w:val="00A621F0"/>
    <w:rsid w:val="00A65DEB"/>
    <w:rsid w:val="00A6777F"/>
    <w:rsid w:val="00A72071"/>
    <w:rsid w:val="00A733FE"/>
    <w:rsid w:val="00A739D1"/>
    <w:rsid w:val="00A74F15"/>
    <w:rsid w:val="00A80D36"/>
    <w:rsid w:val="00A834CF"/>
    <w:rsid w:val="00A861D9"/>
    <w:rsid w:val="00A8793B"/>
    <w:rsid w:val="00A87A81"/>
    <w:rsid w:val="00A91296"/>
    <w:rsid w:val="00A970DA"/>
    <w:rsid w:val="00A974D5"/>
    <w:rsid w:val="00AA0B52"/>
    <w:rsid w:val="00AA7C38"/>
    <w:rsid w:val="00AB2CEB"/>
    <w:rsid w:val="00AB5BFC"/>
    <w:rsid w:val="00AC3180"/>
    <w:rsid w:val="00AD2A52"/>
    <w:rsid w:val="00AE0997"/>
    <w:rsid w:val="00AE1370"/>
    <w:rsid w:val="00AE1D92"/>
    <w:rsid w:val="00AE5B66"/>
    <w:rsid w:val="00AE6471"/>
    <w:rsid w:val="00AE66FA"/>
    <w:rsid w:val="00AF12D3"/>
    <w:rsid w:val="00AF2BCC"/>
    <w:rsid w:val="00AF3596"/>
    <w:rsid w:val="00AF5DE1"/>
    <w:rsid w:val="00B00217"/>
    <w:rsid w:val="00B020D4"/>
    <w:rsid w:val="00B12BBD"/>
    <w:rsid w:val="00B13734"/>
    <w:rsid w:val="00B14AE4"/>
    <w:rsid w:val="00B16A48"/>
    <w:rsid w:val="00B201E6"/>
    <w:rsid w:val="00B45203"/>
    <w:rsid w:val="00B503E4"/>
    <w:rsid w:val="00B5181E"/>
    <w:rsid w:val="00B52F60"/>
    <w:rsid w:val="00B55C0B"/>
    <w:rsid w:val="00B564A9"/>
    <w:rsid w:val="00B5670C"/>
    <w:rsid w:val="00B567DE"/>
    <w:rsid w:val="00B606B2"/>
    <w:rsid w:val="00B60E46"/>
    <w:rsid w:val="00B62B10"/>
    <w:rsid w:val="00B676A6"/>
    <w:rsid w:val="00B704C9"/>
    <w:rsid w:val="00B7536E"/>
    <w:rsid w:val="00B81742"/>
    <w:rsid w:val="00B81F6C"/>
    <w:rsid w:val="00B82428"/>
    <w:rsid w:val="00B90D80"/>
    <w:rsid w:val="00B9437F"/>
    <w:rsid w:val="00B94924"/>
    <w:rsid w:val="00BB45B7"/>
    <w:rsid w:val="00BB5D54"/>
    <w:rsid w:val="00BC2FC7"/>
    <w:rsid w:val="00BC7011"/>
    <w:rsid w:val="00BD123E"/>
    <w:rsid w:val="00BD29BC"/>
    <w:rsid w:val="00BE1A79"/>
    <w:rsid w:val="00BE41AD"/>
    <w:rsid w:val="00BE4BC3"/>
    <w:rsid w:val="00BE684C"/>
    <w:rsid w:val="00BE6937"/>
    <w:rsid w:val="00BE7966"/>
    <w:rsid w:val="00BF4F58"/>
    <w:rsid w:val="00BF77E4"/>
    <w:rsid w:val="00C002DB"/>
    <w:rsid w:val="00C02692"/>
    <w:rsid w:val="00C0338C"/>
    <w:rsid w:val="00C0347B"/>
    <w:rsid w:val="00C05B7D"/>
    <w:rsid w:val="00C11F4F"/>
    <w:rsid w:val="00C15551"/>
    <w:rsid w:val="00C2336D"/>
    <w:rsid w:val="00C25888"/>
    <w:rsid w:val="00C266D8"/>
    <w:rsid w:val="00C2679C"/>
    <w:rsid w:val="00C27FD3"/>
    <w:rsid w:val="00C30970"/>
    <w:rsid w:val="00C30E9F"/>
    <w:rsid w:val="00C35CFE"/>
    <w:rsid w:val="00C465C3"/>
    <w:rsid w:val="00C47328"/>
    <w:rsid w:val="00C52023"/>
    <w:rsid w:val="00C6603D"/>
    <w:rsid w:val="00C73B52"/>
    <w:rsid w:val="00C74BCF"/>
    <w:rsid w:val="00C74E47"/>
    <w:rsid w:val="00C75B90"/>
    <w:rsid w:val="00C83595"/>
    <w:rsid w:val="00C84203"/>
    <w:rsid w:val="00C84379"/>
    <w:rsid w:val="00C92915"/>
    <w:rsid w:val="00CA0E91"/>
    <w:rsid w:val="00CA12A3"/>
    <w:rsid w:val="00CA51FE"/>
    <w:rsid w:val="00CB0657"/>
    <w:rsid w:val="00CB1627"/>
    <w:rsid w:val="00CB53FD"/>
    <w:rsid w:val="00CB615E"/>
    <w:rsid w:val="00CB7B0B"/>
    <w:rsid w:val="00CC1EAE"/>
    <w:rsid w:val="00CC403F"/>
    <w:rsid w:val="00CC4839"/>
    <w:rsid w:val="00CD08E1"/>
    <w:rsid w:val="00CD21C6"/>
    <w:rsid w:val="00CD5AE3"/>
    <w:rsid w:val="00CD7052"/>
    <w:rsid w:val="00CD7720"/>
    <w:rsid w:val="00CE249F"/>
    <w:rsid w:val="00CE4659"/>
    <w:rsid w:val="00CE5CD9"/>
    <w:rsid w:val="00CE7E30"/>
    <w:rsid w:val="00CF1E5E"/>
    <w:rsid w:val="00CF21C8"/>
    <w:rsid w:val="00CF3F48"/>
    <w:rsid w:val="00D0028A"/>
    <w:rsid w:val="00D00A48"/>
    <w:rsid w:val="00D02694"/>
    <w:rsid w:val="00D04975"/>
    <w:rsid w:val="00D07D3C"/>
    <w:rsid w:val="00D113FB"/>
    <w:rsid w:val="00D11AA9"/>
    <w:rsid w:val="00D1208E"/>
    <w:rsid w:val="00D15137"/>
    <w:rsid w:val="00D165B9"/>
    <w:rsid w:val="00D225A7"/>
    <w:rsid w:val="00D31DC9"/>
    <w:rsid w:val="00D334CA"/>
    <w:rsid w:val="00D3357C"/>
    <w:rsid w:val="00D33C39"/>
    <w:rsid w:val="00D427C8"/>
    <w:rsid w:val="00D429F1"/>
    <w:rsid w:val="00D42D0E"/>
    <w:rsid w:val="00D46018"/>
    <w:rsid w:val="00D47406"/>
    <w:rsid w:val="00D47CF0"/>
    <w:rsid w:val="00D51DB7"/>
    <w:rsid w:val="00D53C6B"/>
    <w:rsid w:val="00D55DB6"/>
    <w:rsid w:val="00D571AB"/>
    <w:rsid w:val="00D622DB"/>
    <w:rsid w:val="00D66618"/>
    <w:rsid w:val="00D71837"/>
    <w:rsid w:val="00D74B32"/>
    <w:rsid w:val="00D776BD"/>
    <w:rsid w:val="00D82E8A"/>
    <w:rsid w:val="00D832F5"/>
    <w:rsid w:val="00D85A0E"/>
    <w:rsid w:val="00D87765"/>
    <w:rsid w:val="00D9089A"/>
    <w:rsid w:val="00D931D9"/>
    <w:rsid w:val="00D932BD"/>
    <w:rsid w:val="00DA19A2"/>
    <w:rsid w:val="00DA546B"/>
    <w:rsid w:val="00DA59B9"/>
    <w:rsid w:val="00DB3249"/>
    <w:rsid w:val="00DB4C71"/>
    <w:rsid w:val="00DB4F3A"/>
    <w:rsid w:val="00DC0637"/>
    <w:rsid w:val="00DC291E"/>
    <w:rsid w:val="00DC2B17"/>
    <w:rsid w:val="00DC3D0E"/>
    <w:rsid w:val="00DC66BD"/>
    <w:rsid w:val="00DC73A0"/>
    <w:rsid w:val="00DD0159"/>
    <w:rsid w:val="00DD210B"/>
    <w:rsid w:val="00DD288B"/>
    <w:rsid w:val="00DD70BA"/>
    <w:rsid w:val="00DE3D27"/>
    <w:rsid w:val="00DE4513"/>
    <w:rsid w:val="00DE5ABE"/>
    <w:rsid w:val="00E02DB7"/>
    <w:rsid w:val="00E03B25"/>
    <w:rsid w:val="00E0456F"/>
    <w:rsid w:val="00E05418"/>
    <w:rsid w:val="00E13793"/>
    <w:rsid w:val="00E2036E"/>
    <w:rsid w:val="00E20695"/>
    <w:rsid w:val="00E262DC"/>
    <w:rsid w:val="00E27AF7"/>
    <w:rsid w:val="00E31443"/>
    <w:rsid w:val="00E330D7"/>
    <w:rsid w:val="00E35A21"/>
    <w:rsid w:val="00E361E3"/>
    <w:rsid w:val="00E40A67"/>
    <w:rsid w:val="00E4212B"/>
    <w:rsid w:val="00E43E9E"/>
    <w:rsid w:val="00E45847"/>
    <w:rsid w:val="00E45C10"/>
    <w:rsid w:val="00E4783D"/>
    <w:rsid w:val="00E678C3"/>
    <w:rsid w:val="00E841E2"/>
    <w:rsid w:val="00E86ACC"/>
    <w:rsid w:val="00E909BE"/>
    <w:rsid w:val="00E928F7"/>
    <w:rsid w:val="00E93CFE"/>
    <w:rsid w:val="00EB01F9"/>
    <w:rsid w:val="00EB1451"/>
    <w:rsid w:val="00EB473F"/>
    <w:rsid w:val="00EB4B19"/>
    <w:rsid w:val="00EB5770"/>
    <w:rsid w:val="00EB5D12"/>
    <w:rsid w:val="00EB6D0C"/>
    <w:rsid w:val="00EC37A5"/>
    <w:rsid w:val="00EC5DDF"/>
    <w:rsid w:val="00EC5FC2"/>
    <w:rsid w:val="00ED01C8"/>
    <w:rsid w:val="00EE2C15"/>
    <w:rsid w:val="00EF0A6C"/>
    <w:rsid w:val="00EF324B"/>
    <w:rsid w:val="00F02D20"/>
    <w:rsid w:val="00F063F7"/>
    <w:rsid w:val="00F07AF2"/>
    <w:rsid w:val="00F12AB5"/>
    <w:rsid w:val="00F22DEA"/>
    <w:rsid w:val="00F262BF"/>
    <w:rsid w:val="00F32F8E"/>
    <w:rsid w:val="00F352BF"/>
    <w:rsid w:val="00F40C00"/>
    <w:rsid w:val="00F42F05"/>
    <w:rsid w:val="00F45114"/>
    <w:rsid w:val="00F50D45"/>
    <w:rsid w:val="00F51C6A"/>
    <w:rsid w:val="00F60DFC"/>
    <w:rsid w:val="00F632D8"/>
    <w:rsid w:val="00F7309F"/>
    <w:rsid w:val="00F81253"/>
    <w:rsid w:val="00F95593"/>
    <w:rsid w:val="00F965F3"/>
    <w:rsid w:val="00FA36FE"/>
    <w:rsid w:val="00FA5881"/>
    <w:rsid w:val="00FA7992"/>
    <w:rsid w:val="00FA7E27"/>
    <w:rsid w:val="00FB33E7"/>
    <w:rsid w:val="00FB34E0"/>
    <w:rsid w:val="00FB53D9"/>
    <w:rsid w:val="00FB5538"/>
    <w:rsid w:val="00FB6F84"/>
    <w:rsid w:val="00FC5A1B"/>
    <w:rsid w:val="00FD2047"/>
    <w:rsid w:val="00FD4FBB"/>
    <w:rsid w:val="00FD56A4"/>
    <w:rsid w:val="00FD57E4"/>
    <w:rsid w:val="00FF47B6"/>
    <w:rsid w:val="00FF4B9C"/>
    <w:rsid w:val="00FF52BE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B5BFD2"/>
  <w15:docId w15:val="{6859D14E-6A8F-4AA0-AB15-B2494404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character" w:styleId="Hyperlink">
    <w:name w:val="Hyperlink"/>
    <w:basedOn w:val="DefaultParagraphFont"/>
    <w:uiPriority w:val="99"/>
    <w:unhideWhenUsed/>
    <w:rsid w:val="003739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2D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rth.googl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igno.atlantedellalaguna.it/maps/22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orymaps.arcgis.com/stories/85d29bd0b7c442beb84ff86896b8d42c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60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Templates\Info%20sheet%20-%20one%20column%20with%20no%20bull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 sheet - one column with no bullet</Template>
  <TotalTime>3926</TotalTime>
  <Pages>4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Pinfield</dc:creator>
  <cp:lastModifiedBy>Anderson, David - DEA (Geography)</cp:lastModifiedBy>
  <cp:revision>287</cp:revision>
  <cp:lastPrinted>2004-07-08T14:42:00Z</cp:lastPrinted>
  <dcterms:created xsi:type="dcterms:W3CDTF">2026-08-16T12:07:00Z</dcterms:created>
  <dcterms:modified xsi:type="dcterms:W3CDTF">2026-08-19T17:40:00Z</dcterms:modified>
</cp:coreProperties>
</file>