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B52F60" w:rsidRPr="0004589F" w14:paraId="769C36E8" w14:textId="77777777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15D3BA3B" w14:textId="77777777" w:rsidR="003735BB" w:rsidRPr="0004589F" w:rsidRDefault="008A03D6" w:rsidP="00D932BD">
            <w:pPr>
              <w:pStyle w:val="RGSTitle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  <w:r w:rsidRPr="0004589F">
              <w:rPr>
                <w:rFonts w:ascii="Open Sans" w:hAnsi="Open Sans" w:cs="Open Sans"/>
                <w:sz w:val="52"/>
                <w:szCs w:val="52"/>
              </w:rPr>
              <w:t xml:space="preserve">Geographical careers in real estate </w:t>
            </w:r>
            <w:r w:rsidR="00694851" w:rsidRPr="0004589F">
              <w:rPr>
                <w:rFonts w:ascii="Open Sans" w:hAnsi="Open Sans" w:cs="Open Sans"/>
                <w:sz w:val="52"/>
                <w:szCs w:val="52"/>
              </w:rPr>
              <w:t>– student activity</w:t>
            </w:r>
          </w:p>
        </w:tc>
      </w:tr>
    </w:tbl>
    <w:p w14:paraId="61F35B70" w14:textId="77777777" w:rsidR="00C02692" w:rsidRPr="0004589F" w:rsidRDefault="00C02692" w:rsidP="001C3205">
      <w:pPr>
        <w:sectPr w:rsidR="00C02692" w:rsidRPr="0004589F" w:rsidSect="00A11EB6">
          <w:headerReference w:type="default" r:id="rId7"/>
          <w:type w:val="continuous"/>
          <w:pgSz w:w="11907" w:h="16840" w:code="9"/>
          <w:pgMar w:top="3742" w:right="1418" w:bottom="907" w:left="1418" w:header="709" w:footer="510" w:gutter="0"/>
          <w:cols w:space="708"/>
          <w:docGrid w:linePitch="360"/>
        </w:sectPr>
      </w:pPr>
    </w:p>
    <w:p w14:paraId="195BAB26" w14:textId="0BEEFD7E" w:rsidR="0004589F" w:rsidRDefault="001E650D" w:rsidP="00BA7134">
      <w:pPr>
        <w:jc w:val="both"/>
        <w:rPr>
          <w:rFonts w:ascii="Open Sans" w:hAnsi="Open Sans" w:cs="Open Sans"/>
          <w:color w:val="000000" w:themeColor="text1"/>
        </w:rPr>
      </w:pPr>
      <w:bookmarkStart w:id="0" w:name="_Hlk202515237"/>
      <w:r w:rsidRPr="00EA2456">
        <w:rPr>
          <w:rFonts w:ascii="Open Sans" w:hAnsi="Open Sans" w:cs="Open Sans"/>
          <w:color w:val="000000" w:themeColor="text1"/>
        </w:rPr>
        <w:t xml:space="preserve">Knight Frank </w:t>
      </w:r>
      <w:r w:rsidR="0004589F">
        <w:rPr>
          <w:rFonts w:ascii="Open Sans" w:hAnsi="Open Sans" w:cs="Open Sans"/>
          <w:color w:val="000000" w:themeColor="text1"/>
        </w:rPr>
        <w:t>is</w:t>
      </w:r>
      <w:r w:rsidR="0004589F" w:rsidRPr="00EA2456">
        <w:rPr>
          <w:rFonts w:ascii="Open Sans" w:hAnsi="Open Sans" w:cs="Open Sans"/>
          <w:color w:val="000000" w:themeColor="text1"/>
        </w:rPr>
        <w:t xml:space="preserve"> </w:t>
      </w:r>
      <w:r w:rsidRPr="00EA2456">
        <w:rPr>
          <w:rFonts w:ascii="Open Sans" w:hAnsi="Open Sans" w:cs="Open Sans"/>
          <w:color w:val="000000" w:themeColor="text1"/>
        </w:rPr>
        <w:t xml:space="preserve">a real estate consultancy firm. </w:t>
      </w:r>
      <w:r w:rsidR="0004589F">
        <w:rPr>
          <w:rFonts w:ascii="Open Sans" w:hAnsi="Open Sans" w:cs="Open Sans"/>
          <w:color w:val="000000" w:themeColor="text1"/>
        </w:rPr>
        <w:t xml:space="preserve">One of their services is ‘providing property solutions’: this means </w:t>
      </w:r>
      <w:r w:rsidRPr="00EA2456">
        <w:rPr>
          <w:rFonts w:ascii="Open Sans" w:hAnsi="Open Sans" w:cs="Open Sans"/>
          <w:color w:val="000000" w:themeColor="text1"/>
        </w:rPr>
        <w:t>work</w:t>
      </w:r>
      <w:r w:rsidR="0004589F">
        <w:rPr>
          <w:rFonts w:ascii="Open Sans" w:hAnsi="Open Sans" w:cs="Open Sans"/>
          <w:color w:val="000000" w:themeColor="text1"/>
        </w:rPr>
        <w:t>ing</w:t>
      </w:r>
      <w:r w:rsidRPr="00EA2456">
        <w:rPr>
          <w:rFonts w:ascii="Open Sans" w:hAnsi="Open Sans" w:cs="Open Sans"/>
          <w:color w:val="000000" w:themeColor="text1"/>
        </w:rPr>
        <w:t xml:space="preserve"> with different clients to match them with the </w:t>
      </w:r>
      <w:r w:rsidR="004C3149" w:rsidRPr="00EA2456">
        <w:rPr>
          <w:rFonts w:ascii="Open Sans" w:hAnsi="Open Sans" w:cs="Open Sans"/>
          <w:color w:val="000000" w:themeColor="text1"/>
        </w:rPr>
        <w:t>best residential (homes) or commercial (</w:t>
      </w:r>
      <w:r w:rsidR="0004589F">
        <w:rPr>
          <w:rFonts w:ascii="Open Sans" w:hAnsi="Open Sans" w:cs="Open Sans"/>
          <w:color w:val="000000" w:themeColor="text1"/>
        </w:rPr>
        <w:t xml:space="preserve">e.g. </w:t>
      </w:r>
      <w:r w:rsidR="004C3149" w:rsidRPr="00EA2456">
        <w:rPr>
          <w:rFonts w:ascii="Open Sans" w:hAnsi="Open Sans" w:cs="Open Sans"/>
          <w:color w:val="000000" w:themeColor="text1"/>
        </w:rPr>
        <w:t xml:space="preserve">offices) </w:t>
      </w:r>
      <w:r w:rsidRPr="00EA2456">
        <w:rPr>
          <w:rFonts w:ascii="Open Sans" w:hAnsi="Open Sans" w:cs="Open Sans"/>
          <w:color w:val="000000" w:themeColor="text1"/>
        </w:rPr>
        <w:t xml:space="preserve">property for their </w:t>
      </w:r>
      <w:r w:rsidR="0004589F">
        <w:rPr>
          <w:rFonts w:ascii="Open Sans" w:hAnsi="Open Sans" w:cs="Open Sans"/>
          <w:color w:val="000000" w:themeColor="text1"/>
        </w:rPr>
        <w:t xml:space="preserve">specific </w:t>
      </w:r>
      <w:r w:rsidRPr="00EA2456">
        <w:rPr>
          <w:rFonts w:ascii="Open Sans" w:hAnsi="Open Sans" w:cs="Open Sans"/>
          <w:color w:val="000000" w:themeColor="text1"/>
        </w:rPr>
        <w:t>needs. They work with people, businesses and organisations</w:t>
      </w:r>
      <w:r w:rsidR="0004589F">
        <w:rPr>
          <w:rFonts w:ascii="Open Sans" w:hAnsi="Open Sans" w:cs="Open Sans"/>
          <w:color w:val="000000" w:themeColor="text1"/>
        </w:rPr>
        <w:t>: for example, t</w:t>
      </w:r>
      <w:r w:rsidRPr="00EA2456">
        <w:rPr>
          <w:rFonts w:ascii="Open Sans" w:hAnsi="Open Sans" w:cs="Open Sans"/>
          <w:color w:val="000000" w:themeColor="text1"/>
        </w:rPr>
        <w:t xml:space="preserve">hey might </w:t>
      </w:r>
      <w:r w:rsidR="0004589F">
        <w:rPr>
          <w:rFonts w:ascii="Open Sans" w:hAnsi="Open Sans" w:cs="Open Sans"/>
          <w:color w:val="000000" w:themeColor="text1"/>
        </w:rPr>
        <w:t xml:space="preserve">assist </w:t>
      </w:r>
      <w:r w:rsidRPr="00EA2456">
        <w:rPr>
          <w:rFonts w:ascii="Open Sans" w:hAnsi="Open Sans" w:cs="Open Sans"/>
          <w:color w:val="000000" w:themeColor="text1"/>
        </w:rPr>
        <w:t xml:space="preserve">a </w:t>
      </w:r>
      <w:r w:rsidR="0004589F">
        <w:rPr>
          <w:rFonts w:ascii="Open Sans" w:hAnsi="Open Sans" w:cs="Open Sans"/>
          <w:color w:val="000000" w:themeColor="text1"/>
        </w:rPr>
        <w:t xml:space="preserve">family to </w:t>
      </w:r>
      <w:r w:rsidRPr="00EA2456">
        <w:rPr>
          <w:rFonts w:ascii="Open Sans" w:hAnsi="Open Sans" w:cs="Open Sans"/>
          <w:color w:val="000000" w:themeColor="text1"/>
        </w:rPr>
        <w:t xml:space="preserve">find a new home </w:t>
      </w:r>
      <w:r w:rsidR="0004589F">
        <w:rPr>
          <w:rFonts w:ascii="Open Sans" w:hAnsi="Open Sans" w:cs="Open Sans"/>
          <w:color w:val="000000" w:themeColor="text1"/>
        </w:rPr>
        <w:t xml:space="preserve">near to a good </w:t>
      </w:r>
      <w:r w:rsidR="00576220">
        <w:rPr>
          <w:rFonts w:ascii="Open Sans" w:hAnsi="Open Sans" w:cs="Open Sans"/>
          <w:color w:val="000000" w:themeColor="text1"/>
        </w:rPr>
        <w:t>school or</w:t>
      </w:r>
      <w:r w:rsidRPr="00EA2456">
        <w:rPr>
          <w:rFonts w:ascii="Open Sans" w:hAnsi="Open Sans" w:cs="Open Sans"/>
          <w:color w:val="000000" w:themeColor="text1"/>
        </w:rPr>
        <w:t xml:space="preserve"> help </w:t>
      </w:r>
      <w:r w:rsidR="0004589F" w:rsidRPr="00EA2456">
        <w:rPr>
          <w:rFonts w:ascii="Open Sans" w:hAnsi="Open Sans" w:cs="Open Sans"/>
          <w:color w:val="000000" w:themeColor="text1"/>
        </w:rPr>
        <w:t>a business</w:t>
      </w:r>
      <w:r w:rsidRPr="00EA2456">
        <w:rPr>
          <w:rFonts w:ascii="Open Sans" w:hAnsi="Open Sans" w:cs="Open Sans"/>
          <w:color w:val="000000" w:themeColor="text1"/>
        </w:rPr>
        <w:t xml:space="preserve"> </w:t>
      </w:r>
      <w:r w:rsidR="0004589F">
        <w:rPr>
          <w:rFonts w:ascii="Open Sans" w:hAnsi="Open Sans" w:cs="Open Sans"/>
          <w:color w:val="000000" w:themeColor="text1"/>
        </w:rPr>
        <w:t xml:space="preserve">to </w:t>
      </w:r>
      <w:r w:rsidRPr="00EA2456">
        <w:rPr>
          <w:rFonts w:ascii="Open Sans" w:hAnsi="Open Sans" w:cs="Open Sans"/>
          <w:color w:val="000000" w:themeColor="text1"/>
        </w:rPr>
        <w:t xml:space="preserve">find </w:t>
      </w:r>
      <w:r w:rsidR="0004589F">
        <w:rPr>
          <w:rFonts w:ascii="Open Sans" w:hAnsi="Open Sans" w:cs="Open Sans"/>
          <w:color w:val="000000" w:themeColor="text1"/>
        </w:rPr>
        <w:t xml:space="preserve">suitable </w:t>
      </w:r>
      <w:r w:rsidRPr="00EA2456">
        <w:rPr>
          <w:rFonts w:ascii="Open Sans" w:hAnsi="Open Sans" w:cs="Open Sans"/>
          <w:color w:val="000000" w:themeColor="text1"/>
        </w:rPr>
        <w:t>office space for their workers</w:t>
      </w:r>
      <w:r w:rsidR="0004589F">
        <w:rPr>
          <w:rFonts w:ascii="Open Sans" w:hAnsi="Open Sans" w:cs="Open Sans"/>
          <w:color w:val="000000" w:themeColor="text1"/>
        </w:rPr>
        <w:t xml:space="preserve"> that has good public transport links to reduce the need to drive</w:t>
      </w:r>
      <w:r w:rsidRPr="00EA2456">
        <w:rPr>
          <w:rFonts w:ascii="Open Sans" w:hAnsi="Open Sans" w:cs="Open Sans"/>
          <w:color w:val="000000" w:themeColor="text1"/>
        </w:rPr>
        <w:t>. They also help organisations</w:t>
      </w:r>
      <w:r w:rsidR="0004589F">
        <w:rPr>
          <w:rFonts w:ascii="Open Sans" w:hAnsi="Open Sans" w:cs="Open Sans"/>
          <w:color w:val="000000" w:themeColor="text1"/>
        </w:rPr>
        <w:t xml:space="preserve"> find suitable locations for their operations, like working with </w:t>
      </w:r>
      <w:r w:rsidRPr="00EA2456">
        <w:rPr>
          <w:rFonts w:ascii="Open Sans" w:hAnsi="Open Sans" w:cs="Open Sans"/>
          <w:color w:val="000000" w:themeColor="text1"/>
        </w:rPr>
        <w:t>the police</w:t>
      </w:r>
      <w:r w:rsidR="0004589F">
        <w:rPr>
          <w:rFonts w:ascii="Open Sans" w:hAnsi="Open Sans" w:cs="Open Sans"/>
          <w:color w:val="000000" w:themeColor="text1"/>
        </w:rPr>
        <w:t xml:space="preserve"> to</w:t>
      </w:r>
      <w:r w:rsidRPr="00EA2456">
        <w:rPr>
          <w:rFonts w:ascii="Open Sans" w:hAnsi="Open Sans" w:cs="Open Sans"/>
          <w:color w:val="000000" w:themeColor="text1"/>
        </w:rPr>
        <w:t xml:space="preserve"> find warehouses to store </w:t>
      </w:r>
      <w:r w:rsidR="00576220" w:rsidRPr="00EA2456">
        <w:rPr>
          <w:rFonts w:ascii="Open Sans" w:hAnsi="Open Sans" w:cs="Open Sans"/>
          <w:color w:val="000000" w:themeColor="text1"/>
        </w:rPr>
        <w:t>equipment</w:t>
      </w:r>
      <w:r w:rsidR="00576220">
        <w:rPr>
          <w:rFonts w:ascii="Open Sans" w:hAnsi="Open Sans" w:cs="Open Sans"/>
          <w:color w:val="000000" w:themeColor="text1"/>
        </w:rPr>
        <w:t xml:space="preserve"> or</w:t>
      </w:r>
      <w:r w:rsidR="0004589F">
        <w:rPr>
          <w:rFonts w:ascii="Open Sans" w:hAnsi="Open Sans" w:cs="Open Sans"/>
          <w:color w:val="000000" w:themeColor="text1"/>
        </w:rPr>
        <w:t xml:space="preserve"> </w:t>
      </w:r>
      <w:r w:rsidR="00231BD3">
        <w:rPr>
          <w:rFonts w:ascii="Open Sans" w:hAnsi="Open Sans" w:cs="Open Sans"/>
          <w:color w:val="000000" w:themeColor="text1"/>
        </w:rPr>
        <w:t xml:space="preserve">collaborating with </w:t>
      </w:r>
      <w:r w:rsidR="0004589F">
        <w:rPr>
          <w:rFonts w:ascii="Open Sans" w:hAnsi="Open Sans" w:cs="Open Sans"/>
          <w:color w:val="000000" w:themeColor="text1"/>
        </w:rPr>
        <w:t xml:space="preserve">hospitals to identify the best location for a new unit that </w:t>
      </w:r>
      <w:r w:rsidR="00231BD3">
        <w:rPr>
          <w:rFonts w:ascii="Open Sans" w:hAnsi="Open Sans" w:cs="Open Sans"/>
          <w:color w:val="000000" w:themeColor="text1"/>
        </w:rPr>
        <w:t>effectively</w:t>
      </w:r>
      <w:r w:rsidR="0004589F">
        <w:rPr>
          <w:rFonts w:ascii="Open Sans" w:hAnsi="Open Sans" w:cs="Open Sans"/>
          <w:color w:val="000000" w:themeColor="text1"/>
        </w:rPr>
        <w:t xml:space="preserve"> serves the </w:t>
      </w:r>
      <w:r w:rsidR="00231BD3">
        <w:rPr>
          <w:rFonts w:ascii="Open Sans" w:hAnsi="Open Sans" w:cs="Open Sans"/>
          <w:color w:val="000000" w:themeColor="text1"/>
        </w:rPr>
        <w:t xml:space="preserve">local </w:t>
      </w:r>
      <w:r w:rsidR="0004589F">
        <w:rPr>
          <w:rFonts w:ascii="Open Sans" w:hAnsi="Open Sans" w:cs="Open Sans"/>
          <w:color w:val="000000" w:themeColor="text1"/>
        </w:rPr>
        <w:t>community</w:t>
      </w:r>
      <w:r w:rsidRPr="00EA2456">
        <w:rPr>
          <w:rFonts w:ascii="Open Sans" w:hAnsi="Open Sans" w:cs="Open Sans"/>
          <w:color w:val="000000" w:themeColor="text1"/>
        </w:rPr>
        <w:t xml:space="preserve">. </w:t>
      </w:r>
    </w:p>
    <w:p w14:paraId="7A4C6108" w14:textId="77777777" w:rsidR="00231BD3" w:rsidRDefault="00231BD3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5007CCF3" w14:textId="3209D772" w:rsidR="009232F8" w:rsidRPr="00EA2456" w:rsidRDefault="0004589F" w:rsidP="00BA7134">
      <w:pPr>
        <w:jc w:val="both"/>
        <w:rPr>
          <w:rFonts w:ascii="Open Sans" w:hAnsi="Open Sans" w:cs="Open Sans"/>
          <w:color w:val="000000" w:themeColor="text1"/>
        </w:rPr>
      </w:pPr>
      <w:r>
        <w:rPr>
          <w:rFonts w:ascii="Open Sans" w:hAnsi="Open Sans" w:cs="Open Sans"/>
          <w:color w:val="000000" w:themeColor="text1"/>
        </w:rPr>
        <w:t>C</w:t>
      </w:r>
      <w:r w:rsidR="001E650D" w:rsidRPr="00EA2456">
        <w:rPr>
          <w:rFonts w:ascii="Open Sans" w:hAnsi="Open Sans" w:cs="Open Sans"/>
          <w:color w:val="000000" w:themeColor="text1"/>
        </w:rPr>
        <w:t>lient</w:t>
      </w:r>
      <w:r>
        <w:rPr>
          <w:rFonts w:ascii="Open Sans" w:hAnsi="Open Sans" w:cs="Open Sans"/>
          <w:color w:val="000000" w:themeColor="text1"/>
        </w:rPr>
        <w:t>s</w:t>
      </w:r>
      <w:r w:rsidR="001E650D" w:rsidRPr="00EA2456">
        <w:rPr>
          <w:rFonts w:ascii="Open Sans" w:hAnsi="Open Sans" w:cs="Open Sans"/>
          <w:color w:val="000000" w:themeColor="text1"/>
        </w:rPr>
        <w:t xml:space="preserve"> will </w:t>
      </w:r>
      <w:r>
        <w:rPr>
          <w:rFonts w:ascii="Open Sans" w:hAnsi="Open Sans" w:cs="Open Sans"/>
          <w:color w:val="000000" w:themeColor="text1"/>
        </w:rPr>
        <w:t xml:space="preserve">typically </w:t>
      </w:r>
      <w:r w:rsidR="001E650D" w:rsidRPr="00EA2456">
        <w:rPr>
          <w:rFonts w:ascii="Open Sans" w:hAnsi="Open Sans" w:cs="Open Sans"/>
          <w:color w:val="000000" w:themeColor="text1"/>
        </w:rPr>
        <w:t>provide a brief of what they’re looking for and</w:t>
      </w:r>
      <w:r w:rsidR="00D43D34" w:rsidRPr="00EA2456">
        <w:rPr>
          <w:rFonts w:ascii="Open Sans" w:hAnsi="Open Sans" w:cs="Open Sans"/>
          <w:color w:val="000000" w:themeColor="text1"/>
        </w:rPr>
        <w:t xml:space="preserve"> it’s</w:t>
      </w:r>
      <w:r w:rsidR="001E650D" w:rsidRPr="00EA2456">
        <w:rPr>
          <w:rFonts w:ascii="Open Sans" w:hAnsi="Open Sans" w:cs="Open Sans"/>
          <w:color w:val="000000" w:themeColor="text1"/>
        </w:rPr>
        <w:t xml:space="preserve"> Knight Frank</w:t>
      </w:r>
      <w:r w:rsidR="00D43D34" w:rsidRPr="00EA2456">
        <w:rPr>
          <w:rFonts w:ascii="Open Sans" w:hAnsi="Open Sans" w:cs="Open Sans"/>
          <w:color w:val="000000" w:themeColor="text1"/>
        </w:rPr>
        <w:t xml:space="preserve">’s </w:t>
      </w:r>
      <w:r>
        <w:rPr>
          <w:rFonts w:ascii="Open Sans" w:hAnsi="Open Sans" w:cs="Open Sans"/>
          <w:color w:val="000000" w:themeColor="text1"/>
        </w:rPr>
        <w:t xml:space="preserve">role </w:t>
      </w:r>
      <w:r w:rsidR="001E650D" w:rsidRPr="00EA2456">
        <w:rPr>
          <w:rFonts w:ascii="Open Sans" w:hAnsi="Open Sans" w:cs="Open Sans"/>
          <w:color w:val="000000" w:themeColor="text1"/>
        </w:rPr>
        <w:t xml:space="preserve">to </w:t>
      </w:r>
      <w:r>
        <w:rPr>
          <w:rFonts w:ascii="Open Sans" w:hAnsi="Open Sans" w:cs="Open Sans"/>
          <w:color w:val="000000" w:themeColor="text1"/>
        </w:rPr>
        <w:t xml:space="preserve">identify </w:t>
      </w:r>
      <w:r w:rsidR="001E650D" w:rsidRPr="00EA2456">
        <w:rPr>
          <w:rFonts w:ascii="Open Sans" w:hAnsi="Open Sans" w:cs="Open Sans"/>
          <w:color w:val="000000" w:themeColor="text1"/>
        </w:rPr>
        <w:t xml:space="preserve">the right </w:t>
      </w:r>
      <w:r w:rsidR="004C3149" w:rsidRPr="00EA2456">
        <w:rPr>
          <w:rFonts w:ascii="Open Sans" w:hAnsi="Open Sans" w:cs="Open Sans"/>
          <w:color w:val="000000" w:themeColor="text1"/>
        </w:rPr>
        <w:t xml:space="preserve">property </w:t>
      </w:r>
      <w:r>
        <w:rPr>
          <w:rFonts w:ascii="Open Sans" w:hAnsi="Open Sans" w:cs="Open Sans"/>
          <w:color w:val="000000" w:themeColor="text1"/>
        </w:rPr>
        <w:t xml:space="preserve">or land </w:t>
      </w:r>
      <w:r w:rsidR="004C3149" w:rsidRPr="00EA2456">
        <w:rPr>
          <w:rFonts w:ascii="Open Sans" w:hAnsi="Open Sans" w:cs="Open Sans"/>
          <w:color w:val="000000" w:themeColor="text1"/>
        </w:rPr>
        <w:t>that meets the client’s needs</w:t>
      </w:r>
      <w:r w:rsidR="001E650D" w:rsidRPr="00EA2456">
        <w:rPr>
          <w:rFonts w:ascii="Open Sans" w:hAnsi="Open Sans" w:cs="Open Sans"/>
          <w:color w:val="000000" w:themeColor="text1"/>
        </w:rPr>
        <w:t xml:space="preserve">. </w:t>
      </w:r>
      <w:r>
        <w:rPr>
          <w:rFonts w:ascii="Open Sans" w:hAnsi="Open Sans" w:cs="Open Sans"/>
          <w:color w:val="000000" w:themeColor="text1"/>
        </w:rPr>
        <w:t xml:space="preserve">To ensure that these decisions are robust and evidence-based, </w:t>
      </w:r>
      <w:r w:rsidR="001E650D" w:rsidRPr="00EA2456">
        <w:rPr>
          <w:rFonts w:ascii="Open Sans" w:hAnsi="Open Sans" w:cs="Open Sans"/>
          <w:color w:val="000000" w:themeColor="text1"/>
        </w:rPr>
        <w:t xml:space="preserve">Knight Frank have a </w:t>
      </w:r>
      <w:r w:rsidR="001E650D" w:rsidRPr="00EA2456">
        <w:rPr>
          <w:rFonts w:ascii="Open Sans" w:hAnsi="Open Sans" w:cs="Open Sans"/>
          <w:b/>
          <w:bCs/>
          <w:color w:val="000000" w:themeColor="text1"/>
        </w:rPr>
        <w:t xml:space="preserve">Research Analytics Team </w:t>
      </w:r>
      <w:r>
        <w:rPr>
          <w:rFonts w:ascii="Open Sans" w:hAnsi="Open Sans" w:cs="Open Sans"/>
          <w:color w:val="000000" w:themeColor="text1"/>
        </w:rPr>
        <w:t xml:space="preserve">which leverages maps, spatial data and analytical tools </w:t>
      </w:r>
      <w:r w:rsidR="001E650D" w:rsidRPr="00EA2456">
        <w:rPr>
          <w:rFonts w:ascii="Open Sans" w:hAnsi="Open Sans" w:cs="Open Sans"/>
          <w:color w:val="000000" w:themeColor="text1"/>
        </w:rPr>
        <w:t>to filter down appropriate</w:t>
      </w:r>
      <w:r w:rsidR="004C3149" w:rsidRPr="00EA2456">
        <w:rPr>
          <w:rFonts w:ascii="Open Sans" w:hAnsi="Open Sans" w:cs="Open Sans"/>
          <w:color w:val="000000" w:themeColor="text1"/>
        </w:rPr>
        <w:t xml:space="preserve"> locations</w:t>
      </w:r>
      <w:r w:rsidR="001E650D" w:rsidRPr="00EA2456">
        <w:rPr>
          <w:rFonts w:ascii="Open Sans" w:hAnsi="Open Sans" w:cs="Open Sans"/>
          <w:color w:val="000000" w:themeColor="text1"/>
        </w:rPr>
        <w:t xml:space="preserve"> for a client.</w:t>
      </w:r>
    </w:p>
    <w:bookmarkEnd w:id="0"/>
    <w:p w14:paraId="564E6A61" w14:textId="01BCEE51" w:rsidR="009232F8" w:rsidRPr="00EA2456" w:rsidRDefault="009232F8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1953FEDB" w14:textId="1C710FF4" w:rsidR="005B7A26" w:rsidRPr="00EA2456" w:rsidRDefault="00D43D34" w:rsidP="00BA7134">
      <w:pPr>
        <w:jc w:val="both"/>
        <w:rPr>
          <w:rFonts w:ascii="Open Sans" w:hAnsi="Open Sans" w:cs="Open Sans"/>
          <w:color w:val="000000" w:themeColor="text1"/>
        </w:rPr>
      </w:pPr>
      <w:r w:rsidRPr="0004589F">
        <w:rPr>
          <w:rFonts w:ascii="Open Sans" w:hAnsi="Open Sans" w:cs="Open Sans"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71BC8CF0" wp14:editId="4C95CCA9">
            <wp:simplePos x="0" y="0"/>
            <wp:positionH relativeFrom="column">
              <wp:posOffset>57785</wp:posOffset>
            </wp:positionH>
            <wp:positionV relativeFrom="paragraph">
              <wp:posOffset>219075</wp:posOffset>
            </wp:positionV>
            <wp:extent cx="1660525" cy="1106805"/>
            <wp:effectExtent l="0" t="0" r="0" b="0"/>
            <wp:wrapNone/>
            <wp:docPr id="1034" name="Picture 10" descr="Knight Frank sees activity surge after summer restart">
              <a:extLst xmlns:a="http://schemas.openxmlformats.org/drawingml/2006/main">
                <a:ext uri="{FF2B5EF4-FFF2-40B4-BE49-F238E27FC236}">
                  <a16:creationId xmlns:a16="http://schemas.microsoft.com/office/drawing/2014/main" id="{4F8AEBA0-C966-DEE2-69B2-3D9C3B94D9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Knight Frank sees activity surge after summer restart">
                      <a:extLst>
                        <a:ext uri="{FF2B5EF4-FFF2-40B4-BE49-F238E27FC236}">
                          <a16:creationId xmlns:a16="http://schemas.microsoft.com/office/drawing/2014/main" id="{4F8AEBA0-C966-DEE2-69B2-3D9C3B94D90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10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456">
        <w:rPr>
          <w:rFonts w:ascii="Open Sans" w:hAnsi="Open Sans" w:cs="Open Sans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1497F4A" wp14:editId="246C4D04">
                <wp:simplePos x="0" y="0"/>
                <wp:positionH relativeFrom="column">
                  <wp:posOffset>-46990</wp:posOffset>
                </wp:positionH>
                <wp:positionV relativeFrom="paragraph">
                  <wp:posOffset>1377950</wp:posOffset>
                </wp:positionV>
                <wp:extent cx="5726430" cy="1404620"/>
                <wp:effectExtent l="0" t="0" r="2667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64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966AD" w14:textId="77777777" w:rsidR="009232F8" w:rsidRPr="004C3149" w:rsidRDefault="009232F8">
                            <w:pPr>
                              <w:rPr>
                                <w:rFonts w:ascii="Open Sans" w:hAnsi="Open Sans" w:cs="Open Sans"/>
                                <w:i/>
                                <w:iCs/>
                                <w:sz w:val="16"/>
                                <w:szCs w:val="14"/>
                              </w:rPr>
                            </w:pPr>
                            <w:r w:rsidRPr="004C3149">
                              <w:rPr>
                                <w:rFonts w:ascii="Open Sans" w:hAnsi="Open Sans" w:cs="Open Sans"/>
                                <w:i/>
                                <w:iCs/>
                                <w:sz w:val="16"/>
                                <w:szCs w:val="14"/>
                              </w:rPr>
                              <w:t>Examples of Knight Frank advertisements out and about in London</w:t>
                            </w:r>
                            <w:r w:rsidR="00694851" w:rsidRPr="004C3149">
                              <w:rPr>
                                <w:rFonts w:ascii="Open Sans" w:hAnsi="Open Sans" w:cs="Open Sans"/>
                                <w:i/>
                                <w:iCs/>
                                <w:sz w:val="16"/>
                                <w:szCs w:val="14"/>
                              </w:rPr>
                              <w:t>. Image credit: Knight Frank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497F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.7pt;margin-top:108.5pt;width:450.9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guvFgIAAB8EAAAOAAAAZHJzL2Uyb0RvYy54bWysk99u2yAUxu8n7R0Q94udzMlaK07Vpcs0&#10;qfsjdXsAjLGNBhwGJHb39D3gNM2yu2m+QOADH+f8zsf6ZtSKHITzEkxF57OcEmE4NNJ0Ff3xfffm&#10;ihIfmGmYAiMq+ig8vdm8frUebCkW0INqhCMoYnw52Ir2IdgyyzzvhWZ+BlYYDLbgNAu4dF3WODag&#10;ulbZIs9X2QCusQ648B7/3k1Bukn6bSt4+Nq2XgSiKoq5hTS6NNZxzDZrVnaO2V7yYxrsH7LQTBq8&#10;9CR1xwIjeyf/ktKSO/DQhhkHnUHbSi5SDVjNPL+o5qFnVqRaEI63J0z+/8nyL4cH+82RML6HERuY&#10;ivD2HvhPTwxse2Y6cescDL1gDV48j8iywfryeDSi9qWPIvXwGRpsMtsHSEJj63SkgnUSVMcGPJ6g&#10;izEQjj+X7xar4i2GOMbmRV6sFqktGSufj1vnw0cBmsRJRR12Ncmzw70PMR1WPm+Jt3lQstlJpdLC&#10;dfVWOXJg6IBd+lIFF9uUIUNFr5eL5UTgD4loRnESqbuJwYWClgGdrKSu6FUev8lbEdsH0ySfBSbV&#10;NMeMlTlyjOgmiGGsR9wYedbQPCJRB5Nj8YXhpAf3m5IB3VpR/2vPnKBEfTLYlet5UUR7p0WBSHHh&#10;ziP1eYQZjlIVDZRM021ITyLxsrfYvZ1MXF8yOeaKLky4jy8m2vx8nXa9vOvNEwAAAP//AwBQSwME&#10;FAAGAAgAAAAhAEOqTXrgAAAACgEAAA8AAABkcnMvZG93bnJldi54bWxMj8tOwzAQRfdI/IM1SOxa&#10;pyGiaYhTARIsWLRqQGXrxJOH8COKnTT8PcMKljNzdOfcfL8YzWYcfe+sgM06Aoa2dqq3rYCP95dV&#10;CswHaZXUzqKAb/SwL66vcpkpd7EnnMvQMgqxPpMCuhCGjHNfd2ikX7sBLd0aNxoZaBxbrkZ5oXCj&#10;eRxF99zI3tKHTg743GH9VU5GwOsTrw6n8lg1n42e3/TZTIejEeL2Znl8ABZwCX8w/OqTOhTkVLnJ&#10;Ks+0gNU2IVJAvNlSJwLSXUKbSkByl8bAi5z/r1D8AAAA//8DAFBLAQItABQABgAIAAAAIQC2gziS&#10;/gAAAOEBAAATAAAAAAAAAAAAAAAAAAAAAABbQ29udGVudF9UeXBlc10ueG1sUEsBAi0AFAAGAAgA&#10;AAAhADj9If/WAAAAlAEAAAsAAAAAAAAAAAAAAAAALwEAAF9yZWxzLy5yZWxzUEsBAi0AFAAGAAgA&#10;AAAhACqOC68WAgAAHwQAAA4AAAAAAAAAAAAAAAAALgIAAGRycy9lMm9Eb2MueG1sUEsBAi0AFAAG&#10;AAgAAAAhAEOqTXrgAAAACgEAAA8AAAAAAAAAAAAAAAAAcAQAAGRycy9kb3ducmV2LnhtbFBLBQYA&#10;AAAABAAEAPMAAAB9BQAAAAA=&#10;" strokecolor="white [3212]">
                <v:textbox style="mso-fit-shape-to-text:t">
                  <w:txbxContent>
                    <w:p w14:paraId="28D966AD" w14:textId="77777777" w:rsidR="009232F8" w:rsidRPr="004C3149" w:rsidRDefault="009232F8">
                      <w:pPr>
                        <w:rPr>
                          <w:rFonts w:ascii="Open Sans" w:hAnsi="Open Sans" w:cs="Open Sans"/>
                          <w:i/>
                          <w:iCs/>
                          <w:sz w:val="16"/>
                          <w:szCs w:val="14"/>
                        </w:rPr>
                      </w:pPr>
                      <w:r w:rsidRPr="004C3149">
                        <w:rPr>
                          <w:rFonts w:ascii="Open Sans" w:hAnsi="Open Sans" w:cs="Open Sans"/>
                          <w:i/>
                          <w:iCs/>
                          <w:sz w:val="16"/>
                          <w:szCs w:val="14"/>
                        </w:rPr>
                        <w:t>Examples of Knight Frank advertisements out and about in London</w:t>
                      </w:r>
                      <w:r w:rsidR="00694851" w:rsidRPr="004C3149">
                        <w:rPr>
                          <w:rFonts w:ascii="Open Sans" w:hAnsi="Open Sans" w:cs="Open Sans"/>
                          <w:i/>
                          <w:iCs/>
                          <w:sz w:val="16"/>
                          <w:szCs w:val="14"/>
                        </w:rPr>
                        <w:t>. Image credit: Knight Frank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64D573" w14:textId="387DC906" w:rsidR="009232F8" w:rsidRPr="00EA2456" w:rsidRDefault="00FC6A86" w:rsidP="00BA7134">
      <w:pPr>
        <w:jc w:val="both"/>
        <w:rPr>
          <w:rFonts w:ascii="Open Sans" w:hAnsi="Open Sans" w:cs="Open Sans"/>
          <w:color w:val="000000" w:themeColor="text1"/>
        </w:rPr>
      </w:pPr>
      <w:r w:rsidRPr="0004589F">
        <w:rPr>
          <w:rFonts w:ascii="Open Sans" w:hAnsi="Open Sans" w:cs="Open Sans"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5DC59E22" wp14:editId="11AA1FA7">
            <wp:simplePos x="0" y="0"/>
            <wp:positionH relativeFrom="column">
              <wp:posOffset>4101465</wp:posOffset>
            </wp:positionH>
            <wp:positionV relativeFrom="paragraph">
              <wp:posOffset>10160</wp:posOffset>
            </wp:positionV>
            <wp:extent cx="1687830" cy="1124585"/>
            <wp:effectExtent l="0" t="0" r="7620" b="0"/>
            <wp:wrapNone/>
            <wp:docPr id="103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CBBD9A8F-CEA8-6E7D-18F0-2EE8D5A528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>
                      <a:extLst>
                        <a:ext uri="{FF2B5EF4-FFF2-40B4-BE49-F238E27FC236}">
                          <a16:creationId xmlns:a16="http://schemas.microsoft.com/office/drawing/2014/main" id="{CBBD9A8F-CEA8-6E7D-18F0-2EE8D5A5289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E98" w:rsidRPr="0004589F">
        <w:rPr>
          <w:rFonts w:ascii="Open Sans" w:hAnsi="Open Sans" w:cs="Open Sans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037C3428" wp14:editId="6BF24C98">
            <wp:simplePos x="0" y="0"/>
            <wp:positionH relativeFrom="column">
              <wp:posOffset>1928495</wp:posOffset>
            </wp:positionH>
            <wp:positionV relativeFrom="paragraph">
              <wp:posOffset>28575</wp:posOffset>
            </wp:positionV>
            <wp:extent cx="1967865" cy="1106805"/>
            <wp:effectExtent l="0" t="0" r="0" b="0"/>
            <wp:wrapNone/>
            <wp:docPr id="1026" name="Picture 2" descr="A perception-shifting campaign for Knight Frank | A London-based creative  office founded in 2009">
              <a:extLst xmlns:a="http://schemas.openxmlformats.org/drawingml/2006/main">
                <a:ext uri="{FF2B5EF4-FFF2-40B4-BE49-F238E27FC236}">
                  <a16:creationId xmlns:a16="http://schemas.microsoft.com/office/drawing/2014/main" id="{F177B664-4281-CE9B-9EA7-6E6D22BBE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 perception-shifting campaign for Knight Frank | A London-based creative  office founded in 2009">
                      <a:extLst>
                        <a:ext uri="{FF2B5EF4-FFF2-40B4-BE49-F238E27FC236}">
                          <a16:creationId xmlns:a16="http://schemas.microsoft.com/office/drawing/2014/main" id="{F177B664-4281-CE9B-9EA7-6E6D22BBE85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10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D77F8" w14:textId="16C4F9CD" w:rsidR="009232F8" w:rsidRPr="00EA2456" w:rsidRDefault="009232F8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0DD01ABF" w14:textId="09616B3A" w:rsidR="009232F8" w:rsidRPr="00EA2456" w:rsidRDefault="009232F8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039EC6F7" w14:textId="4983F4FD" w:rsidR="009232F8" w:rsidRPr="00EA2456" w:rsidRDefault="009232F8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7D43A055" w14:textId="6C18EA36" w:rsidR="009232F8" w:rsidRPr="00EA2456" w:rsidRDefault="009232F8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4CC71CD5" w14:textId="6870137F" w:rsidR="00D43D34" w:rsidRPr="00EA2456" w:rsidRDefault="00D43D34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49DA3710" w14:textId="3142392E" w:rsidR="00D43D34" w:rsidRPr="00EA2456" w:rsidRDefault="00D43D34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50E62244" w14:textId="0CBF368F" w:rsidR="00D43D34" w:rsidRPr="00EA2456" w:rsidRDefault="00D43D34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26FAE35A" w14:textId="093599A1" w:rsidR="00D43D34" w:rsidRPr="00EA2456" w:rsidRDefault="00D43D34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70151F53" w14:textId="48622A1E" w:rsidR="0004589F" w:rsidRPr="005F3BCD" w:rsidRDefault="0004589F" w:rsidP="0004589F">
      <w:pPr>
        <w:jc w:val="both"/>
        <w:rPr>
          <w:rFonts w:ascii="Open Sans" w:hAnsi="Open Sans" w:cs="Open Sans"/>
          <w:color w:val="000000" w:themeColor="text1"/>
        </w:rPr>
      </w:pPr>
      <w:r w:rsidRPr="005F3BCD">
        <w:rPr>
          <w:rFonts w:ascii="Open Sans" w:hAnsi="Open Sans" w:cs="Open Sans"/>
          <w:color w:val="000000" w:themeColor="text1"/>
        </w:rPr>
        <w:t xml:space="preserve">The Research Analytics Team at Knight Frank use </w:t>
      </w:r>
      <w:r>
        <w:rPr>
          <w:rFonts w:ascii="Open Sans" w:hAnsi="Open Sans" w:cs="Open Sans"/>
          <w:color w:val="000000" w:themeColor="text1"/>
        </w:rPr>
        <w:t xml:space="preserve">a variety of different tools in their work. One of the most important ones is </w:t>
      </w:r>
      <w:r w:rsidRPr="005F3BCD">
        <w:rPr>
          <w:rFonts w:ascii="Open Sans" w:hAnsi="Open Sans" w:cs="Open Sans"/>
          <w:b/>
          <w:bCs/>
          <w:color w:val="000000" w:themeColor="text1"/>
        </w:rPr>
        <w:t>GIS</w:t>
      </w:r>
      <w:r w:rsidRPr="005F3BCD">
        <w:rPr>
          <w:rFonts w:ascii="Open Sans" w:hAnsi="Open Sans" w:cs="Open Sans"/>
          <w:color w:val="000000" w:themeColor="text1"/>
        </w:rPr>
        <w:t xml:space="preserve"> (Geographic Information Systems). GIS is a computer-based system used to capture, store, analyse, manage, and present spatial data. GIS is used by </w:t>
      </w:r>
      <w:r w:rsidR="002A5F2C">
        <w:rPr>
          <w:rFonts w:ascii="Open Sans" w:hAnsi="Open Sans" w:cs="Open Sans"/>
          <w:color w:val="000000" w:themeColor="text1"/>
        </w:rPr>
        <w:t xml:space="preserve">a wide variety of </w:t>
      </w:r>
      <w:r w:rsidRPr="005F3BCD">
        <w:rPr>
          <w:rFonts w:ascii="Open Sans" w:hAnsi="Open Sans" w:cs="Open Sans"/>
          <w:color w:val="000000" w:themeColor="text1"/>
        </w:rPr>
        <w:t>organisations</w:t>
      </w:r>
      <w:r w:rsidR="002A5F2C">
        <w:rPr>
          <w:rFonts w:ascii="Open Sans" w:hAnsi="Open Sans" w:cs="Open Sans"/>
          <w:color w:val="000000" w:themeColor="text1"/>
        </w:rPr>
        <w:t xml:space="preserve">. These include businesses </w:t>
      </w:r>
      <w:r w:rsidRPr="005F3BCD">
        <w:rPr>
          <w:rFonts w:ascii="Open Sans" w:hAnsi="Open Sans" w:cs="Open Sans"/>
          <w:color w:val="000000" w:themeColor="text1"/>
        </w:rPr>
        <w:t>like Uber Eats and Deliveroo to match users with nearby drivers and restaurants</w:t>
      </w:r>
      <w:r w:rsidR="002A5F2C">
        <w:rPr>
          <w:rFonts w:ascii="Open Sans" w:hAnsi="Open Sans" w:cs="Open Sans"/>
          <w:color w:val="000000" w:themeColor="text1"/>
        </w:rPr>
        <w:t xml:space="preserve"> and</w:t>
      </w:r>
      <w:r w:rsidRPr="005F3BCD">
        <w:rPr>
          <w:rFonts w:ascii="Open Sans" w:hAnsi="Open Sans" w:cs="Open Sans"/>
          <w:color w:val="000000" w:themeColor="text1"/>
        </w:rPr>
        <w:t xml:space="preserve"> ensure services are reliable; it is used by environmental agencies to</w:t>
      </w:r>
      <w:r w:rsidR="002A5F2C">
        <w:rPr>
          <w:rFonts w:ascii="Open Sans" w:hAnsi="Open Sans" w:cs="Open Sans"/>
          <w:color w:val="000000" w:themeColor="text1"/>
        </w:rPr>
        <w:t xml:space="preserve"> </w:t>
      </w:r>
      <w:r w:rsidRPr="005F3BCD">
        <w:rPr>
          <w:rFonts w:ascii="Open Sans" w:hAnsi="Open Sans" w:cs="Open Sans"/>
          <w:color w:val="000000" w:themeColor="text1"/>
        </w:rPr>
        <w:t>map areas of land that are at risk of flooding</w:t>
      </w:r>
      <w:r w:rsidR="002A5F2C">
        <w:rPr>
          <w:rFonts w:ascii="Open Sans" w:hAnsi="Open Sans" w:cs="Open Sans"/>
          <w:color w:val="000000" w:themeColor="text1"/>
        </w:rPr>
        <w:t xml:space="preserve"> or identify areas of habitat that are at risk</w:t>
      </w:r>
      <w:r w:rsidRPr="005F3BCD">
        <w:rPr>
          <w:rFonts w:ascii="Open Sans" w:hAnsi="Open Sans" w:cs="Open Sans"/>
          <w:color w:val="000000" w:themeColor="text1"/>
        </w:rPr>
        <w:t xml:space="preserve">; and it is used by police forces to map where crimes take place so that they can allocate resources appropriately, helping </w:t>
      </w:r>
      <w:r w:rsidR="002A5F2C">
        <w:rPr>
          <w:rFonts w:ascii="Open Sans" w:hAnsi="Open Sans" w:cs="Open Sans"/>
          <w:color w:val="000000" w:themeColor="text1"/>
        </w:rPr>
        <w:t xml:space="preserve">to </w:t>
      </w:r>
      <w:r w:rsidRPr="005F3BCD">
        <w:rPr>
          <w:rFonts w:ascii="Open Sans" w:hAnsi="Open Sans" w:cs="Open Sans"/>
          <w:color w:val="000000" w:themeColor="text1"/>
        </w:rPr>
        <w:t xml:space="preserve">protect the community.  </w:t>
      </w:r>
    </w:p>
    <w:p w14:paraId="6C9381AB" w14:textId="77777777" w:rsidR="00B6612F" w:rsidRPr="00EA2456" w:rsidRDefault="00B6612F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63153EB5" w14:textId="77777777" w:rsidR="0004589F" w:rsidRDefault="0004589F">
      <w:pPr>
        <w:rPr>
          <w:rFonts w:ascii="Open Sans" w:hAnsi="Open Sans" w:cs="Open Sans"/>
          <w:color w:val="000000" w:themeColor="text1"/>
        </w:rPr>
      </w:pPr>
      <w:r>
        <w:rPr>
          <w:rFonts w:ascii="Open Sans" w:hAnsi="Open Sans" w:cs="Open Sans"/>
          <w:color w:val="000000" w:themeColor="text1"/>
        </w:rPr>
        <w:br w:type="page"/>
      </w:r>
    </w:p>
    <w:p w14:paraId="71E26053" w14:textId="2A0A4F06" w:rsidR="00694851" w:rsidRPr="00EA2456" w:rsidRDefault="004C4C40" w:rsidP="00BA7134">
      <w:pPr>
        <w:jc w:val="both"/>
        <w:rPr>
          <w:rFonts w:ascii="Open Sans" w:hAnsi="Open Sans" w:cs="Open Sans"/>
          <w:color w:val="000000" w:themeColor="text1"/>
        </w:rPr>
      </w:pPr>
      <w:r w:rsidRPr="00EA2456">
        <w:rPr>
          <w:rFonts w:ascii="Open Sans" w:hAnsi="Open Sans" w:cs="Open Sans"/>
          <w:color w:val="000000" w:themeColor="text1"/>
        </w:rPr>
        <w:lastRenderedPageBreak/>
        <w:t xml:space="preserve">The Research Analytics Team at Knight Frank come from a range of educational backgrounds. </w:t>
      </w:r>
      <w:r w:rsidR="002270D1" w:rsidRPr="00EA2456">
        <w:rPr>
          <w:rFonts w:ascii="Open Sans" w:hAnsi="Open Sans" w:cs="Open Sans"/>
          <w:color w:val="000000" w:themeColor="text1"/>
        </w:rPr>
        <w:t>Many of the team have geography degrees, but some of the team have degrees in other subjects like economics and engineering. All the team have a passion for data and have strong geospatial skills</w:t>
      </w:r>
      <w:r w:rsidR="008F419B" w:rsidRPr="00EA2456">
        <w:rPr>
          <w:rFonts w:ascii="Open Sans" w:hAnsi="Open Sans" w:cs="Open Sans"/>
          <w:color w:val="000000" w:themeColor="text1"/>
        </w:rPr>
        <w:t xml:space="preserve">. A geography degree is a great choice for building geospatial skills and </w:t>
      </w:r>
      <w:r w:rsidR="00943856" w:rsidRPr="00EA2456">
        <w:rPr>
          <w:rFonts w:ascii="Open Sans" w:hAnsi="Open Sans" w:cs="Open Sans"/>
          <w:color w:val="000000" w:themeColor="text1"/>
        </w:rPr>
        <w:t>gaining confidence in using data</w:t>
      </w:r>
      <w:r w:rsidR="002A5F2C">
        <w:rPr>
          <w:rFonts w:ascii="Open Sans" w:hAnsi="Open Sans" w:cs="Open Sans"/>
          <w:color w:val="000000" w:themeColor="text1"/>
        </w:rPr>
        <w:t xml:space="preserve">, which opens doors into a wide variety of careers. </w:t>
      </w:r>
    </w:p>
    <w:p w14:paraId="14963CE0" w14:textId="542150C9" w:rsidR="008F419B" w:rsidRPr="00EA2456" w:rsidRDefault="008F419B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62AA266E" w14:textId="2840C47F" w:rsidR="008F419B" w:rsidRPr="00EA2456" w:rsidRDefault="008F419B" w:rsidP="00BA7134">
      <w:pPr>
        <w:jc w:val="both"/>
        <w:rPr>
          <w:rFonts w:ascii="Open Sans" w:hAnsi="Open Sans" w:cs="Open Sans"/>
          <w:color w:val="000000" w:themeColor="text1"/>
        </w:rPr>
      </w:pPr>
      <w:r w:rsidRPr="00EA2456">
        <w:rPr>
          <w:rFonts w:ascii="Open Sans" w:hAnsi="Open Sans" w:cs="Open Sans"/>
          <w:color w:val="000000" w:themeColor="text1"/>
        </w:rPr>
        <w:t>Meet</w:t>
      </w:r>
      <w:r w:rsidR="003A0080" w:rsidRPr="00EA2456">
        <w:rPr>
          <w:rFonts w:ascii="Open Sans" w:hAnsi="Open Sans" w:cs="Open Sans"/>
          <w:color w:val="000000" w:themeColor="text1"/>
        </w:rPr>
        <w:t xml:space="preserve"> some of</w:t>
      </w:r>
      <w:r w:rsidRPr="00EA2456">
        <w:rPr>
          <w:rFonts w:ascii="Open Sans" w:hAnsi="Open Sans" w:cs="Open Sans"/>
          <w:color w:val="000000" w:themeColor="text1"/>
        </w:rPr>
        <w:t xml:space="preserve"> </w:t>
      </w:r>
      <w:r w:rsidR="002A5F2C">
        <w:rPr>
          <w:rFonts w:ascii="Open Sans" w:hAnsi="Open Sans" w:cs="Open Sans"/>
          <w:color w:val="000000" w:themeColor="text1"/>
        </w:rPr>
        <w:t xml:space="preserve">Knight Frank’s </w:t>
      </w:r>
      <w:r w:rsidR="004C3149" w:rsidRPr="00EA2456">
        <w:rPr>
          <w:rFonts w:ascii="Open Sans" w:hAnsi="Open Sans" w:cs="Open Sans"/>
          <w:color w:val="000000" w:themeColor="text1"/>
        </w:rPr>
        <w:t>Research Analytics Team:</w:t>
      </w:r>
    </w:p>
    <w:p w14:paraId="352E43F3" w14:textId="12FE53C7" w:rsidR="00FD45E9" w:rsidRPr="00EA2456" w:rsidRDefault="00572FE3" w:rsidP="00BA7134">
      <w:pPr>
        <w:jc w:val="both"/>
        <w:rPr>
          <w:rFonts w:ascii="Open Sans" w:hAnsi="Open Sans" w:cs="Open Sans"/>
          <w:color w:val="000000" w:themeColor="text1"/>
        </w:rPr>
      </w:pPr>
      <w:r w:rsidRPr="00572FE3">
        <w:rPr>
          <w:rFonts w:ascii="Open Sans" w:hAnsi="Open Sans" w:cs="Open Sans"/>
          <w:noProof/>
          <w:color w:val="000000" w:themeColor="text1"/>
        </w:rPr>
        <w:drawing>
          <wp:anchor distT="0" distB="0" distL="114300" distR="114300" simplePos="0" relativeHeight="251681792" behindDoc="1" locked="0" layoutInCell="1" allowOverlap="1" wp14:anchorId="00349321" wp14:editId="068D0F8C">
            <wp:simplePos x="0" y="0"/>
            <wp:positionH relativeFrom="page">
              <wp:posOffset>43815</wp:posOffset>
            </wp:positionH>
            <wp:positionV relativeFrom="paragraph">
              <wp:posOffset>3157220</wp:posOffset>
            </wp:positionV>
            <wp:extent cx="7135734" cy="1367570"/>
            <wp:effectExtent l="0" t="0" r="0" b="4445"/>
            <wp:wrapTight wrapText="bothSides">
              <wp:wrapPolygon edited="0">
                <wp:start x="0" y="0"/>
                <wp:lineTo x="0" y="21369"/>
                <wp:lineTo x="21510" y="21369"/>
                <wp:lineTo x="21510" y="0"/>
                <wp:lineTo x="0" y="0"/>
              </wp:wrapPolygon>
            </wp:wrapTight>
            <wp:docPr id="2602876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87648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5734" cy="136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2FE3">
        <w:rPr>
          <w:rFonts w:ascii="Open Sans" w:hAnsi="Open Sans" w:cs="Open Sans"/>
          <w:noProof/>
          <w:color w:val="000000" w:themeColor="text1"/>
        </w:rPr>
        <w:drawing>
          <wp:anchor distT="0" distB="0" distL="114300" distR="114300" simplePos="0" relativeHeight="251680768" behindDoc="1" locked="0" layoutInCell="1" allowOverlap="1" wp14:anchorId="56340408" wp14:editId="7FBEE9CE">
            <wp:simplePos x="0" y="0"/>
            <wp:positionH relativeFrom="page">
              <wp:posOffset>69850</wp:posOffset>
            </wp:positionH>
            <wp:positionV relativeFrom="paragraph">
              <wp:posOffset>344805</wp:posOffset>
            </wp:positionV>
            <wp:extent cx="7491095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532" y="21449"/>
                <wp:lineTo x="21532" y="0"/>
                <wp:lineTo x="0" y="0"/>
              </wp:wrapPolygon>
            </wp:wrapTight>
            <wp:docPr id="2108198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9850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09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2FE3">
        <w:rPr>
          <w:rFonts w:ascii="Open Sans" w:hAnsi="Open Sans" w:cs="Open Sans"/>
          <w:noProof/>
          <w:color w:val="000000" w:themeColor="text1"/>
        </w:rPr>
        <w:drawing>
          <wp:anchor distT="0" distB="0" distL="114300" distR="114300" simplePos="0" relativeHeight="251679744" behindDoc="1" locked="0" layoutInCell="1" allowOverlap="1" wp14:anchorId="3464B94B" wp14:editId="2F05F7EF">
            <wp:simplePos x="0" y="0"/>
            <wp:positionH relativeFrom="page">
              <wp:align>center</wp:align>
            </wp:positionH>
            <wp:positionV relativeFrom="paragraph">
              <wp:posOffset>1783715</wp:posOffset>
            </wp:positionV>
            <wp:extent cx="7396569" cy="1314450"/>
            <wp:effectExtent l="0" t="0" r="0" b="0"/>
            <wp:wrapTight wrapText="bothSides">
              <wp:wrapPolygon edited="0">
                <wp:start x="0" y="0"/>
                <wp:lineTo x="0" y="21287"/>
                <wp:lineTo x="21530" y="21287"/>
                <wp:lineTo x="21530" y="0"/>
                <wp:lineTo x="0" y="0"/>
              </wp:wrapPolygon>
            </wp:wrapTight>
            <wp:docPr id="1695277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27729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6569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0FB37" w14:textId="1580853D" w:rsidR="00D43D34" w:rsidRPr="00EA2456" w:rsidRDefault="00D43D34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012FA96D" w14:textId="6514A96C" w:rsidR="00D43D34" w:rsidRPr="00EA2456" w:rsidRDefault="00D43D34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76346254" w14:textId="68F9F8F0" w:rsidR="00D43D34" w:rsidRPr="00EA2456" w:rsidRDefault="00D43D34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5551B13C" w14:textId="7435C276" w:rsidR="00D43D34" w:rsidRPr="00EA2456" w:rsidRDefault="00D43D34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565CFE42" w14:textId="3DFBC77F" w:rsidR="00D43D34" w:rsidRPr="00EA2456" w:rsidRDefault="00D43D34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4F5608F0" w14:textId="2B994CD0" w:rsidR="00D43D34" w:rsidRPr="00EA2456" w:rsidRDefault="00D43D34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3491279F" w14:textId="308E45BC" w:rsidR="00665386" w:rsidRPr="0004589F" w:rsidRDefault="00665386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0623C653" w14:textId="516EB1B4" w:rsidR="00D43D34" w:rsidRPr="0004589F" w:rsidRDefault="00D43D34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2591AA15" w14:textId="72C54DBC" w:rsidR="00D43D34" w:rsidRPr="0004589F" w:rsidRDefault="00D43D34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35928750" w14:textId="65EC1066" w:rsidR="00D43D34" w:rsidRPr="0004589F" w:rsidRDefault="00D43D34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55E7AFB5" w14:textId="33DBEE19" w:rsidR="00D43D34" w:rsidRPr="0004589F" w:rsidRDefault="00D43D34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7A63B63D" w14:textId="178A99E5" w:rsidR="00D43D34" w:rsidRPr="0004589F" w:rsidRDefault="00D43D34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3870FAC6" w14:textId="2221BA2E" w:rsidR="00D43D34" w:rsidRPr="0004589F" w:rsidRDefault="00D43D34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0A028256" w14:textId="358B8B73" w:rsidR="00D43D34" w:rsidRPr="0004589F" w:rsidRDefault="00D43D34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14F52645" w14:textId="4CB25A16" w:rsidR="00D43D34" w:rsidRPr="0004589F" w:rsidRDefault="00D43D34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3414AD1C" w14:textId="42DEC268" w:rsidR="00D43D34" w:rsidRPr="0004589F" w:rsidRDefault="00D43D34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27D77ADA" w14:textId="58060DA9" w:rsidR="002A5F2C" w:rsidRPr="00BD04D6" w:rsidRDefault="00D8791A" w:rsidP="00BA7134">
      <w:pPr>
        <w:jc w:val="both"/>
        <w:rPr>
          <w:rFonts w:ascii="Open Sans" w:hAnsi="Open Sans" w:cs="Open Sans"/>
          <w:color w:val="000000" w:themeColor="text1"/>
        </w:rPr>
      </w:pPr>
      <w:r>
        <w:rPr>
          <w:rFonts w:ascii="Open Sans" w:hAnsi="Open Sans" w:cs="Open Sans"/>
          <w:b/>
          <w:bCs/>
          <w:color w:val="000000" w:themeColor="text1"/>
        </w:rPr>
        <w:lastRenderedPageBreak/>
        <w:t xml:space="preserve">Over </w:t>
      </w:r>
      <w:r w:rsidR="007B12A5">
        <w:rPr>
          <w:rFonts w:ascii="Open Sans" w:hAnsi="Open Sans" w:cs="Open Sans"/>
          <w:b/>
          <w:bCs/>
          <w:color w:val="000000" w:themeColor="text1"/>
        </w:rPr>
        <w:t xml:space="preserve">to you! </w:t>
      </w:r>
    </w:p>
    <w:p w14:paraId="23E86104" w14:textId="77777777" w:rsidR="002A5F2C" w:rsidRDefault="002A5F2C" w:rsidP="00BA7134">
      <w:pPr>
        <w:jc w:val="both"/>
        <w:rPr>
          <w:rFonts w:ascii="Open Sans" w:hAnsi="Open Sans" w:cs="Open Sans"/>
          <w:b/>
          <w:bCs/>
          <w:color w:val="000000" w:themeColor="text1"/>
        </w:rPr>
      </w:pPr>
    </w:p>
    <w:p w14:paraId="3FA9DA8D" w14:textId="0FB76B32" w:rsidR="008F419B" w:rsidRPr="0004589F" w:rsidRDefault="008F419B" w:rsidP="00BA7134">
      <w:pPr>
        <w:jc w:val="both"/>
        <w:rPr>
          <w:rFonts w:ascii="Open Sans" w:hAnsi="Open Sans" w:cs="Open Sans"/>
          <w:color w:val="000000" w:themeColor="text1"/>
        </w:rPr>
      </w:pPr>
      <w:r w:rsidRPr="00BD04D6">
        <w:rPr>
          <w:rFonts w:ascii="Open Sans" w:hAnsi="Open Sans" w:cs="Open Sans"/>
          <w:b/>
          <w:bCs/>
          <w:color w:val="000000" w:themeColor="text1"/>
        </w:rPr>
        <w:t>Map A</w:t>
      </w:r>
      <w:r w:rsidRPr="00BD04D6">
        <w:rPr>
          <w:rFonts w:ascii="Open Sans" w:hAnsi="Open Sans" w:cs="Open Sans"/>
          <w:color w:val="000000" w:themeColor="text1"/>
        </w:rPr>
        <w:t xml:space="preserve"> and </w:t>
      </w:r>
      <w:r w:rsidRPr="00BD04D6">
        <w:rPr>
          <w:rFonts w:ascii="Open Sans" w:hAnsi="Open Sans" w:cs="Open Sans"/>
          <w:b/>
          <w:bCs/>
          <w:color w:val="000000" w:themeColor="text1"/>
        </w:rPr>
        <w:t>Map B</w:t>
      </w:r>
      <w:r w:rsidRPr="00BD04D6">
        <w:rPr>
          <w:rFonts w:ascii="Open Sans" w:hAnsi="Open Sans" w:cs="Open Sans"/>
          <w:color w:val="000000" w:themeColor="text1"/>
        </w:rPr>
        <w:t xml:space="preserve"> are examples of two maps that the Research Analytics Team have </w:t>
      </w:r>
      <w:r w:rsidR="00D8791A">
        <w:rPr>
          <w:rFonts w:ascii="Open Sans" w:hAnsi="Open Sans" w:cs="Open Sans"/>
          <w:color w:val="000000" w:themeColor="text1"/>
        </w:rPr>
        <w:t>developed for clients</w:t>
      </w:r>
      <w:r w:rsidR="00D8791A" w:rsidRPr="00BD04D6">
        <w:rPr>
          <w:rFonts w:ascii="Open Sans" w:hAnsi="Open Sans" w:cs="Open Sans"/>
          <w:color w:val="000000" w:themeColor="text1"/>
        </w:rPr>
        <w:t xml:space="preserve"> </w:t>
      </w:r>
      <w:r w:rsidRPr="00BD04D6">
        <w:rPr>
          <w:rFonts w:ascii="Open Sans" w:hAnsi="Open Sans" w:cs="Open Sans"/>
          <w:color w:val="000000" w:themeColor="text1"/>
        </w:rPr>
        <w:t xml:space="preserve">using GIS. </w:t>
      </w:r>
    </w:p>
    <w:p w14:paraId="72321A40" w14:textId="4ABB4219" w:rsidR="00694851" w:rsidRPr="00BD04D6" w:rsidRDefault="00694851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072610F3" w14:textId="79BFDAC7" w:rsidR="00665386" w:rsidRPr="00BD04D6" w:rsidRDefault="00C06AB4" w:rsidP="00665386">
      <w:pPr>
        <w:jc w:val="both"/>
        <w:rPr>
          <w:rFonts w:ascii="Open Sans" w:hAnsi="Open Sans" w:cs="Open Sans"/>
          <w:color w:val="000000" w:themeColor="text1"/>
        </w:rPr>
      </w:pPr>
      <w:r w:rsidRPr="00BD04D6">
        <w:rPr>
          <w:rFonts w:ascii="Open Sans" w:hAnsi="Open Sans" w:cs="Open Sans"/>
          <w:b/>
          <w:bCs/>
          <w:color w:val="000000" w:themeColor="text1"/>
        </w:rPr>
        <w:t>Task</w:t>
      </w:r>
      <w:r w:rsidRPr="00BD04D6">
        <w:rPr>
          <w:rFonts w:ascii="Open Sans" w:hAnsi="Open Sans" w:cs="Open Sans"/>
          <w:color w:val="000000" w:themeColor="text1"/>
        </w:rPr>
        <w:t xml:space="preserve"> – </w:t>
      </w:r>
      <w:r w:rsidR="00665386" w:rsidRPr="00BD04D6">
        <w:rPr>
          <w:rFonts w:ascii="Open Sans" w:hAnsi="Open Sans" w:cs="Open Sans"/>
          <w:color w:val="000000" w:themeColor="text1"/>
        </w:rPr>
        <w:t xml:space="preserve">Study the maps and complete the skills questions below each map. </w:t>
      </w:r>
    </w:p>
    <w:p w14:paraId="5A64EBF4" w14:textId="007F67D8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6CBCD9E3" w14:textId="616C9F50" w:rsidR="00C06AB4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  <w:r w:rsidRPr="00BD04D6">
        <w:rPr>
          <w:rFonts w:ascii="Open Sans" w:hAnsi="Open Sans" w:cs="Open Sans"/>
          <w:b/>
          <w:bCs/>
          <w:color w:val="000000" w:themeColor="text1"/>
        </w:rPr>
        <w:t>1a.</w:t>
      </w:r>
      <w:r w:rsidRPr="00BD04D6">
        <w:rPr>
          <w:rFonts w:ascii="Open Sans" w:hAnsi="Open Sans" w:cs="Open Sans"/>
          <w:color w:val="000000" w:themeColor="text1"/>
        </w:rPr>
        <w:t xml:space="preserve"> </w:t>
      </w:r>
      <w:r w:rsidR="00C06AB4" w:rsidRPr="00BD04D6">
        <w:rPr>
          <w:rFonts w:ascii="Open Sans" w:hAnsi="Open Sans" w:cs="Open Sans"/>
          <w:color w:val="000000" w:themeColor="text1"/>
        </w:rPr>
        <w:t xml:space="preserve">Map A shows the total area of public parks and gardens reachable within a </w:t>
      </w:r>
      <w:r w:rsidR="007B12A5" w:rsidRPr="007B12A5">
        <w:rPr>
          <w:rFonts w:ascii="Open Sans" w:hAnsi="Open Sans" w:cs="Open Sans"/>
          <w:color w:val="000000" w:themeColor="text1"/>
        </w:rPr>
        <w:t>10-minute</w:t>
      </w:r>
      <w:r w:rsidR="00C06AB4" w:rsidRPr="00BD04D6">
        <w:rPr>
          <w:rFonts w:ascii="Open Sans" w:hAnsi="Open Sans" w:cs="Open Sans"/>
          <w:color w:val="000000" w:themeColor="text1"/>
        </w:rPr>
        <w:t xml:space="preserve"> walk </w:t>
      </w:r>
      <w:r w:rsidR="00D43D34" w:rsidRPr="00BD04D6">
        <w:rPr>
          <w:rFonts w:ascii="Open Sans" w:hAnsi="Open Sans" w:cs="Open Sans"/>
          <w:color w:val="000000" w:themeColor="text1"/>
        </w:rPr>
        <w:t xml:space="preserve">of a tube station </w:t>
      </w:r>
      <w:r w:rsidR="00C06AB4" w:rsidRPr="00BD04D6">
        <w:rPr>
          <w:rFonts w:ascii="Open Sans" w:hAnsi="Open Sans" w:cs="Open Sans"/>
          <w:color w:val="000000" w:themeColor="text1"/>
        </w:rPr>
        <w:t xml:space="preserve">in London </w:t>
      </w:r>
      <w:r w:rsidR="00D43D34" w:rsidRPr="00BD04D6">
        <w:rPr>
          <w:rFonts w:ascii="Open Sans" w:hAnsi="Open Sans" w:cs="Open Sans"/>
          <w:color w:val="000000" w:themeColor="text1"/>
        </w:rPr>
        <w:t xml:space="preserve">Zones 1-3. </w:t>
      </w:r>
      <w:r w:rsidR="00C06AB4" w:rsidRPr="00BD04D6">
        <w:rPr>
          <w:rFonts w:ascii="Open Sans" w:hAnsi="Open Sans" w:cs="Open Sans"/>
          <w:color w:val="000000" w:themeColor="text1"/>
        </w:rPr>
        <w:t xml:space="preserve"> </w:t>
      </w:r>
    </w:p>
    <w:p w14:paraId="23FFC909" w14:textId="2B652F83" w:rsidR="00006C5C" w:rsidRPr="00BD04D6" w:rsidRDefault="00FD45E9" w:rsidP="00BA7134">
      <w:pPr>
        <w:jc w:val="both"/>
        <w:rPr>
          <w:rFonts w:ascii="Open Sans" w:hAnsi="Open Sans" w:cs="Open Sans"/>
          <w:color w:val="000000" w:themeColor="text1"/>
        </w:rPr>
      </w:pPr>
      <w:r w:rsidRPr="00BD04D6">
        <w:rPr>
          <w:rFonts w:ascii="Open Sans" w:hAnsi="Open Sans" w:cs="Open Sans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D99AFB" wp14:editId="2F13C430">
                <wp:simplePos x="0" y="0"/>
                <wp:positionH relativeFrom="column">
                  <wp:posOffset>-108077</wp:posOffset>
                </wp:positionH>
                <wp:positionV relativeFrom="paragraph">
                  <wp:posOffset>149225</wp:posOffset>
                </wp:positionV>
                <wp:extent cx="883920" cy="373380"/>
                <wp:effectExtent l="0" t="0" r="11430" b="26670"/>
                <wp:wrapSquare wrapText="bothSides"/>
                <wp:docPr id="12708845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5430F" w14:textId="77777777" w:rsidR="00006C5C" w:rsidRPr="00006C5C" w:rsidRDefault="00006C5C" w:rsidP="00006C5C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2"/>
                              </w:rPr>
                            </w:pPr>
                            <w:r w:rsidRPr="00006C5C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2"/>
                              </w:rPr>
                              <w:t>Map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99AFB" id="_x0000_s1027" type="#_x0000_t202" style="position:absolute;left:0;text-align:left;margin-left:-8.5pt;margin-top:11.75pt;width:69.6pt;height:29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2CAFgIAACQEAAAOAAAAZHJzL2Uyb0RvYy54bWysk9uO2yAQhu8r9R0Q941z7CZWnNU221SV&#10;tgdp2wfAgG1UzFAgsbdP3wF7s2l6V9UXCDzwM/PNz/a2bzU5SecVmILOJlNKpOEglKkL+v3b4c2a&#10;Eh+YEUyDkQV9kp7e7l6/2nY2l3NoQAvpCIoYn3e2oE0INs8yzxvZMj8BKw0GK3AtC7h0dSYc61C9&#10;1dl8On2bdeCEdcCl9/j3fgjSXdKvKsnDl6ryMhBdUMwtpNGlsYxjttuyvHbMNoqPabB/yKJlyuCl&#10;Z6l7Fhg5OvWXVKu4Aw9VmHBoM6gqxWWqAauZTa+qeWyYlakWhOPtGZP/f7L88+nRfnUk9O+gxwam&#10;Irx9AP7DEwP7hpla3jkHXSOZwItnEVnWWZ+PRyNqn/soUnafQGCT2TFAEuor10YqWCdBdWzA0xm6&#10;7APh+HO9XmzmGOEYWtwsFuvUlIzlz4et8+GDhJbESUEd9jSJs9ODDzEZlj9viXd50EoclNZp4epy&#10;rx05Mez/IX0p/6tt2pCuoJvVfDXU/4dEtKI8i5T1QOBKoVUBfaxViwVN4zc4K0J7b0RyWWBKD3PM&#10;WJuRYgQ3IAx92RMlRsQRagniCbE6GGyLzwwnDbhflHRo2YL6n0fmJCX6o8HWbGbLZfR4WixXN5Gq&#10;u4yUlxFmOEoVNFAyTPchvYuIzcAdtrBSCe9LJmPKaMVEfXw20euX67Tr5XHvfgMAAP//AwBQSwME&#10;FAAGAAgAAAAhANgmCX3fAAAACQEAAA8AAABkcnMvZG93bnJldi54bWxMj8FOwzAQRO9I/IO1SNxa&#10;py60JWRTIRC9oYpQFY5OvCQR8TqK3Tbw9bgnOI5mNPMmW4+2E0cafOsYYTZNQBBXzrRcI+zenicr&#10;ED5oNrpzTAjf5GGdX15kOjXuxK90LEItYgn7VCM0IfSplL5qyGo/dT1x9D7dYHWIcqilGfQplttO&#10;qiRZSKtbjguN7umxoeqrOFgEXyWL/fam2L+XckM/d8Y8fWxeEK+vxod7EIHG8BeGM35Ehzwyle7A&#10;xosOYTJbxi8BQc1vQZwDSikQJcJKzUHmmfz/IP8FAAD//wMAUEsBAi0AFAAGAAgAAAAhALaDOJL+&#10;AAAA4QEAABMAAAAAAAAAAAAAAAAAAAAAAFtDb250ZW50X1R5cGVzXS54bWxQSwECLQAUAAYACAAA&#10;ACEAOP0h/9YAAACUAQAACwAAAAAAAAAAAAAAAAAvAQAAX3JlbHMvLnJlbHNQSwECLQAUAAYACAAA&#10;ACEANStggBYCAAAkBAAADgAAAAAAAAAAAAAAAAAuAgAAZHJzL2Uyb0RvYy54bWxQSwECLQAUAAYA&#10;CAAAACEA2CYJfd8AAAAJAQAADwAAAAAAAAAAAAAAAABwBAAAZHJzL2Rvd25yZXYueG1sUEsFBgAA&#10;AAAEAAQA8wAAAHwFAAAAAA==&#10;" strokecolor="white [3212]">
                <v:textbox>
                  <w:txbxContent>
                    <w:p w14:paraId="6575430F" w14:textId="77777777" w:rsidR="00006C5C" w:rsidRPr="00006C5C" w:rsidRDefault="00006C5C" w:rsidP="00006C5C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2"/>
                        </w:rPr>
                      </w:pPr>
                      <w:r w:rsidRPr="00006C5C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2"/>
                        </w:rPr>
                        <w:t>Map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641E" w:rsidRPr="0004589F">
        <w:rPr>
          <w:noProof/>
        </w:rPr>
        <w:drawing>
          <wp:anchor distT="0" distB="0" distL="114300" distR="114300" simplePos="0" relativeHeight="251665408" behindDoc="1" locked="0" layoutInCell="1" allowOverlap="1" wp14:anchorId="3213FFF4" wp14:editId="444EFA00">
            <wp:simplePos x="0" y="0"/>
            <wp:positionH relativeFrom="column">
              <wp:posOffset>885190</wp:posOffset>
            </wp:positionH>
            <wp:positionV relativeFrom="paragraph">
              <wp:posOffset>109609</wp:posOffset>
            </wp:positionV>
            <wp:extent cx="4511040" cy="4511040"/>
            <wp:effectExtent l="0" t="0" r="3810" b="0"/>
            <wp:wrapTight wrapText="bothSides">
              <wp:wrapPolygon edited="0">
                <wp:start x="547" y="456"/>
                <wp:lineTo x="365" y="1551"/>
                <wp:lineTo x="4105" y="2007"/>
                <wp:lineTo x="10764" y="2098"/>
                <wp:lineTo x="274" y="2645"/>
                <wp:lineTo x="274" y="4561"/>
                <wp:lineTo x="2645" y="5017"/>
                <wp:lineTo x="5382" y="5017"/>
                <wp:lineTo x="3557" y="5747"/>
                <wp:lineTo x="3557" y="6476"/>
                <wp:lineTo x="2463" y="8118"/>
                <wp:lineTo x="1186" y="9304"/>
                <wp:lineTo x="912" y="9851"/>
                <wp:lineTo x="821" y="11493"/>
                <wp:lineTo x="1459" y="12314"/>
                <wp:lineTo x="2007" y="12314"/>
                <wp:lineTo x="1003" y="13774"/>
                <wp:lineTo x="1186" y="15233"/>
                <wp:lineTo x="730" y="15416"/>
                <wp:lineTo x="730" y="15872"/>
                <wp:lineTo x="1003" y="16693"/>
                <wp:lineTo x="0" y="17970"/>
                <wp:lineTo x="0" y="19611"/>
                <wp:lineTo x="8483" y="19611"/>
                <wp:lineTo x="821" y="20068"/>
                <wp:lineTo x="274" y="20159"/>
                <wp:lineTo x="365" y="21253"/>
                <wp:lineTo x="21162" y="21253"/>
                <wp:lineTo x="21436" y="20797"/>
                <wp:lineTo x="19611" y="20524"/>
                <wp:lineTo x="10216" y="19611"/>
                <wp:lineTo x="20889" y="19520"/>
                <wp:lineTo x="21253" y="18152"/>
                <wp:lineTo x="18608" y="18061"/>
                <wp:lineTo x="14412" y="16693"/>
                <wp:lineTo x="15051" y="16693"/>
                <wp:lineTo x="17696" y="15507"/>
                <wp:lineTo x="18517" y="13774"/>
                <wp:lineTo x="19155" y="12770"/>
                <wp:lineTo x="19155" y="12314"/>
                <wp:lineTo x="19976" y="10855"/>
                <wp:lineTo x="21527" y="10125"/>
                <wp:lineTo x="21527" y="9669"/>
                <wp:lineTo x="20341" y="9213"/>
                <wp:lineTo x="19611" y="8666"/>
                <wp:lineTo x="18243" y="7936"/>
                <wp:lineTo x="17878" y="6476"/>
                <wp:lineTo x="18517" y="6476"/>
                <wp:lineTo x="19885" y="5473"/>
                <wp:lineTo x="19976" y="2736"/>
                <wp:lineTo x="18882" y="2554"/>
                <wp:lineTo x="10764" y="2098"/>
                <wp:lineTo x="11493" y="1824"/>
                <wp:lineTo x="11676" y="1277"/>
                <wp:lineTo x="11311" y="456"/>
                <wp:lineTo x="547" y="456"/>
              </wp:wrapPolygon>
            </wp:wrapTight>
            <wp:docPr id="2" name="Picture 1" descr="A map of a riv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FE63A82-0427-2B95-DF0D-EC01F19836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map of a river&#10;&#10;AI-generated content may be incorrect.">
                      <a:extLst>
                        <a:ext uri="{FF2B5EF4-FFF2-40B4-BE49-F238E27FC236}">
                          <a16:creationId xmlns:a16="http://schemas.microsoft.com/office/drawing/2014/main" id="{AFE63A82-0427-2B95-DF0D-EC01F19836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51104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02394" w14:textId="57D898A7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19F1BF48" w14:textId="3BE80250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6A43F0D0" w14:textId="77777777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4B7A5C97" w14:textId="669DDC32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303EDE74" w14:textId="4EFF3641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76E8DA8F" w14:textId="77777777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5E1598A8" w14:textId="77777777" w:rsidR="00C06AB4" w:rsidRPr="00BD04D6" w:rsidRDefault="00C06AB4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7D8E56D8" w14:textId="77777777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58A6994C" w14:textId="77777777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0A53EA21" w14:textId="77777777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5049AE95" w14:textId="77777777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35BB659E" w14:textId="1A45045F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71362FEB" w14:textId="16D551C5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46D93C30" w14:textId="77777777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16E6D3FC" w14:textId="77777777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305F1628" w14:textId="77777777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4AE1CB6E" w14:textId="77777777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53461F10" w14:textId="77777777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44229C6D" w14:textId="77777777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7ED7E5D9" w14:textId="77777777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3B99B762" w14:textId="77777777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131D06B1" w14:textId="77777777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5B9670D7" w14:textId="77777777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3573DF51" w14:textId="77777777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394AFFE4" w14:textId="77777777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0D47A306" w14:textId="77777777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  <w:r w:rsidRPr="00BD04D6">
        <w:rPr>
          <w:rFonts w:ascii="Open Sans" w:hAnsi="Open Sans" w:cs="Open Sans"/>
          <w:color w:val="000000" w:themeColor="text1"/>
        </w:rPr>
        <w:t xml:space="preserve">Using Map A, answer the following questions: </w:t>
      </w:r>
    </w:p>
    <w:p w14:paraId="1045E4D0" w14:textId="77777777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6467CBEA" w14:textId="77777777" w:rsidR="00006C5C" w:rsidRPr="00BD04D6" w:rsidRDefault="00006C5C" w:rsidP="00BA7134">
      <w:pPr>
        <w:jc w:val="both"/>
        <w:rPr>
          <w:rFonts w:ascii="Open Sans" w:hAnsi="Open Sans" w:cs="Open Sans"/>
          <w:color w:val="000000" w:themeColor="text1"/>
        </w:rPr>
      </w:pPr>
    </w:p>
    <w:p w14:paraId="7D06AD5D" w14:textId="55D97B50" w:rsidR="00C06AB4" w:rsidRPr="00BD04D6" w:rsidRDefault="00C06AB4" w:rsidP="00665386">
      <w:pPr>
        <w:pStyle w:val="ListParagraph"/>
        <w:numPr>
          <w:ilvl w:val="0"/>
          <w:numId w:val="6"/>
        </w:numPr>
        <w:jc w:val="both"/>
        <w:rPr>
          <w:rFonts w:ascii="Open Sans" w:hAnsi="Open Sans" w:cs="Open Sans"/>
          <w:color w:val="000000" w:themeColor="text1"/>
        </w:rPr>
      </w:pPr>
      <w:r w:rsidRPr="00BD04D6">
        <w:rPr>
          <w:rFonts w:ascii="Open Sans" w:hAnsi="Open Sans" w:cs="Open Sans"/>
          <w:color w:val="000000" w:themeColor="text1"/>
        </w:rPr>
        <w:t xml:space="preserve">Describe the distribution of public parks and gardens that are 250+ hectares accessible in size. </w:t>
      </w:r>
    </w:p>
    <w:p w14:paraId="0435D56E" w14:textId="77777777" w:rsidR="00006C5C" w:rsidRPr="00BD04D6" w:rsidRDefault="00006C5C" w:rsidP="00006C5C">
      <w:pPr>
        <w:jc w:val="both"/>
        <w:rPr>
          <w:rFonts w:ascii="Open Sans" w:hAnsi="Open Sans" w:cs="Open Sans"/>
          <w:color w:val="000000" w:themeColor="text1"/>
        </w:rPr>
      </w:pPr>
    </w:p>
    <w:p w14:paraId="20498E31" w14:textId="77777777" w:rsidR="00006C5C" w:rsidRPr="00BD04D6" w:rsidRDefault="00006C5C" w:rsidP="00006C5C">
      <w:pPr>
        <w:jc w:val="both"/>
        <w:rPr>
          <w:rFonts w:ascii="Open Sans" w:hAnsi="Open Sans" w:cs="Open Sans"/>
          <w:color w:val="000000" w:themeColor="text1"/>
        </w:rPr>
      </w:pPr>
    </w:p>
    <w:p w14:paraId="40E0AE3D" w14:textId="77777777" w:rsidR="00006C5C" w:rsidRPr="00BD04D6" w:rsidRDefault="00006C5C" w:rsidP="00006C5C">
      <w:pPr>
        <w:jc w:val="both"/>
        <w:rPr>
          <w:rFonts w:ascii="Open Sans" w:hAnsi="Open Sans" w:cs="Open Sans"/>
          <w:color w:val="000000" w:themeColor="text1"/>
        </w:rPr>
      </w:pPr>
    </w:p>
    <w:p w14:paraId="06893C18" w14:textId="77777777" w:rsidR="00006C5C" w:rsidRPr="00BD04D6" w:rsidRDefault="00006C5C" w:rsidP="00665386">
      <w:pPr>
        <w:pStyle w:val="ListParagraph"/>
        <w:numPr>
          <w:ilvl w:val="0"/>
          <w:numId w:val="6"/>
        </w:numPr>
        <w:jc w:val="both"/>
        <w:rPr>
          <w:rFonts w:ascii="Open Sans" w:hAnsi="Open Sans" w:cs="Open Sans"/>
          <w:color w:val="000000" w:themeColor="text1"/>
        </w:rPr>
      </w:pPr>
      <w:r w:rsidRPr="00BD04D6">
        <w:rPr>
          <w:rFonts w:ascii="Open Sans" w:hAnsi="Open Sans" w:cs="Open Sans"/>
          <w:color w:val="000000" w:themeColor="text1"/>
        </w:rPr>
        <w:t xml:space="preserve">Evaluate the effectiveness of Map A for showing the distribution of green space in London </w:t>
      </w:r>
    </w:p>
    <w:p w14:paraId="59D327B4" w14:textId="77777777" w:rsidR="00665386" w:rsidRPr="00BD04D6" w:rsidRDefault="00665386" w:rsidP="00665386">
      <w:pPr>
        <w:pStyle w:val="ListParagraph"/>
        <w:jc w:val="both"/>
        <w:rPr>
          <w:rFonts w:ascii="Open Sans" w:hAnsi="Open Sans" w:cs="Open Sans"/>
          <w:color w:val="000000" w:themeColor="text1"/>
        </w:rPr>
      </w:pPr>
    </w:p>
    <w:p w14:paraId="14A70D12" w14:textId="77777777" w:rsidR="00694851" w:rsidRPr="00BD04D6" w:rsidRDefault="00694851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67AD157F" w14:textId="77777777" w:rsidR="004C3149" w:rsidRPr="00BD04D6" w:rsidRDefault="004C3149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761E9E8C" w14:textId="033502EF" w:rsidR="00006C5C" w:rsidRPr="00BD04D6" w:rsidRDefault="00876A7B" w:rsidP="00B6612F">
      <w:pPr>
        <w:jc w:val="both"/>
        <w:rPr>
          <w:rFonts w:ascii="Open Sans" w:hAnsi="Open Sans" w:cs="Open Sans"/>
          <w:color w:val="000000" w:themeColor="text1"/>
        </w:rPr>
      </w:pPr>
      <w:r w:rsidRPr="00BD04D6">
        <w:rPr>
          <w:rFonts w:ascii="Open Sans" w:hAnsi="Open Sans" w:cs="Open Sans"/>
          <w:b/>
          <w:bCs/>
          <w:color w:val="000000" w:themeColor="text1"/>
        </w:rPr>
        <w:t>1b.</w:t>
      </w:r>
      <w:r w:rsidRPr="00BD04D6">
        <w:rPr>
          <w:rFonts w:ascii="Open Sans" w:hAnsi="Open Sans" w:cs="Open Sans"/>
          <w:color w:val="000000" w:themeColor="text1"/>
        </w:rPr>
        <w:t xml:space="preserve"> </w:t>
      </w:r>
      <w:r w:rsidR="0077094A" w:rsidRPr="00BD04D6">
        <w:rPr>
          <w:rFonts w:ascii="Open Sans" w:hAnsi="Open Sans" w:cs="Open Sans"/>
          <w:color w:val="000000" w:themeColor="text1"/>
        </w:rPr>
        <w:t xml:space="preserve">The RAY Farringdon is </w:t>
      </w:r>
      <w:r w:rsidR="00D43D34" w:rsidRPr="00BD04D6">
        <w:rPr>
          <w:rFonts w:ascii="Open Sans" w:hAnsi="Open Sans" w:cs="Open Sans"/>
          <w:color w:val="000000" w:themeColor="text1"/>
        </w:rPr>
        <w:t>an</w:t>
      </w:r>
      <w:r w:rsidR="0077094A" w:rsidRPr="00BD04D6">
        <w:rPr>
          <w:rFonts w:ascii="Open Sans" w:hAnsi="Open Sans" w:cs="Open Sans"/>
          <w:color w:val="000000" w:themeColor="text1"/>
        </w:rPr>
        <w:t xml:space="preserve"> office building in Farringdon, London. Map B shows the density of amenities (shops, cafes, restaurants etc</w:t>
      </w:r>
      <w:r w:rsidR="007B12A5">
        <w:rPr>
          <w:rFonts w:ascii="Open Sans" w:hAnsi="Open Sans" w:cs="Open Sans"/>
          <w:color w:val="000000" w:themeColor="text1"/>
        </w:rPr>
        <w:t>.</w:t>
      </w:r>
      <w:r w:rsidR="0077094A" w:rsidRPr="00BD04D6">
        <w:rPr>
          <w:rFonts w:ascii="Open Sans" w:hAnsi="Open Sans" w:cs="Open Sans"/>
          <w:color w:val="000000" w:themeColor="text1"/>
        </w:rPr>
        <w:t xml:space="preserve">) in the local area by number. Map B also shows the walking distance (in minutes) between the RAY Farringdon and areas where these amenities are located. </w:t>
      </w:r>
    </w:p>
    <w:p w14:paraId="0FB552E7" w14:textId="2BCB97DE" w:rsidR="00694851" w:rsidRPr="00BD04D6" w:rsidRDefault="00694851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3A3A2D14" w14:textId="3C8DD8D2" w:rsidR="00694851" w:rsidRPr="00BD04D6" w:rsidRDefault="00FD45E9" w:rsidP="00B6612F">
      <w:pPr>
        <w:jc w:val="both"/>
        <w:rPr>
          <w:rFonts w:ascii="Open Sans" w:hAnsi="Open Sans" w:cs="Open Sans"/>
          <w:color w:val="000000" w:themeColor="text1"/>
        </w:rPr>
      </w:pPr>
      <w:r w:rsidRPr="00BD04D6">
        <w:rPr>
          <w:rFonts w:ascii="Open Sans" w:hAnsi="Open Sans" w:cs="Open Sans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33FB02F" wp14:editId="77D560B0">
                <wp:simplePos x="0" y="0"/>
                <wp:positionH relativeFrom="column">
                  <wp:posOffset>-174625</wp:posOffset>
                </wp:positionH>
                <wp:positionV relativeFrom="paragraph">
                  <wp:posOffset>20955</wp:posOffset>
                </wp:positionV>
                <wp:extent cx="883920" cy="373380"/>
                <wp:effectExtent l="0" t="0" r="11430" b="26670"/>
                <wp:wrapSquare wrapText="bothSides"/>
                <wp:docPr id="1700098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49B80" w14:textId="329C7987" w:rsidR="00D43D34" w:rsidRPr="00006C5C" w:rsidRDefault="00D43D34" w:rsidP="00D43D34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2"/>
                              </w:rPr>
                            </w:pPr>
                            <w:r w:rsidRPr="00006C5C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2"/>
                              </w:rPr>
                              <w:t xml:space="preserve">Map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FB02F" id="_x0000_s1028" type="#_x0000_t202" style="position:absolute;left:0;text-align:left;margin-left:-13.75pt;margin-top:1.65pt;width:69.6pt;height:29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aJBGAIAACQEAAAOAAAAZHJzL2Uyb0RvYy54bWysk9uO2yAQhu8r9R0Q941z7CZWnNU221SV&#10;tgdp2wfAGMeomKEDib19+g44m03Tu6q+QOCBn5lvfta3fWvYUaHXYAs+GY05U1ZCpe2+4N+/7d4s&#10;OfNB2EoYsKrgT8rz283rV+vO5WoKDZhKISMR6/POFbwJweVZ5mWjWuFH4JSlYA3YikBL3GcVio7U&#10;W5NNx+O3WQdYOQSpvKe/90OQb5J+XSsZvtS1V4GZglNuIY2YxjKO2WYt8j0K12h5SkP8Qxat0JYu&#10;PUvdiyDYAfVfUq2WCB7qMJLQZlDXWqpUA1UzGV9V89gIp1ItBMe7Myb//2Tl5+Oj+4os9O+gpwam&#10;Irx7APnDMwvbRti9ukOErlGioosnEVnWOZ+fjkbUPvdRpOw+QUVNFocASaivsY1UqE5G6tSApzN0&#10;1Qcm6edyOVtNKSIpNLuZzZapKZnInw879OGDgpbFScGReprExfHBh5iMyJ+3xLs8GF3ttDFpgfty&#10;a5AdBfV/l76U/9U2Y1lX8NViuhjq/0MiWlGdRcr9QOBKodWBfGx0SwWN4zc4K0J7b6vksiC0GeaU&#10;sbEnihHcgDD0Zc90VfBpPBuhllA9EVaEwbb0zGjSAP7irCPLFtz/PAhUnJmPllqzmszn0eNpMV/c&#10;RKp4GSkvI8JKkip44GyYbkN6FxGbhTtqYa0T3pdMTimTFRP107OJXr9cp10vj3vzGwAA//8DAFBL&#10;AwQUAAYACAAAACEAPWfemt4AAAAIAQAADwAAAGRycy9kb3ducmV2LnhtbEyPQU+DQBSE7yb+h80z&#10;8dYuUKUVeTRGY2+mEZvqcWGfQGTfEnbbor/e7UmPk5nMfJOvJ9OLI42us4wQzyMQxLXVHTcIu7fn&#10;2QqE84q16i0Twjc5WBeXF7nKtD3xKx1L34hQwi5TCK33Qyalq1syys3tQBy8Tzsa5YMcG6lHdQrl&#10;ppdJFKXSqI7DQqsGemyp/ioPBsHVUbrf3pT790pu6OdO66ePzQvi9dX0cA/C0+T/wnDGD+hQBKbK&#10;Hlg70SPMkuVtiCIsFiDOfhwvQVQIaRKDLHL5/0DxCwAA//8DAFBLAQItABQABgAIAAAAIQC2gziS&#10;/gAAAOEBAAATAAAAAAAAAAAAAAAAAAAAAABbQ29udGVudF9UeXBlc10ueG1sUEsBAi0AFAAGAAgA&#10;AAAhADj9If/WAAAAlAEAAAsAAAAAAAAAAAAAAAAALwEAAF9yZWxzLy5yZWxzUEsBAi0AFAAGAAgA&#10;AAAhAAL1okEYAgAAJAQAAA4AAAAAAAAAAAAAAAAALgIAAGRycy9lMm9Eb2MueG1sUEsBAi0AFAAG&#10;AAgAAAAhAD1n3preAAAACAEAAA8AAAAAAAAAAAAAAAAAcgQAAGRycy9kb3ducmV2LnhtbFBLBQYA&#10;AAAABAAEAPMAAAB9BQAAAAA=&#10;" strokecolor="white [3212]">
                <v:textbox>
                  <w:txbxContent>
                    <w:p w14:paraId="4A749B80" w14:textId="329C7987" w:rsidR="00D43D34" w:rsidRPr="00006C5C" w:rsidRDefault="00D43D34" w:rsidP="00D43D34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2"/>
                        </w:rPr>
                      </w:pPr>
                      <w:r w:rsidRPr="00006C5C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2"/>
                        </w:rPr>
                        <w:t xml:space="preserve">Map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2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3D34" w:rsidRPr="0004589F">
        <w:rPr>
          <w:rFonts w:ascii="Open Sans" w:hAnsi="Open Sans" w:cs="Open Sans"/>
          <w:noProof/>
          <w:color w:val="000000" w:themeColor="text1"/>
        </w:rPr>
        <w:drawing>
          <wp:anchor distT="0" distB="0" distL="114300" distR="114300" simplePos="0" relativeHeight="251668480" behindDoc="1" locked="0" layoutInCell="1" allowOverlap="1" wp14:anchorId="75202248" wp14:editId="03066BC4">
            <wp:simplePos x="0" y="0"/>
            <wp:positionH relativeFrom="column">
              <wp:posOffset>743344</wp:posOffset>
            </wp:positionH>
            <wp:positionV relativeFrom="paragraph">
              <wp:posOffset>121646</wp:posOffset>
            </wp:positionV>
            <wp:extent cx="4789805" cy="4500245"/>
            <wp:effectExtent l="0" t="0" r="0" b="0"/>
            <wp:wrapTight wrapText="bothSides">
              <wp:wrapPolygon edited="0">
                <wp:start x="0" y="0"/>
                <wp:lineTo x="0" y="21487"/>
                <wp:lineTo x="21477" y="21487"/>
                <wp:lineTo x="21477" y="0"/>
                <wp:lineTo x="0" y="0"/>
              </wp:wrapPolygon>
            </wp:wrapTight>
            <wp:docPr id="13" name="Picture 12" descr="A map of a city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B4D55BE-FBC5-5C37-0637-C66C8EE4B7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map of a city&#10;&#10;AI-generated content may be incorrect.">
                      <a:extLst>
                        <a:ext uri="{FF2B5EF4-FFF2-40B4-BE49-F238E27FC236}">
                          <a16:creationId xmlns:a16="http://schemas.microsoft.com/office/drawing/2014/main" id="{DB4D55BE-FBC5-5C37-0637-C66C8EE4B7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024D7" w14:textId="2956CB55" w:rsidR="00694851" w:rsidRPr="00BD04D6" w:rsidRDefault="00694851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05F23E60" w14:textId="09447EF3" w:rsidR="00C06AB4" w:rsidRPr="00BD04D6" w:rsidRDefault="00C06AB4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394F9C6D" w14:textId="77777777" w:rsidR="00C06AB4" w:rsidRPr="00BD04D6" w:rsidRDefault="00C06AB4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3E30DA3D" w14:textId="77777777" w:rsidR="00C06AB4" w:rsidRPr="00BD04D6" w:rsidRDefault="00C06AB4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73312B6D" w14:textId="77777777" w:rsidR="00C06AB4" w:rsidRPr="00BD04D6" w:rsidRDefault="00C06AB4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405BE990" w14:textId="77777777" w:rsidR="00C06AB4" w:rsidRPr="00BD04D6" w:rsidRDefault="00C06AB4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211C019F" w14:textId="77777777" w:rsidR="00C06AB4" w:rsidRPr="00BD04D6" w:rsidRDefault="00C06AB4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4A76EF1A" w14:textId="77777777" w:rsidR="00C06AB4" w:rsidRPr="00BD04D6" w:rsidRDefault="00C06AB4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4FBF9714" w14:textId="77777777" w:rsidR="00C06AB4" w:rsidRPr="00BD04D6" w:rsidRDefault="00C06AB4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0413C3EB" w14:textId="77777777" w:rsidR="00C06AB4" w:rsidRPr="00BD04D6" w:rsidRDefault="00C06AB4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054FC632" w14:textId="77777777" w:rsidR="00C06AB4" w:rsidRPr="00BD04D6" w:rsidRDefault="00C06AB4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60732C00" w14:textId="77777777" w:rsidR="00C06AB4" w:rsidRPr="00BD04D6" w:rsidRDefault="00C06AB4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3D6BF2E9" w14:textId="77777777" w:rsidR="00C06AB4" w:rsidRPr="00BD04D6" w:rsidRDefault="00C06AB4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7152B899" w14:textId="77777777" w:rsidR="00C06AB4" w:rsidRPr="00BD04D6" w:rsidRDefault="00C06AB4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0D80AB43" w14:textId="77777777" w:rsidR="00C06AB4" w:rsidRPr="00BD04D6" w:rsidRDefault="00C06AB4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1C36EF8D" w14:textId="77777777" w:rsidR="00C06AB4" w:rsidRPr="00BD04D6" w:rsidRDefault="00C06AB4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0290AF45" w14:textId="77777777" w:rsidR="00C06AB4" w:rsidRPr="00BD04D6" w:rsidRDefault="00C06AB4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03A0A2A4" w14:textId="77777777" w:rsidR="00C06AB4" w:rsidRPr="00BD04D6" w:rsidRDefault="00C06AB4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448C2660" w14:textId="77777777" w:rsidR="00C06AB4" w:rsidRPr="00BD04D6" w:rsidRDefault="00C06AB4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4FA91592" w14:textId="77777777" w:rsidR="00C06AB4" w:rsidRPr="00BD04D6" w:rsidRDefault="00C06AB4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24AD5164" w14:textId="77777777" w:rsidR="00876A7B" w:rsidRPr="00BD04D6" w:rsidRDefault="00876A7B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28182A84" w14:textId="77777777" w:rsidR="00694851" w:rsidRPr="00BD04D6" w:rsidRDefault="00694851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4223E4D7" w14:textId="77777777" w:rsidR="0071641E" w:rsidRPr="00BD04D6" w:rsidRDefault="0071641E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760EF29B" w14:textId="77777777" w:rsidR="00876A7B" w:rsidRPr="00BD04D6" w:rsidRDefault="00876A7B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367E10BB" w14:textId="77777777" w:rsidR="00876A7B" w:rsidRPr="00BD04D6" w:rsidRDefault="00876A7B" w:rsidP="00B6612F">
      <w:pPr>
        <w:jc w:val="both"/>
        <w:rPr>
          <w:rFonts w:ascii="Open Sans" w:hAnsi="Open Sans" w:cs="Open Sans"/>
          <w:color w:val="000000" w:themeColor="text1"/>
        </w:rPr>
      </w:pPr>
      <w:r w:rsidRPr="00BD04D6">
        <w:rPr>
          <w:rFonts w:ascii="Open Sans" w:hAnsi="Open Sans" w:cs="Open Sans"/>
          <w:color w:val="000000" w:themeColor="text1"/>
        </w:rPr>
        <w:t xml:space="preserve">Using Map B, answer the following questions: </w:t>
      </w:r>
    </w:p>
    <w:p w14:paraId="1D54A97B" w14:textId="77777777" w:rsidR="00876A7B" w:rsidRPr="00BD04D6" w:rsidRDefault="00876A7B" w:rsidP="00B6612F">
      <w:pPr>
        <w:jc w:val="both"/>
        <w:rPr>
          <w:rFonts w:ascii="Open Sans" w:hAnsi="Open Sans" w:cs="Open Sans"/>
          <w:color w:val="000000" w:themeColor="text1"/>
        </w:rPr>
      </w:pPr>
    </w:p>
    <w:p w14:paraId="53F69B77" w14:textId="2E8A78C2" w:rsidR="0071641E" w:rsidRPr="00BD04D6" w:rsidRDefault="0071641E" w:rsidP="00665386">
      <w:pPr>
        <w:pStyle w:val="ListParagraph"/>
        <w:numPr>
          <w:ilvl w:val="0"/>
          <w:numId w:val="7"/>
        </w:numPr>
        <w:jc w:val="both"/>
        <w:rPr>
          <w:rFonts w:ascii="Open Sans" w:hAnsi="Open Sans" w:cs="Open Sans"/>
          <w:color w:val="000000" w:themeColor="text1"/>
        </w:rPr>
      </w:pPr>
      <w:r w:rsidRPr="00BD04D6">
        <w:rPr>
          <w:rFonts w:ascii="Open Sans" w:hAnsi="Open Sans" w:cs="Open Sans"/>
          <w:color w:val="000000" w:themeColor="text1"/>
        </w:rPr>
        <w:t xml:space="preserve">Describe the density of amenities within a </w:t>
      </w:r>
      <w:r w:rsidR="007B12A5" w:rsidRPr="007B12A5">
        <w:rPr>
          <w:rFonts w:ascii="Open Sans" w:hAnsi="Open Sans" w:cs="Open Sans"/>
          <w:color w:val="000000" w:themeColor="text1"/>
        </w:rPr>
        <w:t>5-, 10- and 15-minute</w:t>
      </w:r>
      <w:r w:rsidRPr="00BD04D6">
        <w:rPr>
          <w:rFonts w:ascii="Open Sans" w:hAnsi="Open Sans" w:cs="Open Sans"/>
          <w:color w:val="000000" w:themeColor="text1"/>
        </w:rPr>
        <w:t xml:space="preserve"> walk of the RAY Farringdon. </w:t>
      </w:r>
    </w:p>
    <w:p w14:paraId="254F0970" w14:textId="77777777" w:rsidR="0071641E" w:rsidRPr="00BD04D6" w:rsidRDefault="0071641E" w:rsidP="0071641E">
      <w:pPr>
        <w:jc w:val="both"/>
        <w:rPr>
          <w:rFonts w:ascii="Open Sans" w:hAnsi="Open Sans" w:cs="Open Sans"/>
          <w:color w:val="000000" w:themeColor="text1"/>
        </w:rPr>
      </w:pPr>
    </w:p>
    <w:p w14:paraId="6429CE59" w14:textId="07A7F1AB" w:rsidR="00876A7B" w:rsidRPr="00BD04D6" w:rsidRDefault="0077094A" w:rsidP="00665386">
      <w:pPr>
        <w:pStyle w:val="ListParagraph"/>
        <w:numPr>
          <w:ilvl w:val="0"/>
          <w:numId w:val="7"/>
        </w:numPr>
        <w:jc w:val="both"/>
        <w:rPr>
          <w:rFonts w:ascii="Open Sans" w:hAnsi="Open Sans" w:cs="Open Sans"/>
          <w:color w:val="000000" w:themeColor="text1"/>
        </w:rPr>
      </w:pPr>
      <w:r w:rsidRPr="00BD04D6">
        <w:rPr>
          <w:rFonts w:ascii="Open Sans" w:hAnsi="Open Sans" w:cs="Open Sans"/>
          <w:color w:val="000000" w:themeColor="text1"/>
        </w:rPr>
        <w:t>Imagine you are part of Knight Frank’s Research Analytics Team</w:t>
      </w:r>
      <w:r w:rsidR="0071641E" w:rsidRPr="00BD04D6">
        <w:rPr>
          <w:rFonts w:ascii="Open Sans" w:hAnsi="Open Sans" w:cs="Open Sans"/>
          <w:color w:val="000000" w:themeColor="text1"/>
        </w:rPr>
        <w:t>. A property developer wants to build a block of flats</w:t>
      </w:r>
      <w:r w:rsidR="004C3149" w:rsidRPr="00BD04D6">
        <w:rPr>
          <w:rFonts w:ascii="Open Sans" w:hAnsi="Open Sans" w:cs="Open Sans"/>
          <w:color w:val="000000" w:themeColor="text1"/>
        </w:rPr>
        <w:t xml:space="preserve"> that are less </w:t>
      </w:r>
      <w:r w:rsidR="0071641E" w:rsidRPr="00BD04D6">
        <w:rPr>
          <w:rFonts w:ascii="Open Sans" w:hAnsi="Open Sans" w:cs="Open Sans"/>
          <w:color w:val="000000" w:themeColor="text1"/>
        </w:rPr>
        <w:t xml:space="preserve">than a </w:t>
      </w:r>
      <w:r w:rsidR="007B12A5" w:rsidRPr="007B12A5">
        <w:rPr>
          <w:rFonts w:ascii="Open Sans" w:hAnsi="Open Sans" w:cs="Open Sans"/>
          <w:color w:val="000000" w:themeColor="text1"/>
        </w:rPr>
        <w:t>15-minute</w:t>
      </w:r>
      <w:r w:rsidR="0071641E" w:rsidRPr="00BD04D6">
        <w:rPr>
          <w:rFonts w:ascii="Open Sans" w:hAnsi="Open Sans" w:cs="Open Sans"/>
          <w:color w:val="000000" w:themeColor="text1"/>
        </w:rPr>
        <w:t xml:space="preserve"> walk away from the RAY Farringdon. Based on the density of amenities in the surrounding area, suggest a location for the block of flats:</w:t>
      </w:r>
    </w:p>
    <w:p w14:paraId="32DE232B" w14:textId="77777777" w:rsidR="0071641E" w:rsidRPr="00BD04D6" w:rsidRDefault="0071641E" w:rsidP="0071641E">
      <w:pPr>
        <w:jc w:val="both"/>
        <w:rPr>
          <w:rFonts w:ascii="Open Sans" w:hAnsi="Open Sans" w:cs="Open Sans"/>
          <w:color w:val="000000" w:themeColor="text1"/>
        </w:rPr>
      </w:pPr>
    </w:p>
    <w:p w14:paraId="0EF8059C" w14:textId="77777777" w:rsidR="004C3149" w:rsidRPr="00BD04D6" w:rsidRDefault="0071641E" w:rsidP="004C3149">
      <w:pPr>
        <w:pStyle w:val="ListParagraph"/>
        <w:numPr>
          <w:ilvl w:val="0"/>
          <w:numId w:val="8"/>
        </w:numPr>
        <w:jc w:val="both"/>
        <w:rPr>
          <w:rFonts w:ascii="Open Sans" w:hAnsi="Open Sans" w:cs="Open Sans"/>
          <w:color w:val="000000" w:themeColor="text1"/>
        </w:rPr>
      </w:pPr>
      <w:r w:rsidRPr="00BD04D6">
        <w:rPr>
          <w:rFonts w:ascii="Open Sans" w:hAnsi="Open Sans" w:cs="Open Sans"/>
          <w:color w:val="000000" w:themeColor="text1"/>
        </w:rPr>
        <w:t xml:space="preserve">Circle the location on the map </w:t>
      </w:r>
    </w:p>
    <w:p w14:paraId="5BFBF51B" w14:textId="77777777" w:rsidR="0071641E" w:rsidRPr="00BD04D6" w:rsidRDefault="0071641E" w:rsidP="00665386">
      <w:pPr>
        <w:pStyle w:val="ListParagraph"/>
        <w:numPr>
          <w:ilvl w:val="0"/>
          <w:numId w:val="8"/>
        </w:numPr>
        <w:jc w:val="both"/>
        <w:rPr>
          <w:rFonts w:ascii="Open Sans" w:hAnsi="Open Sans" w:cs="Open Sans"/>
          <w:color w:val="000000" w:themeColor="text1"/>
        </w:rPr>
      </w:pPr>
      <w:r w:rsidRPr="00BD04D6">
        <w:rPr>
          <w:rFonts w:ascii="Open Sans" w:hAnsi="Open Sans" w:cs="Open Sans"/>
          <w:color w:val="000000" w:themeColor="text1"/>
        </w:rPr>
        <w:t xml:space="preserve">Justify your choice </w:t>
      </w:r>
      <w:r w:rsidR="004C3149" w:rsidRPr="00BD04D6">
        <w:rPr>
          <w:rFonts w:ascii="Open Sans" w:hAnsi="Open Sans" w:cs="Open Sans"/>
          <w:color w:val="000000" w:themeColor="text1"/>
        </w:rPr>
        <w:t>using evidence from the map</w:t>
      </w:r>
    </w:p>
    <w:p w14:paraId="6BF6F8EE" w14:textId="77777777" w:rsidR="008A03D6" w:rsidRPr="00BD04D6" w:rsidRDefault="008A03D6" w:rsidP="00772984">
      <w:pPr>
        <w:rPr>
          <w:rFonts w:ascii="Open Sans" w:hAnsi="Open Sans" w:cs="Open Sans"/>
          <w:b/>
          <w:bCs/>
        </w:rPr>
      </w:pPr>
    </w:p>
    <w:p w14:paraId="7CB8A06B" w14:textId="77777777" w:rsidR="004C3149" w:rsidRPr="00BD04D6" w:rsidRDefault="004C3149" w:rsidP="00772984">
      <w:pPr>
        <w:rPr>
          <w:rFonts w:ascii="Open Sans" w:hAnsi="Open Sans" w:cs="Open Sans"/>
        </w:rPr>
      </w:pPr>
    </w:p>
    <w:p w14:paraId="51EF20AE" w14:textId="2C50BE74" w:rsidR="0050052D" w:rsidRPr="00BD04D6" w:rsidRDefault="0071641E" w:rsidP="00665386">
      <w:pPr>
        <w:pStyle w:val="ListParagraph"/>
        <w:numPr>
          <w:ilvl w:val="0"/>
          <w:numId w:val="7"/>
        </w:numPr>
        <w:rPr>
          <w:rFonts w:ascii="Open Sans" w:hAnsi="Open Sans" w:cs="Open Sans"/>
        </w:rPr>
      </w:pPr>
      <w:r w:rsidRPr="00BD04D6">
        <w:rPr>
          <w:rFonts w:ascii="Open Sans" w:hAnsi="Open Sans" w:cs="Open Sans"/>
        </w:rPr>
        <w:t xml:space="preserve">Evaluate the effectiveness of Map </w:t>
      </w:r>
      <w:r w:rsidR="00D43D34" w:rsidRPr="00BD04D6">
        <w:rPr>
          <w:rFonts w:ascii="Open Sans" w:hAnsi="Open Sans" w:cs="Open Sans"/>
        </w:rPr>
        <w:t>B</w:t>
      </w:r>
      <w:r w:rsidRPr="00BD04D6">
        <w:rPr>
          <w:rFonts w:ascii="Open Sans" w:hAnsi="Open Sans" w:cs="Open Sans"/>
        </w:rPr>
        <w:t xml:space="preserve"> for showing density of amenities in Londo</w:t>
      </w:r>
      <w:r w:rsidR="004C4C40" w:rsidRPr="00BD04D6">
        <w:rPr>
          <w:rFonts w:ascii="Open Sans" w:hAnsi="Open Sans" w:cs="Open Sans"/>
        </w:rPr>
        <w:t xml:space="preserve">n </w:t>
      </w:r>
    </w:p>
    <w:sectPr w:rsidR="0050052D" w:rsidRPr="00BD04D6" w:rsidSect="00B00217">
      <w:headerReference w:type="even" r:id="rId16"/>
      <w:headerReference w:type="default" r:id="rId17"/>
      <w:footerReference w:type="default" r:id="rId18"/>
      <w:type w:val="continuous"/>
      <w:pgSz w:w="11907" w:h="16840" w:code="9"/>
      <w:pgMar w:top="1679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59753" w14:textId="77777777" w:rsidR="00285E07" w:rsidRDefault="00285E07">
      <w:r>
        <w:separator/>
      </w:r>
    </w:p>
  </w:endnote>
  <w:endnote w:type="continuationSeparator" w:id="0">
    <w:p w14:paraId="60300DAF" w14:textId="77777777" w:rsidR="00285E07" w:rsidRDefault="00285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1F6D1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871F9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90CBF" w14:textId="77777777" w:rsidR="00285E07" w:rsidRDefault="00285E07">
      <w:r>
        <w:separator/>
      </w:r>
    </w:p>
  </w:footnote>
  <w:footnote w:type="continuationSeparator" w:id="0">
    <w:p w14:paraId="301970E2" w14:textId="77777777" w:rsidR="00285E07" w:rsidRDefault="00285E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B7C2E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35F431A9" wp14:editId="7421EDA5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709EEB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8VXlAgAAvQoAAA4AAABkcnMvZTJvRG9jLnhtbOxWW2vbMBR+H+w/&#10;CMEeW9ux6ySmSRnrGgq7hHb7AYos26LWBUm59N/vSHbSXAobZRsU+hBFOpLO+c6nT8e6vNqIFq2Y&#10;sVzJCU7OY4yYpKrksp7gnz9uzkYYWUdkSVol2QQ/Mouvpu/fXa51wQaqUW3JDAIn0hZrPcGNc7qI&#10;IksbJog9V5pJmKyUEcTB0NRRacgavIs2GsRxHq2VKbVRlFkL1utuEk+D/6pi1H2vKsscaicYsLnQ&#10;mtAufBtNL0lRG6IbTnsY5AUoBOESgu5cXRNH0NLwE1eCU6Osqtw5VSJSVcUpCzlANkl8lM3MqKUO&#10;udTFutY7moDaI55e7JZ+W82MvtdzA0ysdQ1chJHPZVMZ4f8BJdoEyh53lLGNQxSMeZoP4vwCIwpz&#10;SRLH2cVFRyptgHm/b5TlQ4yettLm897mYQzHst2cw0rAEW1jRweINKcF/HoaoHdCw+/lArvc0jDc&#10;OxF/5EMQ87DUZ3Bimji+4C13j0F9cDYelFzNOZ2bbgCMzg3iJdCRYiSJANXDtI+KvKVkloIA72b3&#10;6FauFJw/alWtfN7el9/eOSM+2S+KPlgk1aeGyJp9tBoUDZ4DS4fLIz88QLJoub7hbevP0Pf7nCH4&#10;kXqeoa1T5rWiS8Gk666aYS2kr6RtuLYYmYKJBYM8zW0ZAJHCGnoHAMOlss4wRxsfvAIQvR2OdjcR&#10;ED+B9PgtCBEt1l9VCayRpVPhUh0JMRuN02GaBU0l+Rh6IeBWkkk2HGYpMB1UFY9gbXqgKiDWWDdj&#10;SiDfgQQAcwhEVl+sRw8ot0s8fqk8jSFIKw8MsNBbQiYee9+FVLrThM7rkSvc4iO5guUZuZYKyimX&#10;Xs6xECiPP7xu8Q46/fwf8e6q4XicjY6lm42SNN0WxPEwzfM34fqvPFzOk+q2V2fzE+GC5U24f7fq&#10;7oTbP5q25fZEs4ef8KdK+k+LbXgpwBsp1O7+PecfYftj6O+/Oqe/AAAA//8DAFBLAwQKAAAAAAAA&#10;ACEAlKSUBQRFAQAERQEAFQAAAGRycy9tZWRpYS9pbWFnZTEuanBlZ//Y/+AAEEpGSUYAAQIBASwB&#10;LAAA/+EcqUV4aWYAAE1NACoAAAAIAAcBEgADAAAAAQABAAABGgAFAAAAAQAAAGIBGwAFAAAAAQAA&#10;AGoBKAADAAAAAQACAAABMQACAAAAHQAAAHIBMgACAAAAFAAAAI+HaQAEAAAAAQAAAKQAAADQAAAB&#10;LAAAAAEAAAEsAAAAAUFkb2JlIFBob3Rvc2hvcCBDUyBNYWNpbnRvc2gAMjAwNDowNjoyOCAxNDoy&#10;OTo0MAAAAAOgAQADAAAAAf//AACgAgAEAAAAAQAAAeSgAwAEAAAAAQAAAWQAAAAAAAAABgEDAAMA&#10;AAABAAYAAAEaAAUAAAABAAABHgEbAAUAAAABAAABJgEoAAMAAAABAAIAAAIBAAQAAAABAAABLgIC&#10;AAQAAAABAAAbcwAAAAAAAABIAAAAAQAAAEgAAAAB/9j/4AAQSkZJRgABAgEASABIAAD/7QAMQWRv&#10;YmVfQ00AA//uAA5BZG9iZQBkgAAAAAH/2wCEAAwICAgJCAwJCQwRCwoLERUPDAwPFRgTExUTExgR&#10;DAwMDAwMEQwMDAwMDAwMDAwMDAwMDAwMDAwMDAwMDAwMDAwBDQsLDQ4NEA4OEBQODg4UFA4ODg4U&#10;EQwMDAwMEREMDAwMDAwRDAwMDAwMDAwMDAwMDAwMDAwMDAwMDAwMDAwMDP/AABEIAH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aaqKmU0sbVVU0MrrYA1rWtG1jGMb7Wsa1TSSSUpJJJJTQ6J1J/U+njMfWKnG2+rYDuH6&#10;G63FDt0N+n6O9Yn11+u9n1WuwKaunnqFnUDY1jW2+mQ5hqa1rWim/wBT1PXV/wCp3/ITf/DOb/7d&#10;5S4v/HCx9nVPq5XXaaLH22tbc3lhL8QNtbq3+b+l9JJTtdD/AMY12d16roXVujX9IyslpNHquLpg&#10;Pf72204r2sf6T212M9X9IupPWOkNzR0852OM4mBim1nqyRu/mN3q/R/kryk4fWPq/wD4xKMTPzx1&#10;TNycOxnTc/KLtzH21314grZZbZXU/wC3Ndj7Huuq/Tf6W32cx/kL/mtbVa23/nX+0OCH+p6cQQ7T&#10;Z/O7/Z/SvtP/AAaSn6Ab1PprrLam5dJsxw517BY0urDf5x1rd36NrPz96G/rXR2Yv2x+fjNxd3p/&#10;aDcwV7+fT9Uu9Pf/ACF5L9bRn/VrqP7Qyq/0/wBYuinFzTDYGU6uqnO2hnt+mym5/wDLtS6tVhdC&#10;r+rfRc3CxvXZiDLsy+pG91FVlz7bsih+DhOay2xllbKXvtbf636tVd+hrSU+k/WT6143Rvq87r2K&#10;xnUqA5jWelaAxwe70tzL2Nvb7HLT6TnftLpWH1HZ6X2zHqyPTndt9Vjbdm+Gb9m/6WxeG4Nv/YX9&#10;aKK7vWxq8vDdTtBYw7rLmm6uh38161dVX/bf/Br2f6p/+JXo3/hDF/8APNaSnWSSSSUpJJJJSkkk&#10;klKSSSSU/wD/0PVUkkklKSSSSU4n1O/5Cb/4Zzf/AG7ylo546ayr7X1EUNqx/d6+RsDa5Lfd6tvt&#10;r9wYs76nf8hN/wDDOb/7d5S4z/GED1f699D+rmbeaulWsZa+sHaHWPfdX/25YylmNT/ovVf6f84k&#10;p73FzPq/1e31cS/D6hdjwd9T67nV67me5he6v3fRVj9m9O+1/bvstP2zj7T6bfV42/z231Po/wAp&#10;eVYw+rvRvr1g043R+o9JyDkjGxz6xFFrTYcb7Tty6rL7qbmu9/p5Hp7P5aBm/wCNnr+Rl5GX0/Ix&#10;8XGx3gYvTbaXvsyGF30rLWMe1j2s99v61i/8Ekp7jrf+L3F6719nVepZ+Rdi1ua9nTSZpbtbWyyu&#10;veXenXkOpY/I9Nn6RdNk4OFmbPtePVkekd1fqsa/a795m8O2uXBdR+vPX+rZnROk/VttOHldZxBl&#10;2X3+/wBM/pt9TJbt/RfY7/0j6bPX/RfzSpD/ABl9fwuhdYrz6abOsdKyq8Jt7AfSc55vY+yyqW/z&#10;X2K/a5mxj/Up/Q/znqJT6Sen4DhYDjVEXkOuBY33kHe11mnv2vdu9yMxjK2NYxoaxoDWtaIAA0DW&#10;gLzKj63/AF3w+t/V/pnU8jDuq6sKL3PpYC81Xvj07NpYxr2N/m7KWen/AC7kfoH1n+vX1g+sGThY&#10;rsWvp/TM1v220s22Gj1X1/ZmbvV3Otppt9za/wAz+frSU+kJLyPrH+Mn6yYl92VTn9Ps9O1oZ0zG&#10;Y/JYKnB3vu6i1ldT3M/R1/ocj9LZ/g6Vr5f1w+t2f9a2dD6H9lory8SvIrdksLjV6lDclznPrd77&#10;GOdtr/Ren/waSnvszOwsGn187IqxaZDfVue2tkn6Ld9ha1EqtrurZbU9tlVjQ5j2kOa5rhua9jm+&#10;1zXNXjXWvrZ1L6w/UbqGL1ZjRn9LzaGW2MAaHB/rNbLWkt9Vj6Lt/p/o/oLc+qf1k+s+H1/oXQOo&#10;HGd07qHTqrcWulpmultFhx91j9r/ALR+qfrH87T/AKFJT6Nj5eJlBzsa6u8MMONbg8A+DthKMvIv&#10;q99eB0j6n9R6vR07Ex8p+XXi49ePW5lbnms278n9K57m11su+g5dL9X8z/GXV1DDd1einqHS85jL&#10;LbaTUx+N6n5n0sfe6mWOv9mT+j/mLbElPcKtb1Lp1OXXg3ZVNeZcN1WM+xrbXg7vdXS53qP+g/6L&#10;V5j9YP8AGH9YsDNy7Keo4B+zWgVdMordkbqtxaTlZrG+lXYz9G21teT/ADn+iU+pZ37S/wAZH1S6&#10;iWel9s6fjZHpzu2+r9rt2b4bu2bv3UlP/9H1VJJJJSkkkklOJ9Tv+Qm/+Gc3/wBu8pV/rh9SOn/W&#10;mql77XYefi/0fMrEuAJ3bLWSz1a93vZ+krfXZ/N2fzvqWPqd/wAhN/8ADOb/AO3eUsz6/fXTK+rQ&#10;wcbApqtzeovLWPyXbKWNaa2uda7fS33er9P1666v5y1JTQw/8Vr6+p4XVs/rmV1DPwr2W+pc3cHV&#10;1ObbXj/pbbra/fv9/rP+n/NKb/8AFjdj5uRZ0TrmT0nBzLBbdiUNgyHF+2m+u2n0mN3bav0T/wDr&#10;qs/V36x/XC7rTOndd6ZU7EyK9+P1Pp4c/GEB7/01/qX1e/0/T+lVZ6vp/o/0/qLTs+vX1Rr6iemP&#10;6nS3KDtpHu9MO/cdlbfsrXf9eSU0evfUGvqdvT83B6jkYHVem1tpq6gSb3vrbuP6ffZXvt3WWfpN&#10;/v8AWtruZbX6fp0X/wCL+rpf1Y6ji01O+sHUeovZdmOyLDS65zHl7XU2b3ehbX6llu6yyz1rPU9a&#10;yyv9Cuj639a/q90FzK+rZrMay0bmVQ57y2S3f6VDbbG17mu/SbdiofWH61+h0bF6n0PN6ca8mza2&#10;7Ne8VFu17ixnoe/12vb7mWJKeE+rv1M6nZ9ZukZNPSMnpmH08tszL8ywPc57C60Nr/md1X83j0+h&#10;R/wly776sfU6n6v5XVcgZLsr9r2Cx7XMDNkOvftBa527+kq31n63fV3oNldPV81mPfaNzagH2Oj9&#10;9zKGWPZX+6+xZP1u/wAYWB0LpWJndPNPUX5z/wBCxtkA1AP9S9r2Ns/m7WspcxJTkt/xRbcLJ6Y3&#10;rmS3pttvr04oraAHy1u/J9/6070WbPazH/Sfpf8Ag1nZH1P66fr5j14lmViU42FVRV1quqWB9WMK&#10;N7p/RfpXN9N9PqLvKfrf9XLThMGfUbOogfZGguiwl7sfbW4tb/h2Pq9ytYXXek5+Zk4OHksuysMl&#10;uTU2ZYWuNbmv02/TbtSU8pX/AIqsCv6t3dGbm2faMq9mRlZxYCXmvcK6m07/AGVN9R7v52x/qPs/&#10;qLSp+o1VPXOjdYGY4u6LhMwW1Fg/SBjLqfVc/f8Ao3O+0fR2LqEklPE9P/xXdMxvq9mdCysp+TVl&#10;3NyGXBjWPqsY3Y19etv9r/g37Euif4tXYXVcPqXVerW9VPTGBmDS6v021hs+lum3Ic9tW7fXt9P3&#10;/wCYu2SSU+eD/FExlGbg09ayKemZbxY3DawQHNINf2mzf+tMrb+Zsp/Seld/glrM+oFTer9E6oc1&#10;xf0PEpw21isAWCkWNbY5293p7/VXWpJKf//S9VSSSSUpJJJJTifU7/kJv/hnN/8AbvKXOf40HOa/&#10;Ad1Do7ep9DYScjJr9T7TjuJ2Wmqyl9TK2PrdU6v1v0F91X6f/Aro/qd/yE3/AMM5v/t3lLbSU+Lf&#10;UvBfkfWgu+p/7Qx+kPxrWZd+WWtDbHV3Mp3OxT6T9l9lD8dnvv8A8L9CtZApZX9XrvqrZ0e4/Wc5&#10;wtY4VS8Vhob9MfpXN+n+j/o36T7TvX0Akkp8fzGM+q/1wPUPrb09/UMG7p1FFd2xt7HXsoxse536&#10;cir1HWY+VVssd6n6f1f5uxV/rFiC36gYjun9Dt6PVkdS9ZmIbLMlz2+g5n2zdc31aWWfQYzb+k9P&#10;1l7Qkkp8W+uOLl9K+u/Us7qbraMPqFZbjZbMSrMbY0sqZ9mYzMcyqp7WM+z+o13r1/8AEXqXVvq1&#10;kt/xb4xxMXMvczqJvq+00Bt9WO+pzLtlVVmS+rEsya2Wf4L1f5/0v5u1ezpJKfMvracfL+p3RPrZ&#10;0vDOF+xslt7MZ7W1bGG0VXfoKh6f6TNpxrGf8F+kWr/iownno+Z124frHW8qy4umZrY57Gh38r7Q&#10;7LW39Z/qb0j60HFPUzaPse/0hU4Mn1PT375a/wD0LFrYWFi4GJThYlYqxsdgrqrEmGtG1vuduc7+&#10;s9JSdJJJJSkkkklKSSSSU//T9VSSSSUpJJJJTifU7/kJv/hnN/8AbvKT9c+sJ6Lm44yKi7Bvx8qx&#10;1zQS5tuLX9s9N35u27Frytn8ulN9Tv8AkJv/AIZzeP8Aw3lKx1/6vdO+sGGzC6gHGmu1l7dhg7mS&#10;Nuod7LK32VWf8HYkpxcH635HU6KaXYZovdg5eV1Glz31vpNFjsBtNdjG72W3ZVWR+5ZSyn/SKOB1&#10;HrN/Ufq2cZtben5XTHXvqtyLXPIjA9V1n6J/r5GO279Xfc/9P6mT6tlK2MX6sdNxMnq2TRvY/rcf&#10;aQCIbDXsPoN2+ze+669+7f8ApbEzPq5VQeknFy76D0en7LXHpu9WgjHFlWT6lTv5z7HT+ko9B6Sn&#10;m/qz9Yet4mD0o57K8jpufm34FeS62yzLNrrst1NtjLGel9mZ6H2fZ6/q/wCF/wCBW71DqmfT9Yzh&#10;VWbccdJyMoV7W/z1dtNddm8jf7WWP9m700Sr6pdOqwOnYDbbzV0vMOfQ4uZudaX33bLv0e11O7Ls&#10;+g2t/wDwitZPRKMnqZ6k+x4sOHZg7BG3Za9lrrON3qfoklPMfVzrnVr8roZt6hk5Y6lSXZtOXhtx&#10;qmn0PtO/p+Z9nwftNjb27GVU/bvVxX23/wCA9dD/AOcmdf0ar6wW9bZ0p3ULLHdMwLqGOxvTqe5t&#10;dGbaxl2a519de/Jyacqj0PV/RUfo1t4H1RON9gry+pZGdi9JLHYOLYyhjGOrrfjUue+ihl9vpVWe&#10;zdd/XQsr6lm2jJ6fi9UysLo+Z6ht6fS2na02kvuZj32UvuoxrHud6mM32e+z+brSU9JW8WVssBBD&#10;2hwLTI1E+12m5qkh0VCmiukEuFbWsBPJ2jb2RElKSSSSUpJJJJSkkkklP//U9G6jn9QxXsbidNu6&#10;g1wJc+qyhgaRw132q6hzt38hU/211z/53sr/ALfw/wD3rW2kkpxP211z/wCd7K/7fw//AHrXB/42&#10;uv8AXXdPwsJ+Hf0vFyXWG8Psqd6uwM2VF2Hdd+jb6jnvru/nP0f+hXq6pdX6N0vrWGcHqmO3Jxy4&#10;P2OkEOb9F9dlZZZW/wDN31v+h7ElPhv+LTrHVun/AFnx6MBlmTXl72ZGDW9jRa1rH2B/6w5lLbMf&#10;b6rX763/AE6d/wCmXsn7a65/872V/wBv4f8A71rN/wAX31c6L03pzs7DxgzLutyaLL3OL3murJvp&#10;qrBf7WN2VV7/AEm1+rs/Sro+pdSw+l4Nufmv9PGoANjwC46kMbDGBz3bnuSU537a65/872V/2/h/&#10;+9aX7a65/wDO9lf9v4f/AL1rQzuqYGAyt2Tc1puLW1MGr37nMq/RVt99m191e/Z9BEuzcOir1rr6&#10;6qg0PNj3ta3aSGh+9x27NzmpKcv9tdc/+d7K/wC38P8A960v211z/wCd7K/7fw//AHrWqc3DF1dB&#10;vrF143U1b27ngDfurZO6z2N3e1QHUMVz/TqsF7hb6FgqIf6bw11hbftP6La1v56SnN/bXXP/AJ3s&#10;r/t/D/8AetL9tdc/+d7K/wC38P8A961pftLpxosyftVPoUO2XXeo3Yx2nsss3bGP97Pa5FN9IpN5&#10;saKWtLzaSNgaBLnl/wBHYkpyP211z/53sr/t/D/960v211z/AOd7K/7fw/8A3rWn+0MD06rftNXp&#10;5DhXQ/e3bY930K6nbv0j3/msYpty8V+Q/FZdW7JraHWUBwNjWn6L31zva1ySnJ/bXXP/AJ3sr/t/&#10;D/8AetL9tdc/+d7K/wC38P8A961p19R6fbUy6rKpsqtcK67G2NLXPP0a2Pa7a6x37ib9pdO9B+T9&#10;qp9CtxZZd6jdjXN+kx9m7Y17UlOb+2uuf/O9lf8Ab+H/AO9aX7a65/8AO9lf9v4f/vWr7erdOdnH&#10;p/rsGTsZYytxA3teLHt9Cf572Y9r3+n9BWW21PIDHtcS0PABB9rvov8A6rklOP8Atrrn/wA72V/2&#10;/h/+9aLjdW6vdkV1XdEyMap5h977sVzWD95zKcmy139hi1kklP8A/9X1VJJJJSkkkklOJ9Tv+Qm/&#10;+Gc3/wBu8pWer9Nyuo3YTa7zjY+Paci5zI9Rz2NLcatrbWW0en6lnr2eo36dNKrfU7/kJv8A4Zzf&#10;/bvKVvrPVmdKxm3uYLC9xa1psZWCWsfftDrXfpLHsqc2qqlltj7P+C9W6pKcJv1X6vTVVj1/Zrms&#10;GHSMi17xbXT0/JdfiuYBS9t11uF6fqe/Grq6h61n6Wm39GT/AJq5uO62zFdQ8tymOxa3wzbiMORk&#10;141dpx8v7HfTmdQyWV249P8AQaceit+PZ+mqt1/W3GfdJx7a8Jpax+W8tgPdijrAb6DXPv2MxHfp&#10;Xbf5/wDR1st/SWVWOldWzM3qOTj5GK7Drqxsa+pjy1zz678trt76n2M+hjVN9L/BXet77qvSsSU5&#10;uH9VsyvEoru+z+rRX0qtpaXOA/Z1xuucx72Cz9JR/Mfy7P0n+kSwfq31KijCxXsw2M6cK668ird6&#10;1za6s3H9fImpnpvsszWZH2bdd6V1ubZ9qt9VGs+uWNVUMmzEtbi31G/Cv3VgXN9bHwq926xv2b1r&#10;s7Gsr9f2fZrPVu9Gz1aa3d9bmnGN1GFZkOpbdbktqewtbVjlrLLsa4lrMz19+/D2fz2y71fs99Xo&#10;pKaGZ0HK6dZg59VFd4wm4DHU1VueC7Gr6hiW22V1N9f02Mz8f7LZj4+XkV20Vfq3oV+pWf8AZeW3&#10;6k0YrsYDIqdTknEZWC39Hksz/s5xW2fzOxuyyiqy+1lf8x9qu/RW2sv621YrLMl+Hc/AY7KYzKYa&#10;yHPw6778lvousba1rvseTTjv/wAJbT/gqfQuud/1rZRmNxMvFdTbsl7BbVZY1/2e3qLmPppsc5tT&#10;ace2n13/AM5lfzPq0frKSnIP1d6r1Kh2S2mqgZZz6rsaxz8cell21P8AW2Ci253qNx911T/sWTf+&#10;jt9XBu/RKx1D6s9QtqzKgzHNM599V9QnKudmMsb9jtqt9Cj0mer6T92d+sswsH+jf4G1b9Z891+L&#10;RR057b77aSabXs91GRTmXU2es2zZRbTdgv8AtVf6b2V/oPtHrUqbfrO+yypuPi2XW5bKDj4x2V7X&#10;2tzLbhdk+rZ/NM6fbv8A0P0/T9L1/X/RJTVwemdQz7nZ5qqxCMqy2oWVPA92DV05lrcfIZjXu2Xt&#10;sY7168R9lLP0f6L07bamP9XeuYWTiXHGxchzcnHe2v1Xem30MPNxHWWvZh01YzWufjfZfsuD6bP0&#10;dfo1/wA6tTM+tfo2vxRjOqyDSXVtsfU57Lfs1vUWtycai2yyuhrKLKXW7/fk/o6fUp/WUbO69ZgY&#10;GBn3tBpsqsvzAxsu2V4t2a/0AXt92+n89JTTxvqtl10sbaccvZ+z3NDA7az7Jl29RyKaNzdzMeur&#10;I+y4H/Bs/Semj/VLAtx6cm+1jmMdZ9lwG2MdW9uDjGxuBXbTb+ka5jrsnZv99lHpKNn1xprwbMp2&#10;PJosdXYG3VGtxZT9ujFyN4bmW+l+h9DHZ6n2r1GW+nj/AK0j2/WU/aHY+Ng23vORXiUOLmMa+2zH&#10;PVHlxe/dXRj4m31bNnqer+ipptSU7aS55n1pNtlTcbGsvszG0fZsc7K9rra8zJf6+T6tjf0ben2t&#10;s2VfT/mftHqIlX1rqyGUZGPh3WYlpxGW3TW01PzRS7GrfUbN1npsy8Z2V6X8367PS9f9N6KU/wD/&#10;1vVUl8qpJKfqpJfKqSSn6b6J+zP2eP2VJxPVvid/8561v2r+f/Sf0r1v/Rf6NV+vjopGP+0zaLJs&#10;+z/ZvX9aNh+07f2f+sej6P8APf4L+Z/w3oL5sSSU/RGH/wA0fs1XofzHr1bPU9aPV+w1+j63r/m/&#10;sT0vV9f9D/3I/WfURvq4Pq+LLv2Scg2+hj+p9q+1bvs83/YPS/aX+A/pWz0P+uL5xSSU+54OL9Wa&#10;c3KdkZxymBuQKa2U31wHZVD7vs1tTnVXZFPU/slOH+xa8R/23/B5Gb+kqvZ4+qX2ekZ7svaGZG42&#10;fbfVNO6r7f8AtDT1/sH9G9T7b+p+j6X/AGmXz8kkp9yzMX6rt61m29SzvUo/W3WY7abmgF2Mf2nX&#10;9pod9ks9LC9X1/sePTn7/R+1ZF1/87pdRZ9WH9UvbbZdX1B1rml8ZLsduT9jd+ke0f5Ndf8Asj6f&#10;qf8AadfPaSSn6C6K36pNOE3Fda/IBxxiuvGUHn9XyvsRrbme77H9l/aPof8AaP1fX/7VJ7h9UDXW&#10;Gm4P20fZzjfa/Xj9e+zfZvsv6zv2ftT1fS/7T+r9p/V18+JJKffKx9RvVrNZt2abA37X6G77D+dH&#10;6r9p/Yf0/U/T+j/wy1uof83f2fi/b4+xelZ6G/1NvpfZ7fX9SPzP2f6/8/8A+fl82pJKff72/VP7&#10;IRkOz4/Tl5s/aH2n0/To+2izePt32H0Psfq7v1X1vR/7WLQxP+bm/G9Dd6n2pnoep6+/7T9h/R+p&#10;6/v3/sX6fr/9c/XV84JJKforA/5qfacL7HPr/ovsf89/ouofZ/5z2f0X9q/zv9v9J9mWQ7F+rLup&#10;dNtx8708M19OOPjCm5xhj56OH5O70q3Xv2bP2pRkZfo+t9ntxv5yvwxJJT//2f/tPxpQaG90b3No&#10;b3AgMy4wADhCSU0EBAAAAAAABxwCAAACAAIAOEJJTQQlAAAAAAAQRgzyiSa4VtqwnAGhsKeQdzhC&#10;SU0D6gAAAAAdsD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C0wNi0yNVQxMToxMTo1NV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C0wNi0yNVQxMToxMTo1NV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QtMDYtMjhUMTM6MjM6NDV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0LTA2&#10;LTI4VDEzOjIzOjQ1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QtMDYtMjVU&#10;MTE6MTE6NTV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1VDExOjExOjU1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VVMgT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C3gJA&#10;/+7/7gMGAlIDZwUoA/wAAgAAAEgASAAAAAAC2AIoAAEAAABkAAAAAQADAwMAAAABf/8AAQABAAAA&#10;AAAAAAAAAAAAaAgAGQGQAAAAAAAgAAAAAAAAAAAAAAAAAAAAAAAAAAAAAAAAAAA4QklNA+0AAAAA&#10;ABABLAAAAAEAAgEsAAAAAQACOEJJTQQmAAAAAAAOAAAAAAAAAAAAAD+AAAA4QklNBA0AAAAAAAQA&#10;AAB4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UAAAAGAAAAAAAAAAAAAAFkAAAB5AAAAAgA&#10;UgBHAFMAIABsAG8AZwBvAAAAAQAAAAAAAAAAAAAAAAAAAAAAAAABAAAAAAAAAAAAAAHkAAABZAAA&#10;AAAAAAAAAAAAAAAAAAABAAAAAAAAAAAAAAAAAAAAAAAAABAAAAABAAAAAAAAbnVsbAAAAAIAAAAG&#10;Ym91bmRzT2JqYwAAAAEAAAAAAABSY3QxAAAABAAAAABUb3AgbG9uZwAAAAAAAAAATGVmdGxvbmcA&#10;AAAAAAAAAEJ0b21sb25nAAABZAAAAABSZ2h0bG9uZwAAAe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WQAAAAAUmdodGxv&#10;bmcAAAHk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COEJJTQQMAAAAABuPAAAAAQAAAKAAAAB2AAAB4AAA3UAAABtzABgAAf/Y/+AA&#10;EEpGSUYAAQIBAEgASAAA/+0ADEFkb2JlX0NNAAP/7gAOQWRvYmUAZIAAAAAB/9sAhAAMCAgICQgM&#10;CQkMEQsKCxEVDwwMDxUYExMVExMYEQwMDAwMDBEMDAwMDAwMDAwMDAwMDAwMDAwMDAwMDAwMDAwM&#10;AQ0LCw0ODRAODhAUDg4OFBQODg4OFBEMDAwMDBERDAwMDAwMEQwMDAwMDAwMDAwMDAwMDAwMDAwM&#10;DAwMDAwMDAz/wAARCAB2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KmmqiplNLG1VVNDK62ANa1rRtYxjG+1rGtU0kklK&#10;SSSSU0OidSf1Pp4zH1ipxtvq2A7h+hutxQ7dDfp+jvWJ9dfrvZ9VrsCmrp56hZ1A2NY1tvpkOYam&#10;ta1opv8AU9T11f8Aqd/yE3/wzm/+3eUuL/xwsfZ1T6uV12mix9trW3N5YS/EDbW6t/m/pfSSU7XQ&#10;/wDGNdndeq6F1bo1/SMrJaTR6ri6YD3+9ttOK9rH+k9tdjPV/SLqT1jpDc0dPOdjjOJgYptZ6skb&#10;v5jd6v0f5K8pOH1j6v8A+MSjEz88dUzcnDsZ03Pyi7cx9td9eIK2WW2V1P8AtzXY+x7rqv03+lt9&#10;nMf5C/5rW1Wtt/51/tDgh/qenEEO02fzu/2f0r7T/wAGkp+gG9T6a6y2puXSbMcOdewWNLqw3+cd&#10;a3d+jaz8/ehv610dmL9sfn4zcXd6f2g3MFe/n0/VLvT3/wAheS/W0Z/1a6j+0Mqv9P8AWLopxc0w&#10;2BlOrqpztoZ7fpspuf8Ay7UurVYXQq/q30XNwsb12Ygy7MvqRvdRVZc+27Iofg4TmstsZZWyl77W&#10;3+t+rVXfoa0lPpP1k+teN0b6vO69isZ1KgOY1npWgMcHu9Lcy9jb2+xy0+k537S6Vh9R2el9sx6s&#10;j053bfVY23Zvhm/Zv+lsXhuDb/2F/Wiiu71savLw3U7QWMO6y5purod/NetXVV/23/wa9n+qf/iV&#10;6N/4Qxf/ADzWkp1kkkklKSSSSUpJJJJSkkkklP8A/9D1VJJJJSkkkklOJ9Tv+Qm/+Gc3/wBu8paO&#10;eOmsq+19RFDasf3evkbA2uS33erb7a/cGLO+p3/ITf8Awzm/+3eUuM/xhA9X+vfQ/q5m3mrpVrGW&#10;vrB2h1j33V/9uWMpZjU/6L1X+n/OJKe9xcz6v9Xt9XEvw+oXY8HfU+u51eu5nuYXur930VY/ZvTv&#10;tf277LT9s4+0+m31eNv89t9T6P8AKXlWMPq70b69YNON0fqPScg5Ixsc+sRRa02HG+07cuqy+6m5&#10;rvf6eR6ez+WgZv8AjZ6/kZeRl9PyMfFxsd4GL022l77Mhhd9Ky1jHtY9rPfb+tYv/BJKe463/i9x&#10;eu9fZ1XqWfkXYtbmvZ00maW7W1ssrr3l3p15DqWPyPTZ+kXTZODhZmz7Xj1ZHpHdX6rGv2u/eZvD&#10;trlwXUfrz1/q2Z0TpP1bbTh5XWcQZdl9/v8ATP6bfUyW7f0X2O/9I+mz1/0X80qQ/wAZfX8LoXWK&#10;8+mmzrHSsqvCbewH0nOeb2Pssqlv819iv2uZsY/1Kf0P856iU+knp+A4WA41RF5DrgWN95B3tdZp&#10;79r3bvcjMYytjWMaGsaA1rWiAANA1oC8yo+t/wBd8Prf1f6Z1PIw7qurCi9z6WAvNV749OzaWMa9&#10;jf5uylnp/wAu5H6B9Z/r19YPrBk4WK7Fr6f0zNb9ttLNtho9V9f2Zm71dzraabfc2v8AM/n60lPp&#10;CS8j6x/jJ+smJfdlU5/T7PTtaGdMxmPyWCpwd77uotZXU9zP0df6HI/S2f4Ola+X9cPrdn/WtnQ+&#10;h/ZaK8vEryK3ZLC41epQ3Jc5z63e+xjnba/0Xp/8Gkp77MzsLBp9fOyKsWmQ31bntrZJ+i3fYWtR&#10;Kra7q2W1PbZVY0OY9pDmua4bmvY5vtc1zV411r62dS+sP1G6hi9WY0Z/S82hltjAGhwf6zWy1pLf&#10;VY+i7f6f6P6C3Pqn9ZPrPh9f6F0DqBxndO6h06q3FrpaZrpbRYcfdY/a/wC0fqn6x/O0/wChSU+j&#10;Y+XiZQc7GurvDDDjW4PAPg7YSjLyL6vfXgdI+p/Uer0dOxMfKfl14uPXj1uZW55rNu/J/Sue5tdb&#10;LvoOXS/V/M/xl1dQw3dXop6h0vOYyy22k1Mfjep+Z9LH3upljr/Zk/o/5i2xJT3CrW9S6dTl14N2&#10;VTXmXDdVjPsa214O73V0ud6j/oP+i1eY/WD/ABh/WLAzcuynqOAfs1oFXTKK3ZG6rcWk5WaxvpV2&#10;M/RttbXk/wA5/olPqWd+0v8AGR9UuolnpfbOn42R6c7tvq/a7dm+G7tm791JT//R9VSSSSUpJJJJ&#10;TifU7/kJv/hnN/8AbvKVf64fUjp/1pqpe+12Hn4v9HzKxLgCd2y1ks9Wvd72fpK312fzdn876lj6&#10;nf8AITf/AAzm/wDt3lLM+v310yvq0MHGwKarc3qLy1j8l2yljWmtrnWu30t93q/T9euur+ctSU0M&#10;P/Fa+vqeF1bP65ldQz8K9lvqXN3B1dTm214/6W262v37/f6z/p/zSm//ABY3Y+bkWdE65k9Jwcyw&#10;W3YlDYMhxftpvrtp9Jjd22r9E/8A66rP1d+sf1wu60zp3XemVOxMivfj9T6eHPxhAe/9Nf6l9Xv9&#10;P0/pVWer6f6P9P6i07Pr19Ua+onpj+p0tyg7aR7vTDv3HZW37K13/XklNHr31Br6nb0/Nweo5GB1&#10;XptbaauoEm97627j+n32V77d1ln6Tf7/AFra7mW1+n6dF/8Ai/q6X9WOo4tNTvrB1HqL2XZjsiw0&#10;uucx5e11Nm93oW1+pZbusss9az1PWssr/Qro+t/Wv6vdBcyvq2azGstG5lUOe8tkt3+lQ22xte5r&#10;v0m3YqH1h+tfodGxep9DzenGvJs2tuzXvFRbte4sZ6Hv9dr2+5liSnhPq79TOp2fWbpGTT0jJ6Zh&#10;9PLbMy/MsD3OewutDa/5ndV/N49PoUf8Jcu++rH1Op+r+V1XIGS7K/a9gse1zAzZDr37QWudu/pK&#10;t9Z+t31d6DZXT1fNZj32jc2oB9jo/fcyhlj2V/uvsWT9bv8AGFgdC6ViZ3TzT1F+c/8AQsbZANQD&#10;/Uva9jbP5u1rKXMSU5Lf8UW3CyemN65kt6bbb69OKK2gB8tbvyff+tO9Fmz2sx/0n6X/AINZ2R9T&#10;+un6+Y9eJZlYlONhVUVdarqlgfVjCje6f0X6VzfTfT6i7yn63/Vy04TBn1GzqIH2RoLosJe7H21u&#10;LW/4dj6vcrWF13pOfmZODh5LLsrDJbk1NmWFrjW5r9Nv027UlPKV/wCKrAr+rd3Rm5tn2jKvZkZW&#10;cWAl5r3CuptO/wBlTfUe7+dsf6j7P6i0qfqNVT1zo3WBmOLui4TMFtRYP0gYy6n1XP3/AKNzvtH0&#10;di6hJJTxPT/8V3TMb6vZnQsrKfk1ZdzchlwY1j6rGN2NfXrb/a/4N+xLon+LV2F1XD6l1Xq1vVT0&#10;xgZg0ur9NtYbPpbptyHPbVu317fT9/8AmLtkklPng/xRMZRm4NPWsinpmW8WNw2sEBzSDX9ps3/r&#10;TK2/mbKf0npXf4JazPqBU3q/ROqHNcX9DxKcNtYrAFgpFjW2Odvd6e/1V1qSSn//0vVUkkklKSSS&#10;SU4n1O/5Cb/4Zzf/AG7ylzn+NBzmvwHdQ6O3qfQ2EnIya/U+047idlpqspfUytj63VOr9b9BfdV+&#10;n/wK6P6nf8hN/wDDOb/7d5S20lPi31LwX5H1oLvqf+0MfpD8a1mXfllrQ2x1dzKdzsU+k/ZfZQ/H&#10;Z77/APC/QrWQKWV/V676q2dHuP1nOcLWOFUvFYaG/TH6Vzfp/o/6N+k+0719AJJKfH8xjPqv9cD1&#10;D629Pf1DBu6dRRXdsbex17KMbHud+nIq9R1mPlVbLHep+n9X+bsVf6xYgt+oGI7p/Q7ej1ZHUvWZ&#10;iGyzJc9voOZ9s3XN9Wlln0GM2/pPT9Ze0JJKfFvrji5fSvrv1LO6m62jD6hWW42WzEqzG2NLKmfZ&#10;mMzHMqqe1jPs/qNd69f/ABF6l1b6tZLf8W+McTFzL3M6ib6vtNAbfVjvqcy7ZVVZkvqxLMmtln+C&#10;9X+f9L+btXs6SSnzL62nHy/qd0T62dLwzhfsbJbezGe1tWxhtFV36Coen+kzacaxn/BfpFq/4qMJ&#10;56PmdduH6x1vKsuLpma2Oexod/K+0Oy1t/Wf6m9I+tBxT1M2j7Hv9IVODJ9T09++Wv8A9Cxa2FhY&#10;uBiU4WJWKsbHYK6qxJhrRtb7nbnO/rPSUnSSSSUpJJJJSkkkklP/0/VUkkklKSSSSU4n1O/5Cb/4&#10;Zzf/AG7yk/XPrCei5uOMiouwb8fKsdc0Eubbi1/bPTd+btuxa8rZ/LpTfU7/AJCb/wCGc3j/AMN5&#10;Ssdf+r3TvrBhswuoBxprtZe3YYO5kjbqHeyyt9lVn/B2JKcXB+t+R1Oiml2GaL3YOXldRpc99b6T&#10;RY7AbTXYxu9lt2VVkfuWUsp/0ijgdR6zf1H6tnGbW3p+V0x176rci1zyIwPVdZ+if6+Rjtu/V33P&#10;/T+pk+rZStjF+rHTcTJ6tk0b2P63H2kAiGw17D6Ddvs3vuuvfu3/AKWxMz6uVUHpJxcu+g9Hp+y1&#10;x6bvVoIxxZVk+pU7+c+x0/pKPQekp5v6s/WHreJg9KOeyvI6bn5t+BXkutssyza67LdTbYyxnpfZ&#10;meh9n2ev6v8Ahf8AgVu9Q6pn0/WM4VVm3HHScjKFe1v89XbTXXZvI3+1lj/Zu9NEq+qXTqsDp2A2&#10;281dLzDn0OLmbnWl992y79HtdTuy7PoNrf8A8IrWT0SjJ6mepPseLDh2YOwRt2WvZa6zjd6n6JJT&#10;zH1c651a/K6GbeoZOWOpUl2bTl4bcapp9D7Tv6fmfZ8H7TY29uxlVP271cV9t/8AgPXQ/wDnJnX9&#10;Gq+sFvW2dKd1Cyx3TMC6hjsb06nubXRm2sZdmudfXXvycmnKo9D1f0VH6NbeB9UTjfYK8vqWRnYv&#10;SSx2Di2MoYxjq6341LnvooZfb6VVns3Xf10LK+pZtoyen4vVMrC6Pmeoben0tp2tNpL7mY99lL7q&#10;Max7nepjN9nvs/m60lPSVvFlbLAQQ9ocC0yNRPtdpuapIdFQporpBLhW1rATydo29kRJSkkkklKS&#10;SSSUpJJJJT//1PRuo5/UMV7G4nTbuoNcCXPqsoYGkcNd9quoc7d/IVP9tdc/+d7K/wC38P8A961t&#10;pJKcT9tdc/8Aneyv+38P/wB61wf+Nrr/AF13T8LCfh39Lxcl1hvD7KnersDNlRdh3Xfo2+o5767v&#10;5z9H/oV6uqXV+jdL61hnB6pjtyccuD9jpBDm/RfXZWWWVv8Azd9b/oexJT4b/i06x1bp/wBZ8ejA&#10;ZZk15e9mRg1vY0Wtax9gf+sOZS2zH2+q1++t/wBOnf8Apl7J+2uuf/O9lf8Ab+H/AO9azf8AF99X&#10;Oi9N6c7Ow8YMy7rcmiy9zi95rqyb6aqwX+1jdlVe/wBJtfq7P0q6PqXUsPpeDbn5r/TxqADY8AuO&#10;pDGwxgc9257klOd+2uuf/O9lf9v4f/vWl+2uuf8AzvZX/b+H/wC9a0M7qmBgMrdk3Nabi1tTBq9+&#10;5zKv0VbffZtfdXv2fQRLs3Doq9a6+uqoNDzY97Wt2khofvcduzc5qSnL/bXXP/neyv8At/D/APet&#10;L9tdc/8Aneyv+38P/wB61qnNwxdXQb6xdeN1NW9u54A37q2Tus9jd3tUB1DFc/06rBe4W+hYKiH+&#10;m8NdYW37T+i2tb+ekpzf211z/wCd7K/7fw//AHrS/bXXP/neyv8At/D/APetaX7S6caLMn7VT6FD&#10;tl13qN2Mdp7LLN2xj/ez2uRTfSKTebGilrS82kjYGgS55f8AR2JKcj9tdc/+d7K/7fw//etL9tdc&#10;/wDneyv+38P/AN61p/tDA9Oq37TV6eQ4V0P3t22Pd9Cup279I9/5rGKbcvFfkPxWXVuya2h1lAcD&#10;Y1p+i99c72tckpyf211z/wCd7K/7fw//AHrS/bXXP/neyv8At/D/APetadfUen21MuqyqbKrXCuu&#10;xtjS1zz9Gtj2u2usd+4m/aXTvQfk/aqfQrcWWXeo3Y1zfpMfZu2Ne1JTm/trrn/zvZX/AG/h/wDv&#10;Wl+2uuf/ADvZX/b+H/71q+3q3TnZx6f67Bk7GWMrcQN7Xix7fQn+e9mPa9/p/QVlttTyAx7XEtDw&#10;AQfa76L/AOq5JTj/ALa65/8AO9lf9v4f/vWi43Vur3ZFdV3RMjGqeYfe+7Fc1g/ecynJstd/YYtZ&#10;JJT/AP/V9VSSSSUpJJJJTifU7/kJv/hnN/8AbvKVnq/TcrqN2E2u842Pj2nIucyPUc9jS3Gra21l&#10;tHp+pZ69nqN+nTSq31O/5Cb/AOGc3/27ylb6z1ZnSsZt7mCwvcWtabGVglrH37Q6136Sx7KnNqqp&#10;ZbY+z/gvVuqSnCb9V+r01VY9f2a5rBh0jIte8W109PyXX4rmAUvbddbhen6nvxq6uoetZ+lpt/Rk&#10;/wCaubjutsxXUPLcpjsWt8M24jDkZNeNXacfL+x305nUMllduPT/AEGnHorfj2fpqrdf1txn3Sce&#10;2vCaWsflvLYD3Yo6wG+g1z79jMR36V23+f8A0dbLf0llVjpXVszN6jk4+Riuw66sbGvqY8tc8+u/&#10;La7e+p9jPoY1TfS/wV3re+6r0rElObh/VbMrxKK7vs/q0V9KraWlzgP2dcbrnMe9gs/SUfzH8uz9&#10;J/pEsH6t9SoowsV7MNjOnCuuvIq3etc2urNx/XyJqZ6b7LM1mR9m3Xeldbm2farfVRrPrljVVDJs&#10;xLW4t9Rvwr91YFzfWx8Kvdusb9m9a7OxrK/X9n2az1bvRs9Wmt3fW5pxjdRhWZDqW3W5LansLW1Y&#10;5ayy7GuJazM9ffvw9n89su9X7PfV6KSmhmdByunWYOfVRXeMJuAx1NVbnguxq+oYlttldTfX9NjM&#10;/H+y2Y+Pl5FdtFX6t6FfqVn/AGXlt+pNGK7GAyKnU5JxGVgt/R5LM/7OcVtn8zsbssoqsvtZX/Mf&#10;arv0VtrL+ttWKyzJfh3PwGOymMymGshz8Ou+/Jb6LrG2ta77Hk047/8ACW0/4Kn0Lrnf9a2UZjcT&#10;LxXU27JewW1WWNf9nt6i5j6abHObU2nHtp9d/wDOZX8z6tH6ykpyD9Xeq9SodktpqoGWc+q7Gsc/&#10;HHpZdtT/AFtgotud6jcfddU/7Fk3/o7fVwbv0SsdQ+rPULasyoMxzTOffVfUJyrnZjLG/Y7arfQo&#10;9Jnq+k/dnfrLMLB/o3+BtW/WfPdfi0UdOe2++2kmm17PdRkU5l1NnrNs2UW03YL/ALVX+m9lf6D7&#10;R61Km36zvssqbj4tl1uWyg4+Mdle19rcy24XZPq2fzTOn27/AND9P0/S9f1/0SU1cHpnUM+52eaq&#10;sQjKstqFlTwPdg1dOZa3HyGY17tl7bGO9evEfZSz9H+i9O22pj/V3rmFk4lxxsXIc3Jx3tr9V3pt&#10;9DDzcR1lr2YdNWM1rn432X7Lg+mz9HX6Nf8AOrUzPrX6Nr8UYzqsg0l1bbH1Oey37Nb1FrcnGots&#10;sroayiyl1u/35P6On1Kf1lGzuvWYGBgZ97QabKrL8wMbLtleLdmv9AF7fdvp/PSU08b6rZddLG2n&#10;HL2fs9zQwO2s+yZdvUcimjc3czHrqyPsuB/wbP0npo/1SwLcenJvtY5jHWfZcBtjHVvbg4xsbgV2&#10;02/pGuY67J2b/fZR6SjZ9caa8GzKdjyaLHV2Bt1RrcWU/boxcjeG5lvpfofQx2ep9q9Rlvp4/wCt&#10;I9v1lP2h2PjYNt7zkV4lDi5jGvtsxz1R5cXv3V0Y+Jt9WzZ6nq/oqabUlO2kueZ9aTbZU3GxrL7M&#10;xtH2bHOyva62vMyX+vk+rY39G3p9rbNlX0/5n7R6iJV9a6shlGRj4d1mJacRlt01tNT80Uuxq31G&#10;zdZ6bMvGdlel/N+uz0vX/TeilP8A/9b1VJfKqSSn6qSXyqkkp+m+ifsz9nj9lScT1b4nf/Oetb9q&#10;/n/0n9K9b/0X+jVfr46KRj/tM2iybPs/2b1/WjYftO39n/rHo+j/AD3+C/mf8N6C+bEklP0Rh/8A&#10;NH7NV6H8x69Wz1PWj1fsNfo+t6/5v7E9L1fX/Q/9yP1n1Eb6uD6viy79knINvoY/qfavtW77PN/2&#10;D0v2l/gP6Vs9D/ri+cUklPueDi/VmnNynZGccpgbkCmtlN9cB2VQ+77NbU51V2RT1P7JTh/sWvEf&#10;9t/weRm/pKr2ePql9npGe7L2hmRuNn231TTuq+3/ALQ09f7B/RvU+2/qfo+l/wBpl8/JJKfcszF+&#10;q7etZtvUs71KP1t1mO2m5oBdjH9p1/aaHfZLPSwvV9f7Hj05+/0ftWRdf/O6XUWfVh/VL222XV9Q&#10;da5pfGS7Hbk/Y3fpHtH+TXX/ALI+n6n/AGnXz2kkp+guit+qTThNxXWvyAccYrrxlB5/V8r7Ea25&#10;nu+x/Zf2j6H/AGj9X1/+1Se4fVA11hpuD9tH2c432v14/Xvs32b7L+s79n7U9X0v+0/q/af1dfPi&#10;SSn3ysfUb1azWbdmmwN+1+hu+w/nR+q/af2H9P1P0/o/8MtbqH/N39n4v2+PsXpWehv9Tb6X2e31&#10;/Uj8z9n+v/P/APn5fNqSSn3+9v1T+yEZDs+P05ebP2h9p9P06Ptos3j7d9h9D7H6u79V9b0f+1i0&#10;MT/m5vxvQ3ep9qZ6Hqevv+0/Yf0fqev79/7F+n6//XP11fOCSSn6KwP+an2nC+xz6/6L7H/Pf6Lq&#10;H2f+c9n9F/av87/b/SfZlkOxfqy7qXTbcfO9PDNfTjj4wpucYY+ejh+Tu9Kt179mz9qUZGX6PrfZ&#10;7cb+cr8MSSU//9kAOEJJTQQhAAAAAABTAAAAAQEAAAAPAEEAZABvAGIAZQAgAFAAaABvAHQAbwBz&#10;AGgAbwBwAAAAEgBBAGQAbwBiAGUAIABQAGgAbwB0AG8AcwBoAG8AcAAgAEMAUwAAAAEAOEJJTQQG&#10;AAAAAAAHAAgAAAABAQD/4RlB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mNjNzk5OWY4LWNhYTEtMTFkOC05&#10;OWY3LWM2YWE1ZTI2NzJlYicKICB4bWxuczpleGlmPSdodHRwOi8vbnMuYWRvYmUuY29tL2V4aWYv&#10;MS4wLyc+CiAgPGV4aWY6Q29sb3JTcGFjZT40Mjk0OTY3Mjk1PC9leGlmOkNvbG9yU3BhY2U+CiAg&#10;PGV4aWY6UGl4ZWxYRGltZW5zaW9uPjQ4NDwvZXhpZjpQaXhlbFhEaW1lbnNpb24+CiAgPGV4aWY6&#10;UGl4ZWxZRGltZW5zaW9uPjM1NjwvZXhpZjpQaXhlbFlEaW1lbnNpb24+CiA8L3JkZjpEZXNjcmlw&#10;dGlvbj4KCiA8cmRmOkRlc2NyaXB0aW9uIHJkZjphYm91dD0ndXVpZDpjYzc5OTlmOC1jYWExLTEx&#10;ZDgtOTlmNy1jNmFhNWUyNjcyZWInCiAgeG1sbnM6cGRmPSdodHRwOi8vbnMuYWRvYmUuY29tL3Bk&#10;Zi8xLjMvJz4KIDwvcmRmOkRlc2NyaXB0aW9uPgoKIDxyZGY6RGVzY3JpcHRpb24gcmRmOmFib3V0&#10;PSd1dWlkOmNjNzk5OWY4LWNhYTEtMTFkOC05OWY3LWM2YWE1ZTI2NzJlYicKICB4bWxuczpwaG90&#10;b3Nob3A9J2h0dHA6Ly9ucy5hZG9iZS5jb20vcGhvdG9zaG9wLzEuMC8nPgogIDxwaG90b3Nob3A6&#10;SGlzdG9yeT48L3Bob3Rvc2hvcDpIaXN0b3J5PgogPC9yZGY6RGVzY3JpcHRpb24+CgogPHJkZjpE&#10;ZXNjcmlwdGlvbiByZGY6YWJvdXQ9J3V1aWQ6Y2M3OTk5ZjgtY2FhMS0xMWQ4LTk5ZjctYzZhYTVl&#10;MjY3MmVi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pjYzc5OTlmOC1jYWExLTExZDgtOTlmNy1jNmFhNWUyNjcyZWInCiAgeG1sbnM6eGFwPSdodHRw&#10;Oi8vbnMuYWRvYmUuY29tL3hhcC8xLjAvJz4KICA8eGFwOkNyZWF0ZURhdGU+MjAwNC0wNi0yOFQx&#10;NDoyOTo0MCswMTowMDwveGFwOkNyZWF0ZURhdGU+CiAgPHhhcDpNb2RpZnlEYXRlPjIwMDQtMDYt&#10;MjhUMTQ6Mjk6NDArMDE6MDA8L3hhcDpNb2RpZnlEYXRlPgogIDx4YXA6TWV0YWRhdGFEYXRlPjIw&#10;MDQtMDYtMjhUMTQ6Mjk6NDArMDE6MDA8L3hhcDpNZXRhZGF0YURhdGU+CiAgPHhhcDpDcmVhdG9y&#10;VG9vbD5BZG9iZSBQaG90b3Nob3AgQ1MgTWFjaW50b3NoPC94YXA6Q3JlYXRvclRvb2w+CiA8L3Jk&#10;ZjpEZXNjcmlwdGlvbj4KCiA8cmRmOkRlc2NyaXB0aW9uIHJkZjphYm91dD0ndXVpZDpjYzc5OTlm&#10;OC1jYWExLTExZDgtOTlmNy1jNmFhNWUyNjcyZWInCiAgeG1sbnM6c3RSZWY9J2h0dHA6Ly9ucy5h&#10;ZG9iZS5jb20veGFwLzEuMC9zVHlwZS9SZXNvdXJjZVJlZiMnCiAgeG1sbnM6eGFwTU09J2h0dHA6&#10;Ly9ucy5hZG9iZS5jb20veGFwLzEuMC9tbS8nPgogIDx4YXBNTTpEZXJpdmVkRnJvbSByZGY6cGFy&#10;c2VUeXBlPSdSZXNvdXJjZSc+CiAgIDxzdFJlZjppbnN0YW5jZUlEPnV1aWQ6ODkwMzdkOWMtYzgz&#10;My0xMWQ4LTg4ZDUtZDg4OWY3ZmUwZjViPC9zdFJlZjppbnN0YW5jZUlEPgogICA8c3RSZWY6ZG9j&#10;dW1lbnRJRD5hZG9iZTpkb2NpZDpwaG90b3Nob3A6MmQwZThlNDMtYzgzMy0xMWQ4LTg4ZDUtZDg4&#10;OWY3ZmUwZjViPC9zdFJlZjpkb2N1bWVudElEPgogIDwveGFwTU06RGVyaXZlZEZyb20+CiAgPHhh&#10;cE1NOkRvY3VtZW50SUQ+YWRvYmU6ZG9jaWQ6cGhvdG9zaG9wOmNjNzk5OWY3LWNhYTEtMTFkOC05&#10;OWY3LWM2YWE1ZTI2NzJlYjwveGFwTU06RG9jdW1lbnRJRD4KIDwvcmRmOkRlc2NyaXB0aW9uPgoK&#10;IDxyZGY6RGVzY3JpcHRpb24gcmRmOmFib3V0PSd1dWlkOmNjNzk5OWY4LWNhYTEtMTFkOC05OWY3&#10;LWM2YWE1ZTI2NzJlYi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uAA5BZG9iZQBkAAAAAAD/&#10;2wBDAAEBAQEBAQEBAQEBAQEBAQEBAQEBAQEBAQEBAQEBAQEBAQEBAQEBAQEBAQECAgICAgICAgIC&#10;AgMDAwMDAwMDAwP/wAALCAFkAeQBAREA/90ABAA9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IAQEAAD8A3+Pfvfvfvfvfvfvfvfvfvfvfvfvfvfvfvfvfvfvfvfvf&#10;vfvfvfvfvfvfvfvfvfvfvfvfvfvfvfvfvfvfvfvfvfvfvfvfvfvfvfvfvfvfvfvfvfvfvfvfvfvf&#10;vfvf/9Df49+9+9+9+9+9+9+9+9+9+9+90j/yCf5kvef81D4NZf5NfIPanU+zt+UHfG/urocT03g9&#10;4be2i239q7c2Jl8fWyUG9t9dh5k5iap3RULNIK8QOkcYWJCGZruPfvfvenr87P8AhW/158H/AJe9&#10;9/E7KfCHefYmQ6L33V7Hq97Y/vTB7cotxy0tFQVpyNNg6jrDMTYyORa0L4mqpyNN9XPspn/QcX1b&#10;/wB67N//APpR+3f/ALT3vPSf8LiOo3q6VK/+Xl2PTUL1EC1lTSfIbbNbVwUjSqKmamo5uqaCGrqI&#10;oSWSJp4FkYBTIgOoXOfy6f8AhTF/Le/mHb82/wBL4/Ob2+OHe26qunxe0+uu/cfgsLit+52pdkp8&#10;H1/2Jt7OZ7aGXzVXM0UNJj8lLh8rkaqUQ0VJUv72GvfvfvfvfvfvfvfvfvfvfvfveiF/0HF9W/8A&#10;euzf/wD6Uft3/wC0972zf5ZvzixX8yP4RdKfNHC9dZDqjF9zf6SPtuv8ruOn3dX4D/R323v3qifz&#10;7go8NgKfIfxWo2K1aumki8SVIiOooXY+Hv3v3v3v3v3v3v3v3v3v3v3v3v3v3v3v3v3v3v3v3v3v&#10;3v3v3v3v3v8A/9Hf49+9+9+9+9+9+9+9+9+9+9+96oP/AAjb/wC3SG5f/FwO5P8A3h+n/e197979&#10;7+MN/P4/7fJfzCf/ABP+X/8AdFgfcj+T1/J67J/nCdk9xdb9b9xbH6drendj4Le+Tye98Fns7S5i&#10;lzuefAw0NDDgXSaCogmTyM0npK8Dn2fj+Yz/AMJWfm38APjpvX5RUXanTvyF6y6uxsGb7Px+xId2&#10;7c37tTbjViUlduyn23uLFPjs9tnBLPFLkJKfIitpYGeb7VqeGaZNYuhrq3F1tHksbWVWPyOPqqeu&#10;x+QoaiakraGtpJknpayjqoHjnpqqmnjV45EZXR1BBBHv7h38tTu3ePyR/l7/AAq747FnWs7A7V+M&#10;XS29N9ZFCCuW3jl9h4Sbc+bVBHEKdc3mhPViEavAJ/HqfTrYLfm1/OE/lyfy88iu3PlP8ntl7L3/&#10;AC0cNdD1Xt2j3B2P2maSrR5MfVZDYnX2J3LnNt0GSWJ/tqzLRUFFNpOmY2PurXbn/Cu/+TZm9ySY&#10;PJ75782hi0qKCBd5bj6I3DU7bljq4HlqKuOl2jX7p3f9vi5FEVQGxSys7AwJMl2F9vxj+XPxm+Z/&#10;XFN218We7dgd37BnljpqnM7HzcNdVYOvkiFQuG3bt+oWk3JsvP8AgIkbHZejoq5Y2DGIKyklZ+Uv&#10;843+Wt8KO2Kvo35SfKTbfT/alDg8LuWo2jndk9qZKoOB3DDJPhsrS5HbmxM3ha2jrUgkUNBUyaJY&#10;3jfTIjKMvxW/nD/y1/m52rH0j8W/lXs3trtSbbuY3XBs3G7a7FwFfU4DAGkGZrqWp3hs3buOqmoF&#10;ro3eCOZqgx6nCFEdlFT5kfzGvhR/L7p+var5i9+7Z6Pj7Xn3RB16uew+8M3Pul9lJt991NQUuz9u&#10;bjqo4MGu6sb55JkijBrIgCS1vZW+pv59n8o/vXs7YHTXUfzM2lvjs/tHd2B2LsPaGJ6+7oWv3Dun&#10;c2Sp8VhsZDPW9a0tBRrUVlUokqKmaGlpo9Us0kcSM6n2+S/y1+M/w369k7U+Und3XnR+xFqDRUma&#10;39uClxMucyQQSnD7XwwM2d3bnPATJ9ji6Wrq/ErP49CsRRXuf/hWt/JbwGXmx2K7k7d3vRxrqTP7&#10;Y6A7KpMTOfNNFohh3pi9o51W0IJPXRINEii+oMqnx+Gv883+Vv8APHdeO66+Pfyr2nV9pZeVIMT1&#10;b2Lht09S76ztbIGZMZtXG9jYXblHvnKtGhf7bBVOSmWMFmUBWtbZ7+AP7+v1/wAJcf8AtxR8Gf8A&#10;y5n/AODD+QXu/wC9+9+9+9+9+9+9+9+9+9+9+9+9+9+9+9+9+9+9+9+9+9+9+9+9+9+9/wD/0t/j&#10;37373737373737373737373qg/8ACNv/ALdIbl/8XA7k/wDeH6f97X3v3v3v4w38/j/t8l/MJ/8A&#10;E/5f/wB0WB9iB/JD/nKf8M2dp94dl/7Lj/sxv+mbr/buxv4L/pf/ANEP92/4DuKTP/xT+Jf6Lu0P&#10;4x935PF4Pt6Xx21eRv0+7Nv5l/8Awrd7q+d/xX7M+KnV3xK2n8adu90YBtmdl7zyncWQ7r3XVbJr&#10;amKfcGA2mi9ZdUYXbsm56GAY+rqaqmyrrj6ipWBYaiSGpp6If5b/APK6+WX80LufHdVfHDYtZPt2&#10;iymMj7P7izlPJR9ZdSbdrKmFKzObpzcrQxVuQp6ORpqXDUTT5bIlbQQlQ8ifS2/nBfL2j/kVfyct&#10;ibH+OVSlJ2Ridn9YfDH4w5XJ0lHW1mCyuJ6/qcdV9qZbHyw1FHksxtbZGy6/KiSpinpKjcUtIKtZ&#10;o53ST5P1FTdsfIvt7G42KXeHb3dvdnYGMw1Ca+vr90b67H7J3/nqfF4ymmyOTqajJZzcu59xZOOJ&#10;XmlaWeomF2ub+7u/nf8A8Jrf5i38vf4oJ8vO3z0tu/YWDbby9q7Y6q3ruHc29un49z5ODD43I7sp&#10;cnszb+3cxhabM5GioKyqweSyi01XVBrPRo9YCH/yuf5j3c38r/5a9f8AyO6ty2Yn2zT5TH4XurrK&#10;lyMtPg+3eqaqrVdy7SzNC08ePqMpBRySVeFq51b+GZeKCoW6q6Pt3/8ACzH4v7c7O6h+FX8zDq+O&#10;PNYWro6foveO56CNZI8xsDsHFZHt3ofOECKOrp8XR1f95Y2mmLRmbNUsf7bsBLrMf8J6O8/9l9/n&#10;JfBHds9SYMbvDtxukcpE0vip6uLvzbWd6dxkdSTw0VLuPetFVKDYeanQ3493I/8AC1fur+9vz4+N&#10;XRlJVxVOO6a+MY3bWxJ+ug3X3D2DuUZSimOv/ONtfrrB1AGkeioHJvYF5/4SEfEde/v5oj96Z7FT&#10;VmzPh51VuTsqOreATYv/AEo78R+tOu8VX6lZVqv4RnNwZqiNwVqsCrjlPbb/AD5eov5vP8wr+ZB8&#10;gN7L8Ffn7vTovqff27enPjTR4P4p/IbMdfUfVex8zLt2Demymo+vHx9VD29XYZty1GQXXNWJXwRm&#10;Q09NSxxOvwa/4Sl/Kb5L/GDeHyW+TvcuL/l60+JrM9T7Y69+SHUO78Buyah25VQUVfuntCDeOd62&#10;qOo9n11Q032FXPTZOerigE326U80E0mr/nKCv693zmMZit04vI5TY+7MhQY3euws3NWYXIZDbOYm&#10;p6LdOy9x0yUVRVYuqqKJavHV0awu8TRyqFJAH2MP5AfzT3388v5WHxu7t7ay9XuLt7EUm6+pez9y&#10;1vket3Rubq3c2T2vRbsyNU8MK12a3ZtGlxmSyMyDS2Sq6gD6H38aL39fr/hLj/24o+DP/lzP/wAG&#10;H8gvd/3v3v3v3v3v3v3v3v3v3v3v3v3v3v3v3v3v3v3v3v3v3v3v3v3v3v3v/9Pf49+9+9+9+9+9&#10;+9+9+9+9+9+96oP/AAjb/wC3SG5f/FwO5P8A3h+n/e1979797+MN/P4/7fJfzCf/ABP+X/8AdFgf&#10;bx/Ju/k7b0/nD9g949c7G7u2v0plumev8BvkVu7Nn5bdeN3J/HtwvgI8WXw+ZxdVhjTshlM/iq9Q&#10;9PjH19j7/Ng/4TkfMH+VP1JifkJuzffWPevRlTuHEbQ3NvHrddx4rNbB3FnjPHgzu3am48fC8O3c&#10;3VwikpslSVdXGK2RIKhKdpqfzUt/HD5Gdx/Evuvrz5CdB73zGwO0ustyYzcu287iKyqpkmkx9XDU&#10;1OCz1LTT08ee2nuCCI0mVxlTro8lQyy086PFIynd8/4WAdw0/wAifg1/KO+QOz0r4uvO7qXefbVB&#10;BHUTTY6BOyeo+oN47Tp68qI6ebJ02IylakLOiyKoqAoW8g96yn8gar2lRfzk/wCXvNvVVbDv39iq&#10;OjDGlUDdtfgM/Q7Ba9ZJFFqTfdTjSACZSRaINJoU/VX/AJw9Ltys/lQ/zI4d1JjpMYnwg+TlVTLk&#10;nRKYbkoun9212zXjLsoORi3dT0LUgvdqoRgAkge/iT+/rqUPxAy3z5/4TN9HfGbcuLp8p2Bvv+WT&#10;8csx1iin99O0Nh9L7F330bUPW1DNUUlXkNwbbxNPk3Dq8kNVVRN6JGQ/Jl663vuLqPsvYnZO3Wmx&#10;+7esd9bY3vgncy009FuPZefoc9jGYgLNTzU2TxqE8BkK/wBR7tt/4UL/ACLxXyi/m7fLTtDbNdUV&#10;uzYsh1nsnZy1MdPG9JhtjdQbD25WRBaaWoT/ACrctFkKpryyESVDAEKFVd4D/hH/APFOl+Pv8sHc&#10;nyW3TBDiM/8ALjtLcu+zk8gYccKXqHp6XKdbbNTJPUrHLBTRbmxu6spFNK6xPQ5KKVAI28kuuR/N&#10;L/4VlfNLv/tDefX/AMCN3SfFz404TMZDC7Z3lhMFiarvTtPFUc0lKm6s/uncFHl/9HuPzLQrV0OO&#10;wMNDkaKJ/HVV9UWKJUt0l8J/5zf85DIU+89qbV+UnyvwL5epgPcnd/Zecl6wochSzVFPlhRdod27&#10;sx+0qqswoeYVFDi6uprogTElOXdI2rN706e3h8eO7e4ugOw1xa7/AOje0+wunt8DB1pyeFG8Os92&#10;5fZW5hiMk0FK2QxYzWEn+3nMUZli0tpW9h9Sb/hId/25t2V/4n/vb/3e4z38oT39fr/hLj/24o+D&#10;P/lzP/wYfyC93/e/e/e/e/e/e/e/e/e/e/e/e/e/e/e/e/e/e/e/e/e/e/e/e/e/e/e//9Tf49+9&#10;+9+9+9+9+9+9+9+9+9+96oP/AAjb/wC3SG5f/FwO5P8A3h+n/e1979797+MN/P4/7fJfzCf/ABP+&#10;X/8AdFgfd/3/AAiG/wCypvnD/wCIA67/APfi1Hvcz/nY9Hn5E/ymvn31dDi483kaj44b635gMS8b&#10;yS1+6enYKfuLadNRRxKzPk5NzbDpPtAbL9149RVbkfFP9/Rc63+IGT/nVf8ACVD4zdd9XNjcz8mP&#10;iyM/N1bh5677WSt370DunsDY8PV9Vkq2tSnoavsbo7M04oFqposdHkqzGyTmngi1w/Plpqjs3oXt&#10;OkrIl3d1R3J03v2mraf7inyO1d9dc9k9f7gjqad5KWripMtt3dW0ty4pW0SJHUUtXBYhWWwu9+cf&#10;/ClP+ZV8/fizL8SO4Mj0ttHrzPw4Km7O3F1HsDO7Q373DR4Cqx2Up6DfWUye+Ny7fx+Nrs5ioK2s&#10;ptuYzAQVUimB0NGzUxIz/K4/lu90/wA0H5ZbB+O3VmHzUG1JctjMt3Z2jS42eowHUHVkNVr3DuvN&#10;ZBoJcdTZaqoaaalwdHOyHKZZ4adbKZHj+1rsfZu3OudlbQ692fj4sRtLYu19v7M2viYTeLGbd2vi&#10;aTCYTHRluTHRYyhjjF+bL7+PB/woY+HEfwo/myfKLYWEw64brvtLcUHyL6sgggipMf8A3Q7oNTuX&#10;LY/D0cCJFRYXavYwz2DpIlAVIMWoHFvdS21dt78747Y2zs7BQzbo7M7i7Cwe1sHTMYYJs/vff+4q&#10;XD4mlGiOOngbJZzKxxgKqxprAACgD39vvrH4nbW6m+D2z/hPtCrTH7W2V8Zsf8dMZmYadY5ZKaj6&#10;2Gw59z1ERWTy5LJ1JfIVLOGeapld31MxJ+IZ3T072J8fO2ux+ju29t12z+zOqN5Z/Ym9tuZGKSOf&#10;Gbg25kJsdXRxtIifdUM8kHlpahAYaqmkjmjZo3Vje38Tf+FN/wDMP+Fvwc2j8H+jsF0BjsL17R7m&#10;w3X/AHJuDYWez3ae0MFujcWd3ZNDQ0k28YetspmMTm9wTiiq8lga2NaW0c9PUSATigrsbdW/N+78&#10;3jv/ALQy+f3F2N2DuTL9gb33LuqSpm3Junc++a2bdeY3TmqmsC1NbkdzVuXevkqHuag1HkBIcE/U&#10;b/4R3buxe5P5Q0uEoXU1vX/ym7o2tmkEiu6V9fh+v98QExhQ0Svit4U1gb3IJB/A+Vh7+v1/wlx/&#10;7cUfBn/y5n/4MP5Be7/vfvfvfvfvfvfvfvfvfvfvfvfvfvfvfvfvfvfvfvfvfvfvfvfvfvfvf//V&#10;3+PfvfvfvfvfvfvfvfvfvfvfveqD/wAI2/8At0huX/xcDuT/AN4fp/3tfe/e/e6k+7/5FP8AKc+R&#10;/bG+u8u7Phvszfva/Zecl3JvneNfvXtvH1m4M3NDBTyZCposJ2Di8TTSPDTIumnp4o/T+n6+xw+H&#10;n8rr4FfAPcu8d3/EH46bb6T3Jv8AwlBtveGUwe5ewM7LnMHjK9spQUE8W8d27jpqeOnr2MgaFI3J&#10;4LEcez5VdJS19LVUNdS01bQ1tNNSVtFVwxVNLWUtTE0M9LVQTK8NRT1ELlHRwVZSQQQfdJb/APCb&#10;7+SY7Mx+BHX4LsxOjf8A3dGoLEk6UTs9UVR+AAAB9PdhHxC+DHxV+Bex9x9afEjqaj6a2Fu3dD71&#10;z21cTunfW4cPWbrkxdBhJ89DS703RuRcbkKzE4mlgnelMP3CUsPkDeJNJdfm9/Jq/lufzDcwd3fK&#10;L4ybU3V2QKOGgTtnaeS3H1p2fJBSxLT0EeY3fsDL7drt30+Mpk8VLBmxk6amQ2ijX3XBtj/hJR/J&#10;e2/mqLLZPqDt/edHSSB5tu7n787BhwuQ0uGCVr7Trtr5zx+mxENbDcE393w/HP4t/HP4i9fUnVXx&#10;l6X686R2BSyLO23evtt0GCiyVeEMbZbcFdTxHK7mzkycSV2RnqqyQD1yG3uq7/hQf/MV7/8A5YXw&#10;Pw/yQ+N9H17XdhV3f3XvWk0PZe3Mlufbn93dz7a3/l8k6Y3Fbg21VLklqts03il+5KqpcFDcEfLO&#10;/mJfzJfk9/NC7uxHffyny+z8hu/bex8f1xtTF7E2hRbO2ztnZeNzef3JT4Wgo4Za7K14/ju6K6pa&#10;oyNbXVZM+jyiJI40t0/4Sk/BTKfLH+Z9s3unN4OSs6h+FVAveG6sjPSSyYyfsydMhh+jduJWL6KX&#10;OLvFZNyUwa4kg2vULwSD7+sZ7rB+c/8AJt/lyfzGcvT7t+VPxv27uzsiioaXG0fbO1c1ubrfs5aC&#10;hQw0FBld27EzGCq9243HUzvHS0mbXJUlKrkwxRtZgVj43f8ACab+Tp8Zt44jsHbvxXh7N3nt+qir&#10;cHlO9d8by7WxGOqoal6iGq/uDn8v/o1yFVBJ4zDLWYaplgMCNEyOZGcfu9P5GH8p/wCS3bW9e8+7&#10;vhrsbfXavYmSp8xvPd0+7e08LUZ3J0+OosTFWTY3bW/cNg6ab+H46FG8FLEHK62u7MxNF8PPgH8Q&#10;vgJtveWz/iD0xiuldsb+zlBuXd2Dwu5t8Z+hy+extA2LpMqYd57n3IKGrGOIhdqYw+ZEQSavGmkg&#10;v/QN5/JK/wC8CNgf+jC7x/8Ato+7Tfjh8b+kviN0xs348/HLYOP6w6a6+O4Ts7Y2LyOcytDgxuvd&#10;ed3vuHwV+5Mpms1UfxPdO5K6sbzVMul6gqmlAqqOXv3v3v3v3v3v3v3v3v3v3v3v3v3v3v3v3v3v&#10;3v3v3v3v3v3v3v3v3v8A/9bf49+9+9+9+9+9+9+9+9+9+9+96oP/AAjb/wC3SG5f/FwO5P8A3h+n&#10;/e19797979797979797979797r2/mW/y2ejf5qHx2ofjL8g919r7O2Hj+yNtdoRZbpvO7Q29u58/&#10;tbFbjxGPo5a/e2xew8M2Hnptz1DTRigE7OkZWVAGDUKUX/CLL+VbS1dNUz93fPbJQwTRyy4+t7V6&#10;CjpaxEYFqepfHfGGgrlhlHDGGeKS36WB597GPwk+BnxW/l4dOU/RfxM6txvWuyGyMmfz9QKzIZ3d&#10;e9tz1FPBS1W6N77tzdTW5vceZlp6dIozNN4KSnRaeligp40iU4fv3v3v3v3v3v3v3v3v3v3v3v3v&#10;3v3v3v3v3v3v3v3v3v3v3v3v3v3v3v3v3v3v3v3v3v8A/9ff49+9+9+9+9+9+9+9+9+9+9+96oP/&#10;AAjb/wC3SG5f/FwO5P8A3h+n/e1979797h11dRYuircnk62lx+Nx9LUV1fX11RFSUVDRUkTT1VXV&#10;1U7RwU1LTQRs8kjsFRQSSAPdCfya/wCFNX8nT4y5rIbWrvk3/pu3ZipKqKuwvxx2lmu2MfHLSs0f&#10;ip+wKJMb1TkJJpkZFFNn5ipW76FKsStbV/4WEfyftw5qlxeWqvk9sahqGUS7j3V0lSVmFoQ0kSFq&#10;qDZO994biZEVy58NBMdKGwLaVN8XxI+e3w5+du0are3xI+Q3XPd+GxywNmqLa+UnpN3bZFSB9r/e&#10;/YG4aXDb82e1Xf8AaGUxtIZLHTexsbv373737373737373737373737373737373737373737373&#10;73Qhlf8AhTz/ACN8Jlclhcp83vtMph8hWYrI0p+Nfy9m+3r8fUyUlZB5qfoGWnm8NREy6kZka1wS&#10;LH3ad8Q/mX8bPnj03Q/IH4pdkHtbqLJZ/O7Wo92/3Q37sfy57bM8VLm6H+A9kbW2dueP7OeZV8rU&#10;SwyXvGzC59mh9+91pZz+cl/Kn21msvtzcH8wn4mYfPYDKZDCZvEZDunZlLX4vL4qrmoclja6mkyQ&#10;lpqyhrIHilRgGR1IPI9m96B+SnQHyp2PN2b8bu4eve7+vafPV+15959abmxu7NuRbjxdNQVmTwjZ&#10;XFTz0q5KhpcpTSSxatSLOhI9Q9jh797979797979797qA+Un8+r+U98Lu9t8/Gj5L/Kz/Rt3b1r/&#10;AHZ/vrsv/QZ8kt4/wX++Oztv7+23/v49g9Pbq2lkf4ltLdVBV/5JX1Hh8/il0TJJGg3/AAd/mt/A&#10;X+ZHlexcJ8Lu+v8ATNk+p8ftzKb/AKYdXd0dd/wCh3bU5ik29P5+1uuti0+U/iE+Aq100T1LxeK8&#10;gQMhaxD3/9Df49+9+9+9+9+9+9+9+9+9+9+96oP/AAjb/wC3SG5f/FwO5P8A3h+n/e1979797+W1&#10;/wAKVv57HY/zM717F+Evxx33Xbc+GXTW6shs3d9XtLJVlC3yT7C2tXtQ7hy+6sjRzRJnOqds7iop&#10;IcBjE147IS0wy8xqWfHih1uPjB8R/kt80ezKbp34s9Mb47t7EqKN8nNgNmYwVEeHxEdRBSS53c2b&#10;rZqLb20tvw1dVFC+QylXSUSSyojShnUE9Pyy/kR/zW/hJ1ZW92/Ij4j7n251ThqWnqt0b12hvbq3&#10;tnF7MhmaCJ596Q9U743nkdrY2lqKqOGTIVkMWM8rhUqWPsgnxo+Tve/w97m2b8gPjf2RuLqztbYt&#10;ctZhNzbeqvF56Z2jOQwOexswlxm5dq5yCPwZDF18VRQ11OTHNE6m3v7PP8rj527f/mTfBfoj5d4b&#10;E0e2st2JgK3HdhbOoaiWppdndn7Oy9dtTf2Ao2qZJaw4cbhxMtVi2qD55cTVUssnqc+7BfZYdzfN&#10;j4Z7JzlRtjefy3+Me0tyUkniqtu7n776qwOcpZfNJB46jE5XddJXwyfcQslmjB1qR9QfZgdubm23&#10;vLDUW49o7gwm6dvZKMy43Pbcy1Bm8NkIgShlosnjKiqoauIMCNSOwuPb7797LdvP5j/EPrjPz7S7&#10;D+VHxv2HuqmlMVTtnefeHWO1twU8olMTRz4bObnocjFIJlK2aIHULfX2Om3Nzbb3lhqLce0dwYTd&#10;O3slGZcbntuZagzeGyEQJQy0WTxlRVUNXEGBGpHYXHt99tWbzmF21ia7O7jy+LwGDxVO1XlMzmsh&#10;SYrE42kjI11VfkK6aCjo6eMkXeR1Uf19h/s7vXpLsPLHA9f9x9V76zgp5as4bZ3YW0tz5YUsJtNU&#10;nHYTL1tZ9vFf1Po0r+T7FX37372x7i3Jt3aOFyG5N2Z/C7X27iIhUZXPbiylDhMLjadpEgWfIZXJ&#10;VFLQUcRmkVQ0kijUwH1I9hv1f8iPj/3dW5/G9L959PdvZHaq0r7ox/V/Zuyt/Vu21r5aqnomz9Lt&#10;TN5aow61k9DMkJqFiEjQuFuUawwu6xqzMyoiKXd3IVFRQSzMxICKgFyTwB7Amr+Uvxkx9VVUNd8j&#10;eh6GsoaiakrKSr7d6/pqqkq6aRoqilqqebcKS09RTyoVdGAZWBBAI9jNh8ziNw42jzWAyuNzmHyM&#10;IqMflsPXUuSxldAxZRPR5CilnpaqEspGpGYXHtz9+9pLeO/djdd4oZ7sDee09i4M1EdIMzvHcWH2&#10;zijVTX8NKMjm6yio/uJrelNepvwPePZnYWwexsbLmOvN77P35iKepNJPlNl7mwu6MdBVKAzUstdh&#10;K2upY51XkoWDAfj2sffwRu1/+Zpdlf8Ah/7x/wDeiyPv6mf/AAkZq6XH/wAmPadfXVNNRUNH3v35&#10;V1tbVzRU1LSU1NmcdLUVNTUSmOKGngiQs7uwVVBJIA97HOye6eneya6qxfXXbHWe/snRQCrrMdsr&#10;fe19011JSs5QVVTSYPK19RBTs/AdlC34v7E3381Pu/8A4RwfzN+yu6e3uxcF3p8EKTCb/wC0N/72&#10;w1JluzvkFBlabFbq3Xls7joMnDSfGGvpIchBSV6LOkU80ayAhZHFmO3p/IJ/ltd5/wAq/wCDWX+M&#10;vyD3X1PvHflf3xv7tGHLdN5zeG4dort/dW3NiYjH0UlfvbYvXmZGYhqdr1DTRigMCJJGVlcllW7j&#10;2AXYvys+L3T+VGB7a+SPQfV2cbXpw3YvcXXmyMqdFtdsfuXcWMrDouL+ji/td9eds9WdvYh9wdTd&#10;l9f9n4FPBrznXe89ub1xCfco0lNqyW28jk6JfuIkLR3f1qCRcD2IXv3sJ9397dIdfZd9v7+7k6p2&#10;PnFgiqWwu7+wto7ay6wTIssNQcdmcxRVggmjYMjaLMDcH2oNk9ldc9lUlXX9cdgbK7AoKCZKeurd&#10;k7qwW6qShqJVdooKuqwVfXw000ioxVXIJCmw49rj38gX/hUd/wBv1/nN/wCWzf8AwHnx993ff8Id&#10;P+ZqfzEv/Ef/ABx/96Pt/wB/Q89//9Hf49+9+9+9+9+9+9+9+9+9+9+96oP/AAjb/wC3SG5f/FwO&#10;5P8A3h+n/e19797Ip/M770zHxn/l3fNnvfbOQfFbu61+MvcOd2Tk0do3x2/H2VlsfsWtVls2ql3d&#10;XUTgAgm1gQTf38PV3aRmd2Z3di7u5LOzsSWZmJJdnJuSeSff1yP+EvXwt2P8Vv5UXR3YlHgMTD2z&#10;8ssbJ312hu+CmjfLZnE5/I5ROptvyZKSP7z+C7X63NE8VGWNPBkq6vmjUNUyM0Xtn/hTb/JFpqzs&#10;zpXtTujc+ap6eo3l1b2PtDLfHPuHP4DKwxS5HaW8Nt5KE7IqsXmcPXItRTTr+5T1MDEepW5Ift7+&#10;b/8A8JINpav7sdA/F/BSSU8VNPUYn+WXDQ1dVBDYxx1dXB0YlVV2YXvK7ktySSSfexb/AC9fmD8J&#10;fl98c8h3R8Hp8DjegMFvbc+08hNQdZ1fTOFxu6dt4nB5fcsk22stgtsfbw02MzFI8laYBC68azoN&#10;vmyfz1P+FBnyF/mEd0didL/H7srdfVvwX2hncvtLaW1tk5jIbayHfWOxswx9V2D2tksXUUlfuHBb&#10;pqqRqzE4CcrjqCgkg81PJXLJOaZOkP5enzm+SvWG6u5+gPiZ352/1Vsz71c/vzYPWm5txbdSoxqh&#10;8pQYmtoKCUblymJiYPV0mNFXU0kbB5Y0UglX/Ab+ZR8v/wCWp27jO0fjF2lnNrxw5SCfevVuWq6/&#10;JdUdmUEctKtfg+wNiPVw43JCspaNYFrohT5ehHqpKqnkAcfYn/l8fOPq/wDmHfDrp35g9ZxS4Hbn&#10;Zm3Kqo3FtnKVkU9f17vbbdbV4Lf+y8tXeKjSp/uvuXGVUUNaYadK+hENYsaRzqB82j+ex/woh+RX&#10;zt7p7I6K+MPau6epvg1szPZTZ+3qDr7L1+1s38h6fC1U+OrOwuxNwYuakzmT2buipjeow+3mkgx0&#10;eNNLLW0slerPFQn038Lfl78iNi7y7O6G+MHfncnXPXhq13vvrrPqfe+9dp7Znx9BDlshR5XPbfwt&#10;fjYMjQYmoSrnpvIaiGkYTOgiOv2vfg//ADDflz/Lt7Txva/xU7g3JsHIRZCjq9zbMeurch1j2PQU&#10;skTyYHsfYT1cWE3Ti6uBDFrdUrqUN5KSopp1SVfr4/AH+Zt0v83v5eG1v5gUlTS9cbOx2wd47g72&#10;xGRqmrIOoNzdTY+uqe28ZW1cUZnq8Lg4sTNkqCpaNJqvC1FLUNFG8piX5V/83b+cF8kf5rXf+6N3&#10;743TuHbHx4wO4sjD0P8AHqgy1XTbL2LtKlqamnwWZz2Hpqj+G7l7Sy+McS5fN1CSTPPK8FL9vQRU&#10;9LEXv46/Aj+Y32Z1zN8uPi78avkpuPYHWeSq8zQd3dS7V3ZCcNl9oytPkcrsjP4D7bOZTJbUqaZj&#10;Uz4T7iXHyxN5GjZTYsvenePZ/wAk+2N5d490bml3p2n2HXUeW3tu2qpKKirNyZqmxWPxEuayFPjq&#10;ekoRkshDjklqXjijWWdnfSNVvf0YP+ES/wD2QL8rv/Fv6j/3zHV3vR7/AJq3ZnZFB/NC/mRUND2D&#10;veio6H57/MOko6Ok3XnqalpKWn+Q3YkVPTUtPDXpFT08ESBURAFVQAAAPZVt/fLT5D9ndI9ZfHLe&#10;fae7cx0t1Nlt17l2rsGozeTlwc28N55afJ5zeefgqKuf+PbmNO0VDSz1GpaGgpxHTJE01U9RuXf8&#10;IdP+ZqfzEv8AxH/xx/8Aej7f90W/zuf52XyL/mWfJHtPbm3e0N2bU+F20t2ZvafTnTO1dxZDE7O3&#10;btPAZKbH47srsTHYyakpd67t3stL/Ek/iAqocPBVLR0llSSaoKl1J/Jk/me97fGKr+Y3U/xB7C3h&#10;8dqbC57cdPvijzGw6DKZ3b+2nrI81m9o9dZjd2O7O3riaV8dOFqMRhq6KcwuImfSbIf+Xv8AzOfl&#10;7/LQ7fwXaPxq7T3FhsJFmqCt370/ksrXVvUfa+FgmRchgd87Kmmlw1VNXY4y09PlYYY8vizKZaKp&#10;gl9Xv6pv8wj5FbX+Sn8hb5SfKLqivyeP2t3P/L23v2zs+YVJpM5hKXd3Vcuep8dWz0bq1HnsDNVm&#10;lqhGwMNXA6g8e/j2f6V+0v8An5W//wD0Mdxf/XH3YnvTpr+bh/Ma6k/2bvcnVXyj+SHRXSuy6DYO&#10;D7Ao9tbl3B11sHYXVO38Ztuow/X+FpY2okwe08VhUkzlTh6SYCqiqq3JytVGrnJSPiX8xPkf8He5&#10;Ntd7/GHtPc3V3YO262jqHnw1dOMFunG0tQtRNtffW22k/g289o5IApU47IRTU8inUFWRUdfsgfyo&#10;P5gm2P5nPwa6c+WODxdFtrcm5qXIbW7Y2RQSVEtJsjtvZ1QMTvXBUMlVLPUSYOrqRFlMSZZZZzh8&#10;jSGZvP5FHxY+1/8AmaXZX/h/7x/96LI+zQbf7u+dPc/xWpviJ1xUdz7v+K/RdZubtrdvWHVW2d05&#10;TZWMyW5cnUZbJ9kdwrtOgqo6+Og+18VDVZt/scZDTuaZYpHqZJSnbC39vnqzeW2+xetN4bl6/wB/&#10;bOytLndp702bnMjtrdO281RP5KTKYTO4ippMljK6Bj6ZYZEYAkXsT7+yP/In+fG5v5jn8tLor5Bd&#10;iVFLWdw4ttx9Td0VdElNDBk+xOt8k2Jl3Iaek0Q0VVvXas+KzlTAsUEdPU5KSOJPCsbN8gXtTtTs&#10;9Oz+x0TsffqIm/d4KiLvDcKqiruHIhVVRkbKqjgAfT39RP8A4STZvNbh/k9bLyOfy+UzeRbvvvKF&#10;q/L19XkqxoYs5jBFEaqslmmMcYPpGqw/HvXv/wCFJ/8AwoX75zvyB7N+APwg7TzXUvUPT2SyHXve&#10;3a/XOWqMJv8A7T7LxsxpN77Hw+9MbJBmtq7A2PkYpMPWx42WlqcvkIK1KiabHmOF9RPoL4lfK/5g&#10;ZndFH8a/j73b8ic1tqGHMb0bqvr3d3YU2BTLS1bUlZuetwONyMeLmzM9JP8AbmqkSSskikEetlYB&#10;n2F2P8k/hj3U+4ev92du/GnvzrDPVeIyEuJrd0dZdi7RzmKqjT5fbW5MY/8ACcxSNHPC1PkMVkIf&#10;FKuuCphZC6H6rf8AwnO/nF5v+a78XN2Y3ueLF0nys+NeQ2ztjuKsw1HBi8P2Lt3ddLlpNg9r47D0&#10;8cVHhshuH+7mRosxQUoNLT5KgaohWmpq6mpIKP8A/hWR/Oj+QXS/bmG/lyfFHsvc3UFPTdfYXe3y&#10;V7B2Jk6nb2+83Ub6Wes2r1PiN0UH2+c2xgYNqQU+Uy0uOqIJsrHloaOSQU0dXBU6bfwy/lxfO7+Z&#10;bufsCi+IfRm6u+s3slKHN9kZ6TdWytp4fC1W6p8pNjG3FvrtLdu0NtHPbknxdbLT0z17V1Z9tPIk&#10;biORgFWQg+WP8vb5I53b75Htj4s/J7pTcD4XNDb+4ctsff8AtDLJHSV4plzO28jC9Ti8rRTQVEbw&#10;Tz0GSopo5UaaCVWb6tv/AAna/mm7u/ml/BUby7jmo6j5HdF7xbqTurK0GOocPR74qkw9Bndo9m0+&#10;HxNPSYjDybxwla0VbTUsUFMmWx1Y0EEFM8ES/P0/4VHf9v1/nN/5bN/8B58ffd33/CHT/man8xL/&#10;AMR/8cf/AHo+3/f0PPf/0t/j37373737373737373737373qg/8ACNv/ALdIbl/8XA7k/wDeH6f9&#10;7X3v3urr+djsLMdl/wApP+YbtXAxzTZUfFXtfdFPTU9OauprI9hbdn35VUFLTLLFJPVV9HtuSGNU&#10;LSGRxoSRrRt8Uz39j7/hOj37tH5A/wAnP4WZPa9ZSyV/VfXX+gPe2KhkDVWA3d05X1O0Xo8knlm8&#10;NVmttUuMzMS6uaPKQPZNWhdCD5C/8Jm/53O+e/e8d67W+FH8U2zvDuDsrdO3Mn/syHxJov4jgdwb&#10;zzeWxFd9nku+qTI0n3ePq45PFPFFNHq0uisCBrh7v2rm9ibs3Rsjc1NS0m5Nm7izW1dwUtDlcTna&#10;Gmze3slU4jLU9HnMBXZPBZmlhr6ORY6uiqaikqEAkhlkjZXP0Af5Ke8s919/wlF/mY7t2vWNj9wY&#10;uL5zrislE88VTjKrJfHvYOJGToZqeanmp8ljVrjPTSBrR1CIxDAFT89v3sbfE7/hUF/MY+Fvxz6l&#10;+LfR+y/ihjeremtsLtjakWY6j3XWZurilyFbmcrmc/W0HZ+Jo8huDcOdylVX19SlNCKisqZJNILH&#10;3Q53h2xm++u5u1+8NzYTau3Nzdw9jbz7P3Lg9jYuowWzcZuLfm4chufOUm18HU1+UkwuBjyuUl+1&#10;oxPJHSwlYkIRVA3TP+E/PyB3vsv/AIT2/wA7/Dbfzrpkeodpd3742QKStC5vaGY7R+MFRt59wUZ0&#10;1E9HRUNfsSOvpF0CBqymqGFmaZvejB7+1l/JO6r2X0//ACk/5du29i4emw2L3D8Ruju1cvFSwwwm&#10;u3n3NsDB9sb7y9UYY4/PVZXeG862dna7kMASbe/lRfzwel9lfH/+bR88ur+u6ShxuzcZ3zndzYTE&#10;YtYI8Xgo+ycbiey6vb2MpqaKGnocbt7IbvmoqemRQtLDTrELhL+7sv5MHYW+Kj/hPJ/P461xVZk/&#10;4JtLbmE3pjqLHiWV4Ju0Ng1m1ex6kwxRMyUtds3rKkjrHvpFLAxbSqk+9Pj39vH+U5B1zT/yxf5f&#10;8fU5xLbE/wBlC6AkxT4UsaV66XrTbsu5JKkuFnGak3Q9a2SE4FSMgZxMBLrHv4/X80CPq+L+Y987&#10;4uljh/8ARWny3+QI2Mu3VhTbaYP/AEoblMUW2lpkSlXbcUutceIR4PsxH4iY9JO+f/wiX/7IF+V3&#10;/i39R/75jq73oh/zYv8At6b/ADLP/F//AJkf/BFdje9vz/hHf/Ld+KvdnQ3yE+aXe3S/XfdHYGE7&#10;8l6H61j7R2zht84Pr6h2d19192Hn87t3a+46CvwVHujPVnZVFF/FWhkrqaCg8VLJTpNVCo3sqbYv&#10;T/W2387XUmzuttgbWpNtVFPuarptvbY2tt+l2dh6asqquDPTxUdBjYdtYyhlqJJFqCKWCJpGNlLH&#10;385j5+/z4v5P+w927i69/l3/AMlT+XN3DTYSqqKCn7976+IXTWE2Bnaqm0oavavUu29gbc3vmduz&#10;uW8VXkc5gapwn/AMKyv7qd39/Pm/m/fKjaeN+LfTm+Ieper8jtafrzbHxr+D/RO1+ssVTbPkxsuI&#10;O0NnUOwduZPsrH4KDCytSx0FBk0p44OFjH190N+/qd9a/wDcH7kf/GYHa/8A7pN5e/lie/ub/wAv&#10;rrXa/TvwU+HPWGzKCDG7b2X8ZOj8Jj4IKeKm+4eHrnbstflatYQBNlc5k5ZqysmYl6irqJJHLOzE&#10;/G8/mldVbW6Q/mSfO/qbY1DR4rZWxfln31g9n4XH0UWOx+39rR9k7hn2/t2go4HeGGj29iZ4aKLR&#10;oVkgDBEB0Lu+/wDCITfWWyHxm+c/Wc0kxwW0u9OsN9Y6Izo0CZbsTYGWwGakjphTK8MslH1fQB3M&#10;ziQKoCJoLSfPN7X/AOZpdlf+H/vH/wB6LI+/qF/8I9dg7P29/KPm3XisFj6bcPZPyP7eyO9cwKWB&#10;q/Oy7fh21tXCU1bVmPzz47F4bGqsFOzNDC807qA00pb5qnzd2tgdjfND5d7J2rjqfDbX2f8AJ/v3&#10;a228RSLopcVgNv8Aa27MTh8bTJ/Yp6HH0kcSD8Ko9/Sb/wCEbf8A26Q3L/4uB3J/7w/T/v5gna//&#10;ADNLsr/w/wDeP/vRZH39Rn/hJ7nX2v8AyQqHcqUy1j7e7e+SOdSkaQwrVNiaqmr1pmmCSGETtT6S&#10;wVioN7H38sTc25M1vHcm4N3blyFRl9xbqzmW3Hn8rVu0tXk83nK+fJ5XI1UrktJUVtdVSSOxJJZi&#10;ff1qP+EqfTuxesv5LXxw3XtSjxn94u890d19o9k5rHCF2ze6qTuHe3WeNWrqUpoKh6jb+yuvcVjJ&#10;I5Gk8VRSShW0mwi/zLP+EzXwz/mafKbL/LHsftXvHqbfm6NpbQ2xvDF9St1tSYXdNZsyklw+O3Vk&#10;33PsTcGSfcU22Y6LGvI0zx/bY2nAUaSCYH+Vr/IU+JH8o/s7srtT429q/J/eWW7V2HS9f7nwHde9&#10;+sNxbVXHUG4aHcePy+Px+w+nOt66PcFDU0bwxTz1VRElPVTqItTh1qT/AJ7H81z+Tf8ADPvreuw9&#10;0/y3vil8+/npWUO3qjtLLdhdFdJ1tHsyT+6eJotnUnbfcm7ett6bv3LubH7NpsWtLhqOGpanxMcE&#10;EtXQ6YY/eqBkv+FJXzr2di92bR+FPU3wo/ly7P3vlIK7N4D4V/E/rLYNZnZ6enbH0NVnsjubG70X&#10;K7gioH8S5CGmpamO/wDk/gFlFLnyK3P8hN89v7s398pq/tLM94b7bFbs3hn+5IdxQ7+3DFl8NQS7&#10;fzWRO6IafKzY2r24tJ/Dm0im/h6wrT2gWMDfN/4Q6f8AMrf5if8A4f8A8cP/AHne4feuF/wqO/7f&#10;r/Ob/wAtm/8AgPPj77u+/wCEOn/M1P5iX/iP/jj/AO9H2/7+h57/AP/T3+Pfvfvfvfvfvfvfvfvf&#10;vfvfveqD/wAI2/8At0huX/xcDuT/AN4fp/3tfe/e2vM4fFbixGV2/nKClyuEzuNrsNmcXXRLPRZL&#10;F5Kmmo8hQVkDgxzUtZSTPHIp4ZGIPv4uX84z+WT2T/Kz+aXYXRm4sRlJ+odx5TLb1+N3Yk0VTNid&#10;/dRZHIPLhoFysqlJ94bGSpTEbgpmKzQ5CDzhTSVdHPOoP5VH86f5g/ykN2bnqehqza+9+qewqyir&#10;+xui+zKXJ5HYe4ctQUzUFJunDz4fJYrObP3pT45/B9/QziKqijhSup6yOngjjtb+bn/Cvr58fKDq&#10;bcfT3SvWnWvxGxW9MLNgt17/ANi57de8u4Bjq6iNFl6TZe9Mo2BxWxkycc0wNXTYmTMUishpK6nl&#10;QyvqW+/pif8ACX3o3D/Jz/hP38pvjjuCrXHYXvrtf5Z9O5HKGmFY2HpuyOk+utoNmYaYyQmWrw5y&#10;4qodLo4liUqysAw+cx330b2Z8Zu6Oz/j/wBybarNpdodQ70zuxN6YGtiqI/tsxga2SkeqoJaiGnO&#10;RweWgVKzHVsa+CvoJ4amFmilRjuRfyx/+FSnxH+LHwN66+Ovym+G+9+yO6+g9kQdd9cbr61211Hk&#10;NodmbY21RzUuxE7Czm887gtybBymLxcdJiquposZubzw033gQSOaUEYp/wDhWz/MFoNxZbJ03x0/&#10;l/ZXAVWaztdids7p+PW4K1MViMlX1VRiMFPmNrdm7LyGTTblHNHTxVJ8U1R4Q8+tma+8V/LRzvyL&#10;/mc/ym997i+a/SfSPxxrfm91j2vsbbm1+idi7n2bTVnQXZWwa/Ym3uwtw4PeW6t15Nclu6LN5LJ4&#10;qL7t6eXBS0NSjt92QnyQvkL0L2d8Xe8O0vjz3Ptqs2j2f0/vTNbH3jg6yNl8OTw1U0KV1BMQI8jg&#10;81RmKux1bCXp66gqIaiF3ilRzuU/ynf+FZvVPwv+AuxPi18nug+5uz+y/j9tms2R01urrCs2Mu2d&#10;7bJx809RsTbvYdbujcWCyexZtpY+oTDLWY3G58S46ip5WpzP5A+nf8qfkVvj5cfJLvH5OdkLSxb2&#10;707O3f2XnaGgaVsZhpt0ZipyFJt3EGctUfwTbWPkhx9EJC0gpaaMOzNcn6T3/CYn+WdFs7+Tn21i&#10;PkhtLJUdN/MlbfGV3Ltes8mLy8nxv3Z14Ortl080csLvQVW6sFW5nPUNSNRbHZyjk0hgQfn5/wAy&#10;z+Wn8jv5YPyO3Z0X3ptPMLt5cxlpeo+3IsTVQ7E7l2JDVE4fdW1cwBNjmyDY6aD+K4rzvWYesdqe&#10;oUWR3i9AfzGf5kvV3Uk3w6+Nvyh+RO3eruxsk+38V0x1vuLN1dTV5Pd1dJDU7c66p8ZBWbs2zNvD&#10;K5NxUUG3pqMZSqqnMscskzFicdpdY746V7J311B2bhG2x2N1lurObH37tiWtx2Qqtsbx2zXz4jcu&#10;2sjU4qrrsf8Axbb+YpZqOrjjmfw1UMkZOpSPf0ff+ETKOPgJ8rJCrCNvmDVIr6ToZ06W6sZ0D/Qs&#10;iyKSPxqH9feiF/Ni/wC3pv8AMs/8X/8AmR/8EV2N73/P+EVP/brLvz/xf/tP/wCB1+Kvu8v+cziN&#10;/Z7+VB/MMxXWhrv72VXxJ7qMUONE75GuwNPsvJVW8sVRQ0yvU1FVl9mQZClSGMF5mmCAEt7+Jz73&#10;kfiz/wAKfv5e38v74B9Y9R/Df+XjntvfLXDdPbQ2p2HlcpgettmdTbv7WxO34sdnex959o7Y3Tmu&#10;5e16XIblikypo8hjcbVzwTfZpXUYVZk0bvf1Cfj5lK/M/wDCOTPVeSn+4qYf5ePybxUchigh00GC&#10;3L2vhMVThaeOJD9rjMdDHqILvo1OWclj8vb39B/4Ff8ACvD4r9Afy5uoepu+One8NzfKP4+dP7f6&#10;ewmB2PidqHr3tVOu9uRbV653FW78yu7KWv2hHlcLiaAbjd8TVz0lUZ5qKmrVKQe9DrvvuXd3yL7y&#10;7j+QHYD0sm+e7+0t/dtbwNBHLFj03L2JurK7tzUOOhmkllp8bBkMtIlPEXbxwqq349/UG/4SOfDn&#10;d/xn/lhy9q9h4fJYHdXy87SyXdGDxWUgloqum6lx+Aw+zutK2agnRZUXdCYnI52knPpqsVlqORRp&#10;IZvlvdr/APM0uyv/AA/94/8AvRZH39Tz/hId/wBubdlf+J/72/8Ad7jPfzQ/5hP/AGX184f/ABb/&#10;AOS3/v596+/o9/8ACNv/ALdIbl/8XA7k/wDeH6f9/ME7X/5ml2V/4f8AvH/3osj7+pv/AMJFIoqj&#10;+TTs6CeKKeCbvvviGeGZFkililzeNSSKaNwUkjkRiCCCGBsffzf/AOZt8Id9fy8fm5318W954XJY&#10;3GbM3rmMh1bl66OpaHevTOeyVbXdYbzxldOipkocttgxRVbRtIKbKU9XSO3mp5QNhb+Qv/wpm64/&#10;lnfGWt+IHys6d7Y7G6w2tuvdW8On969KnZ+X3XtyHetYc5n9h5zaO+d07ExE+DbdtRWZSDJQZb7i&#10;OTIzxPSyKsbCsf8Amg/z3/lx86vmDuzvvpXt35C/FTqelxOB2b1X1T133r2BtU4nbO1pK2optxbo&#10;i2TuHCYGffW5MtkqmurJaaErTCSKkWaoWmWok20f+EhWS+fHf+2Pk98u/lp8nflV3V1NXNtrpbov&#10;Dd695dqdn7Vyu4cZXVW5O194bewu/wDdmZoKaq26YcJioMlTQXkeqyFKJVaCeM6MP82bCb+29/M/&#10;/mDYzs41j71X5j/IquylTWLIhyFJmO1N0ZjAZWgSWCkKYPL7drqSqxwWGGMUE0OiNE0qLgf5Bf8A&#10;OD/ls/yt+re4K35OfDXefb3ynyfZH97eo+9dh7H6q3fncXsr+6m3sZR9cHcXY289s5jq6nw+68TW&#10;ZM12Dp62TJDKsKlb0FKklQH80n5953+Zr82u2/mHnevMT1Sew12riMJsLE5qs3H/AHf2xsfa+J2h&#10;t2DK7irKXHHO56bF4eOWtqoqOhp5Kh28VPEgC+9yL/hDjlKGXYP8x7Cxz6snj93/ABeylXS+KZfD&#10;Q5jC97UmOqPM0Yp5BU1GDql0qxdPFdgAyFtdL/hUd/2/X+c3/ls3/wAB58ffd33/AAh0/wCZqfzE&#10;v/Ef/HH/AN6Pt/39Dz3/AP/U3+PfvfvfvfvfvfvfvfvfvfvfveqD/wAI2/8At0huX/xcDuT/AN4f&#10;p/3tfe/e/eyjfM/4L/Fr+YH09kOjvlf1RhOz9k1EklfhZ6o1GL3ZsjPtA0EG6NhbvxclLntp7gpl&#10;IBlpZ1jqYgYKqOemeSF9NH5Bf8IhsLWbhymV+LXzpr8FtmpqppMRsfvbqiPcWWxdK9VGY4avsrYe&#10;5cBT5doKSRxqG16Us8agn9wskf49f8Ih6Cl3RQZT5U/OWbNbPpKqBshsroXqz+BZ3N0q1AaeOLsf&#10;f24czR7ekaBNFv7s5Aky6gy+O0lkvy6/4SHfAr5Ebm6qreoewN8fFDZfVfS+B6jpdjdcbZ2/upN2&#10;12H3jvzd9d2VvXdW76yo3JuTfm4pN7ilrKqqlkY0+Pp0QrGiRpct/Kf/AJZuxv5UHxeyHxf6+7O3&#10;Z2xga/tTdnaj7o3liMPhMtHX7rw+1cPUYpaPCM9GaOkj2rG6OTrLSsDwB7Lz/NT/AJCHwe/mtvFv&#10;js7E57qL5E43EpiMP8heqBiqHdeSoaSnEGJxHZOByVHU4LsnA4wRxrAKtafLUtPH9vSZClhZkbVp&#10;3d/wh97tpc5LHsP5+dWZvbRkJgrt3dJbt2tnEiMzaUmxWH3zvCgkkjgtdhWIGe40qOfdoP8AL/8A&#10;+Ed/w/8AjZv3B9qfLjt3M/M3P7arqXK4DrSXY9N1h0hHk6Sdamml3ltv+829dx9jw0lRDGyUtTka&#10;DE1K64q2gq4m0DcHp6eCkggpKSCGlpKWGOmpqamjjgp6angjWOCCCCNVjihijUKqqAFAAAt7pV/m&#10;u/yHPhX/ADZY8bu/tSk3F1P8hNt4VcBtn5A9X/w2DdE2Fgkkmodt7/wOUpp8H2HtmgqJWemjqRT5&#10;KjDulJXU0csySarm4f8AhD93lT7hen2p8/Op8ttP7hdGW3B0jvDb+4RSmchpH29jd87lxrTx0tmC&#10;jKBXkuupR6vdr38v/wD4R9fCr4xbz252l8rezdwfNXeG2ayny2L2FmNm0HW3QkeSh0VFO25dhx57&#10;ee4ewY8VWoCkOQzMOIr0UrWYuWNzCNtrLRZKg23k4NpUmLiy9Fg6yHbFBVwmLCpkqagkTC0lTT0k&#10;1G0eLWqSJHSKSIiK4Vl4I+Zn3t/wrj+X3YdHuvpP5Lfy6PgZv/F4jOZLb+9Oqe6+s+yN4Ymh3DgK&#10;2pxeUxO4tmb233k6CPKYnIU8sE0U9P5IZUZSAQR7tT/lpfz8f5AHTXx6o+8d+fGfoT4VfNWhx+5x&#10;vrrv46fDvLTZnc9fHWV0VBR9Pdo7c2ZlMfQbb3Rg4aRkx2f3Nhaehr5p4n/ZX7ubQX+VHd0/yY+T&#10;3yP+R9Vhk25U/IHvnt/u2o28lR92mBn7V7C3DvuXDJVeOP7lcXJnjAJNK6xHewvb39Ob/hH90nu/&#10;qP8AlEpunddBVY6m+Qnya7b7s2fDWRSU8820E231v05R5DwTQQyx02Ty3T9ZUU7HUs9NJHMjFJF9&#10;gV8mv+Ee3xt+TXyR+QfyQzvzE7w2xnPkF3f2x3fmdt4nYuw6vFbeyvbG/M9vzIYPGVVZMKyqx+Kq&#10;8+9PDJL+48cYLeon3d7/ACiv5WWwf5Rfxt3t8beue1N4dvYTe3eG5O8Krcu9cNhcHlKLK7k2H1rs&#10;OfBwUmCd6STH01J1rBOkjfuGSpcHhV92kVFPBVwT0lXBDVUlVDJTVNNUxxz09TTzxtHPBPBIrRyw&#10;yxsVZWBDAkEW96Vvzi/4RlfHju7tXcnZ/wAP/kfkPiviN25iqzeT6X3D1jF2b1zt+uyVRLUV1P11&#10;kcfvTY+d2htqOVy1NiqhMtFTAmKCWCnWKGNg+IP/AAis+PfW3YGL3p8xflPuj5H7Yw1XDXQ9Q9dd&#10;fv0ttnPTUtQkiUe9N5S743tu3K7eroAyz0mJXAVgNtNdpurKffn/AAin+IW7N87z3Vgflr3ZsTB7&#10;m3ZuLcGE2PhNh7DqMLs7EZnMVmRxu1cRPW1D1k+L29R1KUdO8xMrxQqX9RPuxfvr4IY3+Wv/AMJ0&#10;/m/8Ptu9sbo7h2d1p8XflRkNnbk3hg8Rgc3jsPvqk3Rvmv2/LT4WWajqqej3RuHI1EU3pfRVCMi0&#10;YJ+SF73+Zf8AhHl0/wDKXoP4vfIX41fKjcHx7yXbnxz6N7C7E6539183bu1DvPeXWG2Nwbly+yNw&#10;Um89lbi21i67LV0k/wDDK1cwqSzuIamngWKmQ3PwU/4Ro/GPovsjC9m/Mbv/ADHy2g2xlKTMYPp7&#10;A9fx9UdV5Gux9T5KaLseSp3bvjc2/sEzIkr42CXCU0rL4ar7ylaWGXc4x2Ox+Hx9DicTQ0eMxOMo&#10;6XG4zGY2lhoqDHUFFClNR0NDR0yRU1HRUdNEscUUaqkaKFUAAD3pWbm/4RRfF7c25Nw7kn+bPflL&#10;PuDOZbNzU8PX3Xjw082Wr566SCNnn1vFC9QVBPJA597JP8rb+XVsv+Vx8T8P8UNg9jbo7T29h98b&#10;z3xHuzd2KxOGzM1XvStpq2qoZKLCs9CtPRPTgRsDqYHn3r3d6f8ACNv40d592dxd25X5l96YLKdx&#10;dqdg9p5PCY7YWwaqgxFf2Fu3L7trMVQ1FVMKmejx9Tl2hikk9bRoC3JPu/X+U/8AyzdjfyoPi9kP&#10;i/192duztjA1/am7O1H3RvLEYfCZaOv3Xh9q4eoxS0eEZ6M0dJHtWN0cnWWlYHgD3rpbm/4RRfF7&#10;c25Nw7kn+bPflLPuDOZbNzU8PX3Xjw082Wr566SCNnn1vFC9QVBPJA597JP8rb+XVsv+Vx8T8P8A&#10;FDYPY26O09vYffG898R7s3disThszNV70raatqqGSiwrPQrT0T04EbA6mB59s38yf+Uv8Nf5qfXO&#10;L2R8n9kZAbm2lHX/AOjfuXYVdSbc7b64kyQQ10O39xVeOy1DkMHkJIkepxOVo8hi5pUWYwCojimT&#10;T97N/wCEPvY8Gdlfpr5+7Jy+2Z5p5IKbs7o/O7bz2Lpy7fbUktbtXfm6cfnpkjsJKgU+NDHkQL9P&#10;ZgviZ/wic6w2pvHEbq+Z/wAu8x21tXG1CVNX1L0lsabrejzz08ySw0ua7R3DuPcOd/gdaqeOqp8f&#10;hsbXGNj4K+B7Ou7P1B1B1j0D1jsfpjpjY+A636s63wFFtfZGyNr0SUGFwOFoEPipqaK7zT1E8zvP&#10;U1M7yVVZVSSTzySTSO7UMfzgv+E4HxZ/mt71h72od95z4y/JwYejwOd7T2ptTHbz212PjMTTQ0eB&#10;PZvX9VmNrSZ7ObeoKdaOjylHlsbWihVKepNVDT0iU9GPW3/CHh4d142ft/8AmFpX7Hp5oZsvietv&#10;j6cTuvLU4lQT0GO3BujtLNYjb00sOrRVy4zKKjgXpnBNj/8AyC/4Rr/y/wDtDNbBn6c7e7i+PG29&#10;mdY4LYuVwWHo8F2BkN/boxea3JlMp2nu7ce6pYqmTd25oM3BT1UFJDS42COgiWlp6eLTClhP8nv+&#10;Qt19/J57I7i3z1d8l+zO2sP3XsjA7T3Tsze+0dq4WghyW1M++Y2xuekyGBnaqNZiaXJ5Sk8LqY5E&#10;yLMSDGAxWf5j3/CWXoH+Y78ze5Pmbvb5T9w9b7n7k/0efxPZm1tm7LyuCw3+jzqrY3VNF9hX5aVc&#10;jP8AxHH7Giq5fIPTNO6r6QPZwv5Of8ifqb+TruXvjcnWne/Yvck/e+D2Dg8vTb525tvAw4GLYOQ3&#10;VX0c+OfAO71Mle+6ZFlEnCiJbfU+72/f/9Xf49+9+9+9+9+9+9+9+9+9+9+96oP/AAjb/wC3SG5f&#10;/FwO5P8A3h+n/e1979797979797979797979797979797971pP5q3/CYf4Y/zKex8/8AIDam8tz/&#10;ABP+R+7AJd5b32HtnD7v697CzACI26t/9V1uQ2w+Q3dLDGFmyGKzeGkrm1S1gqpz5fevll/+EQXy&#10;OhyNTHgfnd0lksSjJ9nW5fqbfeEyNQhiQyGpxVHuLP01I6TFlAWsmDKAxIJKg83xH/4RTfH7YO7s&#10;Ju75i/K3eHf+HxdXSZCo6m6u2KvTe18w9LOsr4jc2963du9d4Zfb+QjXROuLi27XBSRHVIfV73Wd&#10;kbK2f1rs7a3XnX22cHsvYuyNv4jaeztobZxlLhtvbZ21gKGDGYXBYTE0McNHjsXjMfTJDBDEipHG&#10;gAFh7VPv3v3v3v3v3sn/AM/vjxuj5b/CX5UfGLZWbwO3N298dHdh9W7d3Buhsiu3MPl94berMPRZ&#10;HNHE0WSyYxtLPUBpft6eaTSDpUnj3oB/9ATHz7/7yu+H/wD5090f/at9/RH+MPVuY6O+NXx56U3D&#10;kMbl8/090b1L1bm8thjVHEZTL9fbB2/tPJ5HFGtp6StOOrazEPLB5Yo5PEy6lVrgDr7979797979&#10;797979797979797979797979797/AP/W3+PfvfvfvfvfvfvfvfvfvfvfveqD/wAI2/8At0huX/xc&#10;DuT/AN4fp/3tfe/e/e/e/e/e/e/e/e/e/e/e/e/e/e/e/e/e/e/e/e/e/e/e/e/e/e/e/e/e/e/e&#10;/e/e/e/e/e/e/e/e/e/e/e/e/e/e/e/e/wD/19/j37373737373737373737373qg/8ACNv/ALdI&#10;bl/8XA7k/wDeH6f97X3v3v3vW2/nv/8ACg/r7+UxjsN0v1TtTA90/Mvfm3RubE7Nz1dVw9f9SbSr&#10;JaqkxO9O0zhqikzOVqs5W0koxe3qOpoaurp4ZKmoq6OH7X73QG7x/wCFF385TvjcFXm8x83eyOua&#10;GWslqMdtbo6l2903gMJTPI7xYykl2LiMVuPK0VKJCqPlchkaplA8kzkA+wy2Z/Pc/nC7DztNuPCf&#10;zD/ktXZClDLFT7y3uexsEwZ43JqdrdhUe6Ns1jaohYzUbkAkDhmB29P5IH/CrXdXyP7j6/8AiB/M&#10;ZxGycNvfszLUGzuqfkzsugg2dgM7vWvRabA7S7e2cs74LD5beuZtR0GZwgoscMhVU1NNjoInkrY9&#10;5v373737373737373Q3/AMKKf5gnyL/lrfAPDfIf4wZLamK7IrvkJ111xPVby2tS7vxB2zuXbPYW&#10;UykSYqrmghWtar23TFJtV0UMLer3pgdC/wDCsH+bx2F3n0xsHce8eh5dv747Z662hnY6TpHCUtXJ&#10;hty7ww+GycdLVLkmNNUPRVrhJACUax/Hv6kfv3v3v3snH8wX5UVHwh+FvyO+WVHs6HsKt6K61yu+&#10;aLZNTmX2/S7krKOeko6TG1WaioMpJjKWWprVMsy007KgNkY2HvSK/wCg4vtT/vXb1/8A+lHbj/8A&#10;tQe/oM7Qzrbo2ptjcj060b7h29hc49IkpmWlbLYylr2plmaOMyiE1GkMVUsBew9qP37373737373&#10;737373737373737373737373737373737373/9Df49+9+9+9+9+9+9+9+9+9+9+96oP/AAjb/wC3&#10;SG5f/FwO5P8A3h+n/e1979797+Lp/Ph3huze/wDOF/mF5feeRrsnlcf8kd6bQoJ8gZjLBtTYX2ey&#10;Nj42ETEstDi9m7foKenA9HhjUr6SPZ/P+E2WL/kv5Ttnu+P+azV9Xxb1Wj2CPjlB8h8hW4joJ6WS&#10;fc69jz56vqKml2Adzxy/wZYE3RIlEKRpWpQ8omMe2H/MX/4T8/yzP5hHw/3fur+WR1/8Zdm/Iza9&#10;Lj8x092D8cd7bYx3VO8qtamCev2L2Euxq7N7Dr8TubBvM1JkTTR5Cjro6aRaoUn3UFRrUbM/4Rt/&#10;zcMjPR5Go7D+HHXVfSx02UpZs93N2g9dj8jDLDLDBDU7E6Q3YYcpRygOJYnMKlLpKTpv9OHren3l&#10;t7qzYVL23m8Hk+wcH1/taDs3cmJmlj23kN44zblDFvPN4ypyNHiZo8HV5uGpqIXnp6ZxTsC8cZuo&#10;1G/5hv8AwsS+LHx03tufqb4X9SVny/3PtqsrcJle2sju49fdE0uaoqiSmqv7oVtNg9wbq7Ux9HVQ&#10;PG1VTRYfFVa6Z6DIVdOyyNUHhP8Ahbd82afMU0+5Ph78WsrgFlLVmMweW7a2/mJ4P7MdNnK/d256&#10;KklH5dsdMD/qR72pf5R3/CiD4c/zW8r/AKJ8bi818dPlHDja3Lr0N2DmaHOwbxxuLh+8y9f1J2HQ&#10;0GHxu/VwtD+9V0NRQYjNpDHPUJQSUdPNVLfTmcziNuYjK7h3DlcbgcBgcbXZnN5vM11LjMPhsPjK&#10;WWtyeVyuTrZYaLH47H0ULzTzzOkUUSMzMFBPvS8+e3/Cy/45dLb4znWnwf6JrvlPLt+uqcXku6N6&#10;bqqOtepauuo5DHNLsLD0mBzm89/YQuGjFdU/3ehkZTJTfdUzRzSVZYD/AIW2/Nuny1JNuj4f/FfM&#10;YJJL1+OwGU7a23lqmL/UUeayO8N10dFL/tT0FQP9p97QH8o7/hSD8Pv5p26KXpKp27nPjP8AKWpx&#10;dTlMZ0/vvP4zce3ewI8fTvVZiHqTsiko8DFu7KYeiiapqMZW4vD5VqVZJ6anqYKeqlgGT+fp82/j&#10;d8EPhrsHtP5TfDHr/wCdHW28fkfsvq+k6d7Kx+w8ntvE7pyfXHbe9MZv9aLsXYfYuBlyGFoNiVdF&#10;FpoUqVGTYpMqh0k1bPjb/Pq/k+9sfIroPq3a/wDwnu+JOwdy9ld1dWbA27vqh2L8XzW7Kzu8d84L&#10;buI3bRjH/GXGV5qtuZDIx1kfgqaebVCNEiNZh9CffG+Nm9Y7N3T2J2JunA7I2HsjA5TdG8N4boyl&#10;HhNu7Z27hKOWvy+bzeXr5YaLHYzHUULyyyyuqoqkk+9Ib5t/8LUer9j7wz+yPgd8aJO7MPiKisoa&#10;TvDuzcOZ2FtHO1NOzxQ5HbHVWJxI3tk9t1jWlinyuU29kCi6XoYi2pSM7F/4W5/Lyg3Lj6nsz4X/&#10;ABv3Vs9ZE/imG2Juvs7YG5amLzQmQ0G5twZTsrF0Un26yKvkxNQNbKTwpVtxf+VJ/Of+I/8ANt2B&#10;mcv0jXZjYnb2x6Onq+zvj72BLjIt/wC0qSeSmpF3PiZsZU1GN3l1/V5OpFPT5ekKMkjRpW01FPLH&#10;Ade3/hTB/PgwHVFD8zf5RVP8csvld0726n6+wY7zm7FoYcBQUvYmH2d2BWOdgJtP+IzVFBh6uSji&#10;P8WVTU6ZipQGJvnG+/q//wAkH/hQzs7+an3hkviNgPi5ubpjI9TfGWs7VqN75jtTF72os3BsPd3U&#10;/WU2EhwNFsbbU9DNkp+w0rFnaqlEa0pjKMXDKWr5z/8ACtLD/A/5c99fEXsf+X3vjL7p6O37W7Vb&#10;cNJ8gcHi6Pdm3qqjotwbK3nR4yo6mq58ZR702XmcflYqZ5pmp46wIZHK6jYv/JW/ny9efzks/wDI&#10;Lau3+hc58f8AcfRWH663BHi892PjOwJd64XfNbvDHZGvx32G0dptjI9p123KSOo1rOJTlYbFdJDF&#10;f/mvf8Ke+sf5XXy/z/xFrfiluzvLObW2Psbde4d3YjtzE7Fo6DIb3xkudpNvDD1uwd0TyyUmBmo6&#10;lqj7hQ/3ekRjRqZc/wAnz/hRZQfzefkrun4/bI+GW7eoMZsbqrOdrbt7JzfcWJ3hisTQ47cG2ds4&#10;nCDEUfXW3WqcvuDL7mTwp92rCCmqJgriFgNl7373737373737373737373737373737373737373&#10;/9Hf49+9+9+9+9+9+9+9+9+9+9+96oP/AAjb/wC3SG5f/FwO5P8A3h+n/e19797970OP+FL3/Cd3&#10;vX5C92bh/mFfA/Zk3aG5984nEj5GdBYRqODe1buLa+GpsHRdp9Y0FTUUkG63zW3MVSU2XwVMP4s+&#10;QphWUiVz11RHS6A/YnWXZPUO6a7Y3bHXu+Or964v/i57P7E2nntlbpx37ssH+Xbf3JQYzLUn70Dp&#10;+5CvqRh9QfeHYXYvYPVe5qDevWG+95db7yxTasXu3YW583s/c2NbWkuqgz23q7HZWjbyRK145VOp&#10;QfqB72q/5Uv/AAq8+Y/xj35s7rX527tzXyt+MmRyVHic/vPc8KZL5DdX46qnigk3Rg97xeGv7Pos&#10;UJJKmsxm4fvslWoAlLkaXSI5NmH/AIVb/PrI9K/ypNp7Z6K3ixf547twHX1NvTbVbJHDlPj1kNl5&#10;Hf2+q3DZeBW81BvvFjD4aaL0Cswubqxq03VvmefFn48b1+WvyQ6O+MvXT0dPvXvXtDZ3WOBr8l5P&#10;4XhqndmapMXNuDL+EGf+D7do55a6r8YaX7anfQrNZTuz/wA1P/hJh8aPir/Lw7T+RnxW7W773Z3f&#10;8bdiVHaXYNH2Xl9lZXZ/Zewtp0a5Ltatx+D2/svbtfsjIba29BV5rHla+viWkoZKOoWplmStg0aO&#10;me3+wvj/ANs9cd39T7irNp9ldT7029v7ZG4qF2WbF7j2xk6fK42Z0VlWqo5J6YR1FO94qmnd4pA0&#10;bsp+iJ/wpx/mk5/IfydfhXRdT1s+zJv5puzdodiblXHZGojyNL0hQdb7C7O3xsWCphanrEXKbk7I&#10;27jMnchZ8aKujnjZKp1GhD8FfiVvL52fLzoD4kbCyMWE3D3l2FjdpPuKoo3yVPtTbkMFXnN67xnx&#10;kVRRy5OHZ+y8TkMm1Ks0LVK0hjEiFtQ3c/5kn/CQj4zdNfB3tTtv4Wb6+S28vkd0nsWq3+m0N65P&#10;am+sb3NjNq0cWQ3nt3D7W2j19tzO47eNdhaWrqsJDj5as1FbGlCaeVqhJodP3qT+Xt/Nr6/3lsHu&#10;jp74D/P/ABe7Nhbswe+Ngb52r8SPkDVPh91bQzcOSw+XxeQpevZ6WSpxWaxqm12XyRlGB5HveC/4&#10;Vu773H2l/JD+D/Zu8Nm5rrrdvYvyp+NO+909e7kwua23uHYm4t3fEb5Jbgzezc9t3ctJQbjwGa2x&#10;kshLRVVFkIIa2lngaOeNJVZRoM/y9v8Asvr4Pf8Ai3/xp/8Afz7K972X/C1D5ob1676N+Mnwk2Pm&#10;qrD4b5BZrd/a3c4oKialqM1s7quq21Q9f7QrTFKI63bmb3pnqrK1ULp/wN27QsGsHU6InwV6M6f+&#10;SPyy6W6b+QPeu1fjT0huzc0z9qd17wzOEwOL2ZsjA4fJbjzX2WR3FNFiIdzbip8T/CsP51miGUrq&#10;dpIpYw6G/f8AnIfy5v5GXSnxVoe4/wCWX8+Nodl9zbCz+0cLu/piu+QWwO2cv2htHOVyYHJbr29j&#10;MRjsNm6DeG38nXU1bWpRhsY2LSpdaSn8Xk90g/yzvmjvH+X784/jv8ptpZOsoqPr7sDDwdh4ymkl&#10;EG6+o9xVMeC7R2nX0qSxw1keX2bXVf23lDrTZCOmqlXy08ZG+T/wpu/ksfFbe/R/zN/m45HsDv5P&#10;kXtfr7qJ8Vs3G7r66To+oXCZrrfqKhar27P1XV76mSbbNU1Q5j3LGGrrOumL9k/NH9/Xx/lD/wAg&#10;X4dfyv8Asn/Zruguyvkvu/sTtP47/wCjDcGG7f3j1buDZdJt/fGe607IytZhsdszpvr/ADtPl4M5&#10;1/RxU0k+RqIEpJJleJ5GSSPWH/4Wo/DZ9k/I743/ADk25j1TBd5bFrekuyJqaK0cHY3VEjZjaGXy&#10;chiGqu3b1/uJqGACR/2NqtdU4MhI/wDhH93p/os/m6UHWtRU6aH5JfHzt7rCGlkl0QPntp0+G7ux&#10;tYEPpkrafFdV5GCPn9FXIByfdX/883ug9/fzd/5gfYYqGq6em+R28escdVmdKmOrw/RaUPR+FqqW&#10;eMBHoajEddwPT2vaBkFza53a/wDhF/8AEg9Y/CDvH5c52ghiz/yj7Zj2ptCqeFZJn6s6HjymBhq6&#10;ardBLTLlezdy7jp6mGM6JP4TTu5ZlVY9zD373737373737373737373737373737373737373//S&#10;3+PfvfvfvfvfvfvfvfvfvfvfveqD/wAI2/8At0huX/xcDuT/AN4fp/3tfe/e2/LfxX+FZL+Bfw/+&#10;N/w+t/g38W+5/hX8V+2l/h/8T+z/AMr/AIf93o83i/c8d9Pqt7+Xjv7/AIWMfzenymYwb9e/DrrX&#10;L4o1238lj8H032VNV4nM4+rqqWtnlh3t3bu/RlqOoBieOQPTAwi8N9Rba2/km/zLfjv/ADt/hrR9&#10;d/N/FfGzt/5ZbB3BvDFdudJ9idebDyOI3Rt3JbgyeR2Pv3ZPWG9KLM4/JbaqNmT0eKyT0S1RhymN&#10;mapEK1NKrkL/AOFBP8lT+S38f/hD3f8AJfb20No/Dn5AYDbtVkemqXr3fOVweG7e7DjqKYYXrKi6&#10;TzGayu18lS5t5njmk25jMdV42FmraiY0lJInv5sfvcy/nZdcdi5n/hO1/IT7c3VS5Iw7C2hhev6u&#10;SoWJ1gwfZ3T1FnOqZZTEztHSVGwup4RStwPEyq9nKj3r2fyge7tjfHL+Z98Ge5ezcrR4Dr3ZnyL6&#10;+O8tx5GrShxe1tu5/Jja+U3Xl6t45Vgw+1qXNtkKtrX+2pnsQbEfWu/nDd3bH6D/AJWnzz7I3xlc&#10;dQ4mb4tdw7HwIr5oxS57fHamyMt1x11tyIGRTO25N7bqoKS0ephHMzgEKffxMve4x/wop6T3915/&#10;KP8A+E6p3Jh6ig/0d/GPdWy96w1MMkFTt7enYXTvxY3XjNtV8RVkjyFLT7Ly0Mo18y0T6QRcinz/&#10;AIT5977B+Nv8474M9rdnZrG7b2VT9hbx2BldwZmtgxuGwlT3T1D2J0vg8rmMnVPFR4zE0O4OwKWW&#10;pqZ3SCngVpJHWNWYfXI+Zfyq62+EPxd7v+Vvbc7LsbpHYOY3lXYyCtoKDJbpytOiUm1tj4Goyk9P&#10;Qf3m33umro8PjEldUeurYlJAJ96umF/4Wwfy5qiqkTcfxk+a+KohTs0NRhNt9FbgqnqhLEEhko6/&#10;vLbUUdO0RdjIJ2YMqr4yGLK1/wDCwHf1J2t/Jk+HnaOPwO5Nq0HZXzC+Pu/qLbG8qTHUG8NuUe8f&#10;ip8mdxU2A3XQ4jK5zE0W5cRDkhT10NLW1lNFVRusc8qBZG0AP5e3/ZfXwe/8W/8AjT/7+fZXvbU/&#10;4W99fZyi+Q/wV7WeHINtrc/S/aPXtLUGaaXFQ5zYu+MPuSvhSDxfb0eQqcf2LTMz+QvUxxKNIEFz&#10;qf8A8vL4lYP51fMPpf4m5zurb/x9/wBNeYzG18F2dunb77mwOP3ZDtnNZnam3qrFRZ/bUs1ZvjO4&#10;yDC0GmqDHI18C6W1W97MfyW/4ST7B+HGwaLtL5RfzeOhej+vsnubHbMxu6d/dEbgxOOyO6stSZGv&#10;x+Bx/wDxlyaorclUY7EVdT44kYpT00srWjjZgXLbH/Cez4A7wmWnwX/Ci3+XJLVSVdNj6aiyNdsD&#10;A5CtratlSmpsfj898jsZWZGSeRwi+BJLuQv6jb3ux/8ACh/GPsz+Qz8zNvsKnLvgOqOldsyTUFMq&#10;vO1N3Z07g3yX28s1oaOHmpn9bNHArEaiAD8fP39yL4YfMb4rfJrqzqen6G+Q/S/aueqel9mbwq9n&#10;bG7O2RuffOAwUeG25j8jUbn2dgc9kdwbckwWYytPj8ilXTxGhyMi002iYhPZFf8AhRR8Nf8AZ1v5&#10;TXyb2diaD77sDpnBxfJvrFVhNTOd0dKUmTzuex9DTKDLPldz9YVO4cNSKhVjU5KP9QBRvlkfyqPk&#10;JQfFX+ZD8KO/M1VVVFtnYHyJ62m3pWUUviqqXYO4c7T7S39PDdo0naLZmfrm8LPGlQB4mdFcsCdb&#10;hzG7O4uzc5n5aWozm+u1N95PMS0OOheeqzG7N8Z+eteloaddUk1TkMxlCkSC7MzgfX39vv8Al/8A&#10;xfx3ws+E3xe+LGPhx8c/SfS+ydnblqcUoWgy+/YcTDkOx9yQCwB/vTv+vyeSY/l6on8+zg+/e/e/&#10;e/e/e/e/e/e/e/e/e/e/e/e/e/e/e/e/e//T3+PfvfvfvfvfvfvfvfvfvfvfveqD/wAI2/8At0hu&#10;X/xcDuT/AN4fp/3tfe/e/e/nX/8ACh//AITV9/1PffZXzn/l8ddZjufZPce4M12F3Z8fdl0kVb2T&#10;sHsPNStk91bu622vEy5PsLae+s3NNXTYnGR1OZxuUqpBT001DIootIHd2yt7dcbirNrb82lunYe7&#10;MRMY8htzd2Cy219xYyoileMpWYjM0tDkqKaOaFls8asGUj6g+22pq89uvMrNWVOY3JuHLz0lIktT&#10;NWZjM5OqZYaGhpleVqmtrahlWOGJAWYgKij6D3sv/wAn7/hM/wDMb5zdl7G7H+T3Wm8vjN8OcZl6&#10;LN7vz3ZGMr9mdndr4KgqoqifZvVuxMktFu6kXdEIWE7kyFNRYqloppKmjlr6iJKST6RPzq/l69I/&#10;On4OdgfBbdlDDsvr/O7JwW3eucrgMbT1E/Um4dgpQT9X7l23QzvFrg2hX4eljkpFngNfizUUTSxx&#10;1DsPkMfzAv5VPzZ/lq9i57ZXyV6b3Njdp0WWkodq937cxOUzvSPYVBJUSx4vJ7W7Bp6IYeOqyVOi&#10;ytia9qPNUWsJVUkLkAlM3X358he1NobL6n3z3T3N2PsLZbUlF131ruzsbe+79obTdYjj6Gj2Xs7M&#10;ZjIYbAsIJfBFHQ00R0toUWNveyV/Iz/4TefJX5ldzdc98/MDqbdPSnwu2bm8RvDLYvs3CZDau9Pk&#10;NDjZYMrjdk7Q2bmKekz8WwNyOsIymfqYaajnxckkeOkqKhy9P9C7+aV/Li6s/mg/DPfHxN7AyD7N&#10;mrKrE7w6o39jsZBkqnq/tLalPXQbS3XSYd5aWGvxyUOUrMXkaNZad6nDZGrgimp5HSeP5FXzu/la&#10;/OD+XHvjM7S+UHRe7ts7dostNjdv9xYTF5HcPSe+oPuJIcfkdpdk0VH/AAGdsrCizLj6x6PM0ySK&#10;tVR08t4wWTfvyY+R3amxdq9X9n/IHu3sjrTYrQPsjrzfva2/N4bF2c9LTT0dM+1do7hz2RwG3mp6&#10;SqlijNJTwlI5GUWViDsMfyKf+E8HyO+c/eXW/d/yd6n3Z1F8IdjbgxG9NyZDsjb9dtrKfISDBZCm&#10;yFL1r1/tvNRUObyu091zwfbZjPiGPGwY77mKlqJK7RGu1F/wsc66352P/LF6J291tsTd2/MxRfO3&#10;rDKT4TY22MzujJUeIpfj58n6KXIS4zA0NdVU+Np6mugiaYoIlkmRSQWUHQL+BHxe+S+I+dXwsy2W&#10;+O/emLxWM+WfxyyGSyeQ6k39RUGPoKLuDZ1TWV1bWVW34qalpKSmiaSWSRlSONSzEAE+/qrfzof5&#10;Wm0f5s/w1zvQVVmsbsvtraOai7J6A7FysVQ+K2t2Zi8dX4yLHboNBS1uVk2JvHEZKox2VWninlpx&#10;JDWxwVE9HDC3yR/mB8AvmZ/L57IrNi/KLozsLqLM4nLCHA7xqMZWVOwN1vAxqKHM9e9m4lajaO6q&#10;WVYvIklBWyT08itHMkM8UkSBN2p8ivk58marZeJ7t7173+Qdbting2x13je1Ozuwe16rb1JWSQU1&#10;Nt/ZdHu3N5+bE09VMsccdJQrGrsFUITYe9tX/hO1/wAJx+9+z+9us/mz87uqs31N8e+qcvi+w+re&#10;ouyMXXYHsDvDfuHqqbKbIyea2NkYKfKbe6lwOQhTKVEmWSnfPvBS00FLVY6qqaiPfT/mM/EWD54/&#10;Bz5MfEaTPQ7Wr+7ussptvbe5av7psdgd7Y2qotz7Cy+YioUkrajA4/euDoJa+GEGWaiWVF9TD38e&#10;/wCTX8pv+Y58RN7ZXY/d3w872xEuOrqijpN37Z693Hv3rTcawmdlq9rdkbLx+c2bnIZ6WnM/jirP&#10;uoYiPPFE11GxR/wjI6s7O2t/Mr7y3fubrnfm3Np1vwU7RwdHufPbQ3Bh9u1eab5BfGCrXD02ayGO&#10;p8bPlGpaGaUU6SmUxwu2mysR9Leop4KuCekq4IaqkqoZKappqmOOenqaeeNo54J4JFaOWGWNirKw&#10;IYEgi3v4ff8AM4+MOK+GX8wP5d/GTb1THU7U6k7w3lhNkOlZTV80ewMnWjcewaTIVVK7wNmKHZua&#10;oYK5fS0dZHKjIjKyKef/AITffEdfl/8Azd/i/t/L4pcrsTo/L5H5O9ho8C1dNBiOlhS5rZy11JIr&#10;U9XjMv2/WbZxtVHKRE1PXPqD/wCbf7Evv3v3v3v3v3v3v3v3v3v3v3v3v3v3v3v3v3v3v3v3v//U&#10;3+PfvfvfvfvfvfvfvfvfvfvfveqD/wAI2/8At0huX/xcDuT/AN4fp/3tfe/e/e/e0juzYWxd/Ugx&#10;2+tl7T3rj0jniWg3btzD7jo1iqjCaqNaXMUdZAsdSaWLWNNn8a3vpFmbZvT/AFL1zLLN191b1zsS&#10;aVpHlm2ZsjbW15ZWmjSKVpJMJjKFnaSKJVYk3KqAeAPYj+/e4tXSUtfS1VDXUtNW0NbTTUlbRVcM&#10;VTS1lLUxNDPS1UEyvDUU9RC5R0cFWUkEEH2gds9OdRbKzNZuPZ3VfXG0tw5Gokq8hnts7I2zgszX&#10;VUy1iTVNZlMXi6SuqqiVcjUBnd2ZhPJc+triR797i1dJS19LVUNdS01bQ1tNNSVtFVwxVNLWUtTE&#10;0M9LVQTK8NRT1ELlHRwVZSQQQfYWYPoHojbOdG6dt9J9R7e3MtQ1Wu48J1vs3E51atqlKxqkZegw&#10;1PkBUNWRLKX8moyqGvcA+xd9+9+9+9wq/HY/LUdRjsrQ0eTx9XGYquhyFLBWUdVESCY6mlqEkgnj&#10;JUcMpHHtD7W6h6n2NkarLbK6v672dla2onq6zJ7V2Vtvb2Rq6qpWRKmpqa3E4ykqaioqI5WDuzFm&#10;DEEm59iL79797970Bf8Ahaj292v1j2d/L/g617Q7E69gzGw/kLLl4dj713LtKLKS0ef6lSkkyUWB&#10;yWPStlpVqZBG0gYoJGAtc30DK6urcpW1mSyVZVZDI5CqqK7IZCuqJqutrq2rmeeqrKyqneSepqqm&#10;eRnkkdmd3Ykkk+/p0/8ACRz+V1vv4ifG7sz5h997Iy2ye3/leu28X1xtnc1G+O3Ftj497bV8zi8x&#10;W42cRV+Gqu2Nz5I17UtXGJDjMPi6hNAqGB3BPfvfvfvfvfvfvfvfvfvfvfvfvfvfvfvfvfvfvfvf&#10;vf8A/9Xf49+9+9+9+9+9+9+9+9+9+9+96oP/AAjb/wC3SG5f/FwO5P8A3h+n/e19797979797979&#10;79797979797979797979797979797979797Lt3j8Q/id8narbtf8k/jB8ePkLW7Pp8jSbSrO8ele&#10;tu2ava1LmZaObL0u3ajfu2s/Ng6fKS4+napjpjEs7QRlwxRbIvrr+X38CuoMzSbj6m+EfxE6u3FQ&#10;VsWRoc9118bOmdk5mir4V0w1tLlNtbLxlbTVkKGyyJIHUfQ+ze+/e/e/e/e/e/e/e/e/e/e/e/e/&#10;e/e/e/e/e/e/e/e/e//W3+PfvfvfvfvfvfvfvfvfvfvfveqD/wAI2/8At0huX/xcDuT/AN4fp/3t&#10;fe/e/e/e/e/e/e/e/e/e/e/e/e/e/e/e/e/e/e/e/e/e/e/e/e/e/e/e/e/e/e/e/e/e/e/e/e/e&#10;/e/e/e/e/e/e/e/e/e/e/wD/19/j37373737373737373737373qg/8ACNv/ALdIbl/8XA7k/wDe&#10;H6f97X3v3v3v3v3v3v3ulD+e9/NN39/KL+InXXyR666r2h29m97/ACP2h0jVba3rmc1g8VRYrcnW&#10;Xb+/J83T1eCR6uTI01X1rBTrGw8ZjqnJ5VfZ+vgd8i818u/hh8YPlBuLbmM2hnu++lNgdp5fa+Fq&#10;6uuxOAr944Gky9TisdWVyrWVVHRy1JRHlAdlFzz7KFv/APnTfEHrf+ZFtb+VlncP3VU/Jrd+S2di&#10;8VWYjY+Dres45t77Jh3/AImat3RJvGnzMFLTbfm1VTjFv4ZFYWZRq925e9Z3+QF/PY7Z/nF7v+Te&#10;2+yeiOu+nIOh9t9XZzEVOxtyblz0uem39lN7UFZT5Jc/EiU0VAm1Y2jMVyxla/0HvZi9+9+9h9j+&#10;2OrMrvKt65xfZewMl2Fjfuf4lsSg3lt2t3nj/s40mq/vdr0+RlzdL9rFIrSeSBdCsCbAj297s3jt&#10;DYWFqNy753VtzZm3KOSnhqs/uzOYzbuEpZquaOmpI6nLZipo6GCSqqZVjjDSAu7BRckD2E3+zYfF&#10;n/vJXoD/ANHJ11/9kfsQtk9pdY9mRVc/XHY2xN/wUEvirp9k7v2/uuKjlCxOYquTBZGvSnlCTobO&#10;QbOp/I9r33wd1jVmZlREUu7uQqKiglmZiQEVALkngD2TPcv8xz+Xnsvcg2bvH54/DLae7zVrQrtT&#10;cvyh6PwW5DWyVP2aUS4PKb5pMoal6z9oR+LWZfTa/Hs1e094bS37t/Hbs2Nunbm9Nq5iH7jEbl2n&#10;msZuLb+Vg1FPPjcziKqsx1dBrUjVFIwuPr7Unv3v3v3v3v3v3v3v3v3v3v3v3v3v3v3v3v3v3v3v&#10;3v3v3v3v3v8A/9Df49+9+9+9+9+9+9+9+9+9+9+96oP/AAjb/wC3SG5f/FwO5P8A3h+n/e197979&#10;71lfid/woC3p3F/ON7N/lK95/F7bfTWd2nvDvXYmyuzMT2lldyPvbNdTU2U3btmuXbOS2Jgo8fh+&#10;x+r8BVZqkLVpljElPHpZnI92R/zff5m+2P5TPw5yXyqz3Wrdx5WbsbY3WGy+sBvdOuBu7c28JsjX&#10;1cD7xfae+WxK4XZu3ctlLLiaxqg0IhtEshni9/KC/mb7Y/mzfDnG/KrA9at05lYext89Yb06wO90&#10;7HG0dzbPmx1fSQJvFNp7GbLLmtm7ixOUs2Jo2pzXGG0qxieWv35Rf8KDpulP5u3Xn8pPqH4gN37v&#10;jdm7+lNk7p7Rbv3/AEeUWxc32xQYrdmbmn2XF0rv1s1ieuOts5S5yumXL08kqieARRNDrc2P88T+&#10;ZzgP5UPxO6++RG4/jVh/lPRbz+RG0+l4uvc1v+i65pMRVbi627Z3ym8o83XdadqRVVRj4eunoRSD&#10;HQs65FpPuFERjmVOZ/mbUWxv5P21f5o2N+OuSr8fkPj91P3PR/GzZ274aivoqfsnK7RxMez8PvGD&#10;Y9JT1a7eXdPk+6XAwCaKmNoItXp+dh2J/ObTen8+vY/811finv3FnaL7WV/jTLvAVG969sH8f6vq&#10;kqm5xseDwNWpWjKKDh3Ipxp5v5Pf0pf5Wv8AMA/4cu+KGI+UX+hLc/x//iu+N6bM/wBHW7c7/eLM&#10;0v8AdCtp6P8Ai0uS/u5tXVBlfuNaJ9oNAH6m+vv5qv8AIG/nE9T/AMn7FfNffm8us94d09m9y7f6&#10;N2r031Ztaug23Q7hy22ct2bX7gr92b5q8bmotpYDFQZmjj1U+OyuRqamriSGjeMVE9NezW/8LCPm&#10;P0vu/Ztb8rf5VGS6y6u3jM1Xjfvc52n11u/LbdaWneTLbNyXZHX8O3t3zY2hqVkKRw00FWzKDPTK&#10;4YbuHxg+SHVHy/8Aj91P8mejs7JuLqvubZ+P3jtHIVECUmRgpqppaXI4XOUKT1KY7cm2czSVONyd&#10;KJJPta+kmh1NouR696AnwF/7jJPmr/rfI3/3htme7vf+FYH/AG5K+Rv/AIkD47/+/v2R7oo/lLf8&#10;JZv5ffzy/l3fGT5bdvdw/MfbnY/c+2N1ZrdGF627B6UxGyKCqwfY289oUkeAx25/j3vDO0tPJjdu&#10;wPIKnJVTGdnIZVKopdf5zH8gbBfyTOndjfzDv5fXy2+Q+By3XHamzNrZWj35uHbEHY2Dq90msGG3&#10;Xs7sHrPbXW1LPT02bx0dPW4epxEq1NLVF2nMcMkUu9j/ACxPkrvD5ify+fiF8muw6ahpuwe3+jdl&#10;7m35/C6eKixdZvRKH+E7ry2MoIV8WMxuaz2NqKynpFLClinWHU2jUdLL+Zl8xPmz/Pj/AJpm5P5P&#10;/wAEux6/q/4q9U7j3TtTt/dWGymUxmD3tSdbZClwvc3bHbdZgaqGt3R1rtPdMn8G2xt2Ob+H5mva&#10;jqJm81bTtQWw7K/4Rpfys8N1zFtfe2/PlXvffk+Pposp2hSdjbQ2nWw5UKjVtbtfaVL19ldsYnHS&#10;yhhDS5GLNSwxEK1RK48hoa3/ALT+Xf8Awkh/mE9RZHZ/bu6u8v5evyTyc9XnNt5aGagxe+toYHLY&#10;Wg7Ewme2fT11RgcF391biM5RVuH3DQLAuRiqIkKiknyONT6VuJyuOz2Kxmcw1dT5LD5nH0WVxWRp&#10;JBNSZDG5Gniq6GtpZkOmWnqqWVZEYcFWB9uXv3v3v3v3v3v3v3v3v3v3v3v3v3v3v3v3v3v3v3v3&#10;v3v3v3v/0d/j37373737373737373737373qg/8ACNv/ALdIbl/8XA7k/wDeH6f97X3v3v3v513/&#10;AApR2xlf5cv88b4L/wA0XZuOqIMB2LWdYb+3g1HBd9x71+NO5Nt7R7O2/MyGJTT7o6KyW3May645&#10;3WWcq6kBlMB/wrM7Gr/l58pf5T/8tnqTOR5Y92bkw/aE38Inhq6TLTd+74wfS3TG5YZgHhio8ZQ4&#10;3dU4ne8Rp6wyNZEJMf8A4SKdq5X4s9//AM0r+W73Lm6fFZjpbclf2p9rVn7Ghw2V6M3dnOj/AJA5&#10;yYSNOq08rS7SN9f7UNIxvIDdQJ/4TXbSy38x3+eH85/5pm86OWbAdZ5LsvfuzlrA0dRt/e3ycz+7&#10;NodY4GCMtIktBtPonF7kxmlnllh0UpZmY6zal/wtW/7dZdB/+L/9Wf8AwOvyq93ffyUv+3R/8uX/&#10;AMVA6P8A/eJxfvUC7L/7jjMb/wCJA6m/+FmbN9/Q89/Mp/4Rk/FXq7uX5r/IL5Bdg7fxW6c98Xer&#10;dnVHVdDmqGCvpdu777T3FmaAb+x8VRG6Q7i25t7ZtdSUU36qc5V5UtKkbptr/wDCn3rHZ3Y/8lP5&#10;eV+6cNR5HKdZx9TdkbEystPFNXbY3Ziu5NhYV8piZZQxpajJbX3Bk8VUOOWochOosWBALf8ACR/N&#10;5PK/yY+rKCvqWnpdsd09+YPCxMFAosbUb5m3JLTIV5KNmNw1c3PN5j+Le9mj3oCfAX/uMk+av+t8&#10;jf8A3htme7vf+FYH/bkr5G/+JA+O/wD7+/ZHvWU/lkfOf/hSz1b8Gvj1158I/grsztT4ubdwG4qP&#10;qHsHK9Q5LP1e5MTWb83VkMxVVWeTuPbNNWCl3XWV9P5Ps6dUWEKQdOolm/my/LP+ch8ganobqb+d&#10;v1v2z8O/hNP2rishuXIdB/HPHVuBze4sbDmaVK6DLZbsiXBb03fisM9fJQ4qbdkdPFTs2Sjx1Y8M&#10;Or6NvxKyfx52r8Buk8j8Kcvh94fHHZvxzwadA5ikkqa+lzu0No7P+1wEub/ZxOUl3BUz4srmo6iK&#10;kyC5T7lKhIakSKulz/wiE25j90dmfzMe3c75sjv3F4H4y7chzlQyPUSY7s3P9/7n3j5nMZlabLZn&#10;rrFzMQyqTCbgnSV2sP5tP833pL+UJ151J2R3b1l2p2Ziu396ZvZODoerE2k+QxmQweDTO1FXlRu3&#10;cm3KYUc1M+hPE8j6/qoHPvXH7i/4Vs/ygfkRS7aovkB/LZ7Y7zo9mZeTP7PpO4uqPjD2bS7Tzk8C&#10;00+b21T713rm4sHl5aZRG1RSiKZkGktbj3uw9T7lwG9OrOtd47Uwx27tbdmwNm7l23t77ajof4Dg&#10;c7t3G5XDYYUWNZsdR/wvHVccHipyYI/HpQ6QPYhe/e/e/e/e/e/e/e/e/e/e/e/e/e/e/e/e/e/e&#10;/e/e/e/e/e//0t/j37373737373737373737373qg/8ACNv/ALdIbl/8XA7k/wDeH6f97X3v3v3v&#10;WM/4Vn/Es/I3+U5vDs7DY6Oq3r8RuxNod642WGm8uUqNlVUs3XHZWIgnEUjQYuDA7yiz9YLxqy7e&#10;RiboFbV4/wCE6U/Zn8zT+c/8eO7u5o2z2E+APwy2bicUayQ11L9h0j1ZgPjt1ScjW1Maz1O4q3d+&#10;8pd2BgRM2QpZZHeXRK0uT/hQPW9jfysP52HyP706kpGoNvfPf4bdj0zx0ktRj6anX5A9Qbr+PXY1&#10;VTZKNJg24tv9pbTj3oYuSKianH7Syxuu0j/wk9+IsPxq/lN7C7KyuNFNvz5db23T33nZpqUw5GHa&#10;C1A2F1fiXqGCtU4mbaW01ztIP0q24JSP1E+yz/8AC1b/ALdZdB/+L/8AVn/wOvyq93ffyUv+3R/8&#10;uX/xUDo//wB4nF+9Mb5Rdm7D6M/4Wo03Znbu58P1919Rdm9A0mQ3luyvpcDtnGLu3+X91zsLD5HJ&#10;5vKy0mMx+HO6svDTT1ksqU9OQ5kZQjW+iVszfmxuxcS+4Ovt6bT33gUrZsc+b2buLD7oxCV9OkMs&#10;9C2SwlbXUa1kEVRG0kZfWqupIAI9/Px/4Q6f8zU/mJf+I/8Ajj/70fb/AL2ff+FIf/bkr57/APhg&#10;de/+/wAervZQf+Eh3/bm3ZX/AIn/AL2/93uM97PvvQE+Av8A3GSfNX/W+Rv/ALw2zPd3v/CsD/ty&#10;V8jf/EgfHf8A9/fsj2Jn/Cc7sXr7DfyWPgjjMxvrZuKyNJsLf61WOyW58JQ11Mz929nSotTSVVbF&#10;UQs8cisAyi6kH6H2AH/CnH5vfCvZ38rL5G9Bb67R6x3z3J3didp7a6h6gwG5sDuffUm7qHe22d0U&#10;G/J8Hia2syO2tu7Hp8O+SkytWtPSPJDHRpI9RVwwSiD/AMJU9odibS/kr/HIb+hr6Oi3JvLu3dvX&#10;OPyPkSek67znam5JcbNFSSxRSUlBnNwxZPKUt9S1FPXJUoxjnX3q5fAXuun/AOE2v88/5M/Gr5OU&#10;2d2b8RO+ayu2liN9S4qtqMVR9ZZHeNbub40956YUaTMbf25i6+twW4PsjVHGTVmTAE8+PMT/AEb8&#10;bnOnO6Nk4TfuHzHWfa/W+Sx53FtvemMyG1t9bIyGKkgMpzmE3HSy5TBVWPelGr7qnnaMoL6re/nI&#10;/wDCtT+ZV8W/kHubpj4SfEbKdcb3290ruvNdn969j9YU+Aq9nVfZj4er2js3YGB3Pt6NMfuGs2Rg&#10;stmZsxLTS1NHFVZSClWUVVLWRR/Q9+J//ZLPxq/8QB03/wC+6257H/3737373737373737373737&#10;3737373737373737373737373//T3+PfvfvfvfvfvfvfvfvfvfvfveqD/wAI2/8At0huX/xcDuT/&#10;AN4fp/3tfe/e/ew+7Y6w2X3b1d2T012PiI8/172zsPdvW2+cHKSiZfaG+MBkNs7jxrPZjH97iMnN&#10;GGAupa45HuvH+XH/ACc/hJ/Kxyna+a+Ju1d7YrMdy0O0cXvPKb73vX72rf4bsqo3DV4jH4aSup6c&#10;YmkmqtyTSVSoCalooCx/ZX2x/wAzn+S58NP5s1d09lvlF/pSxmY6Rpd64/aGZ6m3bhNn5Ksxm/Jt&#10;sVOWxm5J8vtHdS5ahoqrasMtCoWI0r1FSQT5m92X9X9c7R6c6z676h6/xi4XYfVexdo9b7JwyN5E&#10;xO0dj4DH7Y23jFYKmpaHDYuGEGwvp+nspX8wv+XL8af5nfS+2ehPlRi935br3aPaGF7ew9NsrdlX&#10;s7KpvPAbU3ps3HT1GUpIJ5ajHjB7+yKvAQFaRka90Hsxnx66K2B8YejOp/jv1XT5Wj636X2Ht3rn&#10;Y9LmsnLmcvT7Z2rjocViosjlZkimyNYlJAoeVlBdube6qf5mn/Cf74B/zVexNvdwd9U3bnXfb2Cw&#10;FJtOs7K6H3ftnae4d17Yxk1RUYXEbuod67G7F2rl/wCCtWTJTVa46LIrBIIWqGhigjiNl/LS/ls9&#10;G/yr/jtXfGX4+br7X3jsPIdkbl7Qly3cmd2huHdyZ/dOK25iMhRxV+ydi9eYZcPBTbYp2hjNAZ1d&#10;5C0rgqFDT+XJ/Jv+FP8AKxzXa2e+JmD7ExGQ7lxe08Rvdt87/r96RVFFsurz1bglx0VbS0wx8kc2&#10;46ryMt/ICoP6fZx/lr8WuqPmt8d+zPi93lR5zIdU9t4zFYjeVHtzNTbdzc9Hh9x4XdVEKDNU0cs1&#10;DIuWwNOWZVOqMMv59oL4KfBToL+XT0Fj/jV8asfufGdX4zc+5N30tLu/clTuvM/xnddTDV5eSTL1&#10;cME0kEk0C6E02QcD2cr3TB01/JL6C6U/mjdrfzV8B2v3Ble4u2/78/xrrrLybMPWmN/v5iMVh8j/&#10;AAtKLa9LukfZwYpGg8uQk9TNq1CwBtP5jvwK65/mW/E7fXxF7X3hvbYeyt+ZrZGbyO5evWwKbpo5&#10;9i7txG8MdDRNuTEZzE+GsrsOkU2unc+Jm0lWsRrW/wDQEv8AAX/vK75f/wDnR0x/9q72O/Qv/COf&#10;+Vj1PvHF7w7I3Z8mPkVHiMglZHsTsXfm0NuddZOOE0s1NDnMd1psHZ28cj46mFzIq52GlnifxyQM&#10;Axfao2xtnbmytt7e2bs7A4fa20dpYPE7Z2ttjbuOpMPgNt7cwNDT4rB4HBYfHw09Bi8Ph8ZSRU9N&#10;TQRpDBBGqIoUAeyEfzEP5V/ww/mh9dY7YPyt60lzWS2z92/X/aez8iNqdt9bVNeAtdJtLd0dLWxS&#10;Y6tCA1GLylLk8NUyrHNLRvNDBJHrSTf8IpehafMVWOwH8wP5GYjqjI1TVGU2FNsPZtZmcgoLfb/d&#10;7los5h9t1FVF4qe8sm3HB8Jsq3XRYBuP/hKD/LDq/iJ/sqezU7Y2XkK/tDZvam6vka2Y2junv/de&#10;V2Tt3eW2cbgavPZzZ77TwGzp6PfFZJNjMNh8ZSS1CxzSI8qCQbHfXGyMf1p15sPrjFVVZX4vYGzN&#10;rbIxtdkPAa+tx+1cHQ4KjrK408UNOayop6BXl0IiaydKgWHta+/e/e/e/e/e/e/e/e/e/e/e/e/e&#10;/e/e/e/e/e/e/e/e/e/e/wD/1N/j37373737373737373737373qg/8ACNv/ALdIbl/8XA7k/wDe&#10;H6f97X3v3v3v3v3v3v3v3v3v3v3v3v3v3v3v3v3v3v3v3v3v3v3v3v3v3v3v3v3v3v3v3v3v3v3v&#10;3v3v3v3v3v3v3v3v3v3v3v3v3v8A/9Xf49+9+9+9+9+9+9+9+9+91Kfzff5uvRH8ov48wdp9kUbb&#10;+7a35Nk8H0P0Xi8tFic52VuTGwU0uTyGRyZpMj/djYO1ErqeTMZdqafwfcQwQxTVVTBC/wAxn5kf&#10;8KCv5rnzO3dlszub5X9kdLbKqshPUYPqX417kznSOxdv4x5ppqXCz1Gysnjt473p6Qy3E248rl6g&#10;uqnWBHEsZJvi1/MS+c/wpmg/2Vb5V93dK4iLNLuKfZe0t9ZY9aZbOAQKcnuLqvLTZLrfdFVJHTJG&#10;5yOKqvJEPG10JU/Qt/kF/wDCmSm/mB7zwfw8+aeJ2p198rMrR1h6v7K2pAMB1z3u+Io2q6nbVXga&#10;utqhszth8dTy1UUFNIcTmhFMtLHQzrT0VRt++/e/e/e/e/e/e/e/e/e/e/e/e/e/e/e/e/e/e/e/&#10;e/e/e/e/e/e/e/e/e/e/e/e/e/e/e/e/e/e/e/e/e/e/e/e/e/e/e//W39XdY1ZmZURFLu7kKioo&#10;JZmYkBFQC5J4A9oL/Sz1X/z8vr//ANDLbn/1y9+/0s9V/wDPy+v/AP0Mtuf/AFy9+/0s9V/8/L6/&#10;/wDQy25/9cvfv9LPVf8Az8vr/wD9DLbn/wBcvfv9LPVf/Py+v/8A0Mtuf/XL37/Sz1X/AM/L6/8A&#10;/Qy25/8AXL37/Sz1X/z8vr//ANDLbn/1y9+/0s9V/wDPy+v/AP0Mtuf/AFy9+/0s9V/8/L6//wDQ&#10;y25/9cvfyOP+FLHy73B8sv5t3yNjlzf8S68+PWRoPjr1Xj6askq8Xj8J19TIN3V9G4laink3L2Xk&#10;MzXGohVRJTSwR6pFhR2oO9+9qvYu+N29Z712j2NsHP5Ham+dhbmwW8tm7ow8/wBtltu7o2zk6XM4&#10;HN42os3hrsXlKKKeJrEB0FwRx7+398PfmP1t8lvih8avkLkN67E2/le7Oiuqu0M5t6o3RhKOo29u&#10;De2yMJuDcG3pqapyCywy4LM109IwNxqh4JFiTH/6Weq/+fl9f/8AoZbc/wDrl79/pZ6r/wCfl9f/&#10;APoZbc/+uXv3+lnqv/n5fX//AKGW3P8A65e/f6Weq/8An5fX/wD6GW3P/rl79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t6we8tobnlnp9t7q21&#10;uGeljWWpgwedxmWlp4XbQsk8dBVVDwxM/ALAAnj2pvf/19+LOYei3BhMxgMisj47OYvIYevSFzFM&#10;1Hk6WaiqlikFzHI0E7Wb8Hn3rMf9Ah38m3/niu//AP0e2d/+tnv3/QId/Jt/54rv/wD9Htnf/rZ7&#10;9/0CHfybf+eK7/8A/R7Z3/62e/f9Ah38m3/niu//AP0e2d/+tnv3/QId/Jt/54rv/wD9Htnf/rZ7&#10;9/0CHfybf+eK7/8A/R7Z3/62e/f9Ah38m3/niu//AP0e2d/+tnv3/QId/Jt/54rv/wD9Htnf/rZ7&#10;9/0CHfybf+eK7/8A/R7Z3/62e/ni/wA5T4N4/wDl2fzGfkZ8X9r4vO47rLbOew+6Om6jcFRU5Cry&#10;vVW+tv4zc+1p0zdSiHPtiDkJ8TVVS8NkMdUI1njdVq+9+95YYZaiWKCCKSaeaRIYYYUaSaaaRgkc&#10;UUaBnkkkdgFUAkk2Hv6hfxt/4SK/yzar479E1fyD2b3jJ31WdPda1vdhxfc2WxOKTtqs2dhqrsWD&#10;E4qmxKRY7EU275ayKlg5aKnVVZmYFiNf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7Fv5dP8lj4O/wArbenY2/fihgeyMTuDtTbGK2hu2Xe/YWQ3nSy4bDZVszRR0FLWUlMtFOtc&#10;xLSAksvHu2f3/9Df49+9+9+9+9+9+9+9+9+9633/AAoX/kZU382Xqba3ZXS9dt3aPzO6NxNfjNgZ&#10;XckzY3bXa/XlTUVOXr+oN2ZmGComw9VT5mplr9uZGRZKShr6mrgqFjgyEtZSfK++RPxi+QnxJ7Kz&#10;HUHyW6d390r2PhJp46rbO/dv1mFnrIIZ2gGWwFdIj4ndG3axk1UuTxlRV46siKyQTyRsrEGsVisr&#10;nsnj8Jg8bkMzmcrWU+NxeIxVHU5HJ5PIVkqwUlDj6Cjjlqqysqp3VI4o0Z3cgAEn3vVf8J1v+E1f&#10;bH+ljrz55fzD+vcn1vtLrfKYbffQnxt3lQNQb33lvegdcltrf/bu26tUyOzNrbMyEcFdj8BXJDk8&#10;pk4Y2roYKCBqfJ/Q99+9+9+9+9+9+9+9+9+9+9+9+9+9+9+9+9+9+9+9+9+9+9+9+9+9+9+9+9+9&#10;+9+9+9+9+9+9+9+9+9+9+9+9+9+9+9+9+9//0d/j373737373737373737372g+wer+s+2sE+1u1&#10;eu9i9m7Ykdmk272BtHb+88DI7IYnMmI3Hj8ljnZoyVJMfINveqV/wjd666+P8sbcnZh2Js09j/7N&#10;V3BgT2Adr4Q73/gUOyep2hwv96/sf48cTE1VKVpvuPEplay+o328ffvfvfvfvfvfvfvfvfvfvfvf&#10;vfvfvfvfvfvfvfvfvfvfvfvfvfvfvfvfvfvfvfvfvfvfvfvfvfvfvfvfvfvfvfvfvfvfvfvf/9Lf&#10;49+9+9+9+9+9+9+9+9+9+9+96oP/AAjb/wC3SG5f/FwO5P8A3h+n/e1979797971eelP53XavYf8&#10;9Df3wzzGJwMHwO3BvbuX4idEdjDApBkct8zvjVsPrTfncWEr94RSTRzUsM+4q/FUlC6olQ1ZjpYZ&#10;S7vF72hvfvdOfwR+aneXf/8AMs/nEfF3sSu23U9U/Czdnw+w/R9JidvU+LzdBR90dZdkbq3wNyZm&#10;KV5twyVGW2xSmmaRU+3QMovq93Ge/e/e/e48lRBTmFZ54YDUzrT04mlSMz1DI8gghDsplneOJmCr&#10;ckKTbg+5HvC8sUTwpJLHG1RIYYEdwrTzLFJUGOIMQZJBDA7kC50oT9AfYe9yf6TP9EPav+hb+D/6&#10;Y/8ARvvn/RN/eHxfwD/SZ/dnKf3E/jn3H7H8G/vT9r9zr9Hg1X49hv8AEP8A2Zb/AGWnpz/Zxv7n&#10;/wCzP/3Qpv8ATR/o/wDtf7mf3y+6rPuf7vfY/wCSfw77TxadHp1X/Psw0lXSxVFNSzVVPDVVnm+0&#10;ppJokqKr7dBJUfbRMwkn8MZDPpB0jk8e5Xv3v3v3v3v3v3v3v3tnxeewWceuTC5rE5d8XVvQ5OPG&#10;ZGjr3x1dGWD0dctJPM1JVIVIMcmlhY8e3j373737373737373TV/J3+cPcnzH66+fG7/AJDZraQb&#10;45fzLPlJ8Y9jZDEYai2njsZ1B1JhusK/aseekFQYK3LUkm6qw1NfKyGZSuoDT7uNp6iCrggq6SeG&#10;qpKqGOppqmmkjnp6mnnjWSCeCeNmjlhljYMrKSGBBBt7ke/e/e/e/e/e/e/e/e/e/wD/09/j3737&#10;3737373737373737373qg/8ACNv/ALdIbl/8XA7k/wDeH6f97X3v3v3sk38x35bYj4J/Bn5PfLHK&#10;S49avpzqjcWb2fSZRkGPzXZuWji2x1TtyrDywl6bcnZObxVDIFJfRUEqrMAp1Eu2fj1sDoP/AITy&#10;fFfsfrv5AdQZX58/D/tTrn+atXVJ7T2XXb/z/du5t0t2D21tTPQ0eYqMtlcrtzYW71oaymWNzkKn&#10;adOjl76ztK97/wAxDa20f5T/AGB/Mw6ro6PcOHHxEn+RHWOGr3krqGp3HuPY0OW2LtrcjUZpqhIK&#10;TeGVpKHLhBFNTiOcWV0sKgvhf/wnz+LXyl+L/V3yo/mS1fefyW+d3yU632n3RvbvPcnfHb+0t2dN&#10;5vsTC0O89u7Q6rw20d17f2ztperaXI0lLClZQZKCOupJVhRMe0dGgC/yMPixvOj+Yv8Awo/+Gvye&#10;7S3l3lW1TfEzoPc/be5crE3Y2/8AqfN9X/KXZmwNzbizlFrf+/1X0zX4lq2sZ5KsZNXkllkn1yMe&#10;7/hPl8iM9sT4E/ID4w/KLdk0Paf8qPvHvXoLuTcu45ah62XrHZeSzXYG0OwqqSaernfbJ21UZGgx&#10;0rMzSUOBD3kBEsgNfyhNn/Lzuv8Alz/zDP5gvVlfT7d+aH80jtXvztb431XZucmpttdV7GxlTujr&#10;z43UFTA2O3XT4/F9cZSszWTolNHVQ11G1GJI5YmMslfO9vg7/wAJ2/jh8X5sf/MJ+Xexey/5k8ux&#10;Uy/e/f3X/wAtO1+7PlDjPlBUYWStzFdsPZuxd95DISVe1d7u9PhabM4GlWvip6d8mvkkdxY18Tfk&#10;Z218kf8AhJv2X3n2xvLcG6e1av8AlsfzBttZTfeXy1XXbrzMvTmH+SPVG2dw5bcEhTJZHck+B2FR&#10;S1NfNI9ZUVeqaWWSZmlYtf8AKj/4T/8Aws+YP8tv4399fzBaftn5X95d59Gbey+29471727gx8PR&#10;XV2Tp45eruv+ncLtve2KwmEotq7XpMdUTPX0+RM+TeqVlFFM9GTWfyZvkb2T8Yv5YP8AMvou8d97&#10;o7wxn8o75Z/zBOh9obi3hlqnKbq3F1B8Q9ibe7FxWGyedNLVZGq8U2Tr6Wiuk/2VB9vS06LT08EE&#10;YPfy6v5OXx8/mafFHZn8wX+a/Qbs+XXyn+aGAru2qXJZvtTtHa+zegOsN55GuruuOt+jNsbE3rtz&#10;FbRw+L2saKus6Ty0VZO1PERHG5nOd1R8W/l38Hv5Wv8AM36B7/7xh7w6z2D1r8vqr4U78ye8d07p&#10;7o298bJumN1z7J2P2vmczhMXHHndkz05THtR1lekMEphjanpoKSlirh7K3JuJP8AhGnjdyJns0m4&#10;j8Ruqaj+PLlK9c155PkRs6CSc5X7gVxmkiYqW13Km309mU2B/wAJp/hn3r8S9rbr+Vdd3J258/ey&#10;+p9s7v3X8yNz97ds1m/dj9x5fbMWboH2HgMZvWn64odh9b7lyj0+IxbYioiagp4xIzyJDJElvhJ/&#10;NF7t2L/wlyHz53pm8l2T8g+leme3djYrdu7j/G6nP702v3TuPpXprc26pchVT1e50wtFX7flzMtV&#10;L91lHo6l5GMk2sqf4k/8J2Phn3z8ZOtu+fn3N3N8p/nB3911sztzsj5Nbq787cxO+dh713phqDeu&#10;NxHUv91944nbmBxXWWQyiRYt6ihrRNLTFnQUjpRQuH/CcrYPb3T3aX84XpLurtveneG7+m/nBiOu&#10;6bszf2dqdwbp3jtfbmwnx+y9z52tqJ6i24NwbMgx1VkRqaT72STyvJJqdtoL3qXbe+O+K/nrfzN/&#10;5hOK+aW5ewdwfBT+XV2ltn4zdOfEHbXYO69idfdh9r0FBkqzsLtntptj5jb+az9fQ5vFGXFaJ4JP&#10;tqynpzKIaOeOsAz5Nfy09lfy1/5rf8mgfDzd3ZvX3xA7u+WG6IN0fFzI9pb23h1nsDuLbuzaqvpd&#10;5dfY/eef3BmsfS9i7dz1euXpTUvTpUYmnblHgiphX/m4fIzoj5GfzWuuv5b3zS+W2O+KP8vPpn40&#10;0/yK+RODre25ukZPlf2xvTc5w+xOic1vKkyeMyNVsXCbbFLmp6ajmjknUV63jqkoaykIh8peyP5P&#10;H8rjd/Qvzn/kzfLvqLaG9djd29abT+UHxO6j+Tub7I2P8lvjXu7LDb3YAy+wN0b83VUnd2zaSeCt&#10;oK2nJpqJo2r5KZqmnSoW6D+bA3ZnzY/mG/CL+UDguy9/9RfHntHqvtH5Y/NPN9X5zI7X3t2R07sK&#10;um2js3p6h3LjFSoxW193b0p5qTOxmQJNBXU8vqkpY4ZyyfzJf5PHxz/lm/GXdf8AMc/lQ7e3L8QP&#10;k98LMXi+1pYNo9j9obn2F3l1TtfM42XsfrDuPbW+d6bog3Ft+u2i9XWO4ZZauSlENQXWRZYBy/mx&#10;/Kzuf5J7V/lEfDX41dj7u+PB/nD7mTcXYXbGyMk+K7E2N8admdadf9o9q7b2XnXWklxG6s5t3smn&#10;WOoCxyTpRSUrL4qmVfYQfPT/AITv/CP44/Br5D91/ArF9qfGT5XdGdAds7+wfde2e9u28ruDtTH7&#10;d2Pnc52JsHteh3TvHL7W3Bhu2tsQZDHVXioqBKeprI2UrSJJSyA/82tybipv+EaezNx02dzVPuFv&#10;iL/L+qWz0GUr4s01TV/Ij43Q1c7ZSOda4zVUMzrIxe7q5BJBPu0r4BfytIvg78WOx+8emdybi7h/&#10;me/IX4tNNvX5EfIPs7e+6MTvzvGs2TUbq2RhMxi6yuzW3NtdW7c7NraeCB6bF1OTjw8QWeerYWal&#10;M/BH+Qf0H8f6h/5xny+6t7m/mSbkoMvuP5Jd0Y75hdndkfIXa/bE2UqsmKTrXZXW256zcmJGxa+o&#10;jgxKVW0zLkJ6ZvuoKiLVTR2SfyXfkl2d8jf+E/8Au7dXaG+N37/3n1r1/wDMDqOn7C3tV1lRvncO&#10;2+vqfesexK3cVfVTTZKfN4faVdQ495pnNSTQgyM8mqRiNfyUf5Jvxu+dX8t/47/JX+Zh/pQ+W+9e&#10;xNkZzFdPbK35292vtrYPx96Wwm4dw7N2lguu9tbC3ds+nTP7poMQ2er8zU+eolqchG0ZWdJqqqPz&#10;/Knq+xPg5/Mp+ZH8m3M9ob67b+O+xujthfMr4UV/Z2fk3VvzrPqHc24sVsTsTqet3LWytkMntbbO&#10;/dw0tNhYXUCmp6OWY2etZFqr/k7fyleh/wCYP2R/NC7O+ZVbvzuD4/dcfzW/lztTq34u/wCkXe2z&#10;+nqPt18jtvMdjdx7swWyNwbfrty7sye1crtfFUBkqI6anp8ZMJUqPJH4LE/5Xnx6xf8ALs/nHfOb&#10;+W10huDdknwi3d8Q+svl71r0pvbdWZ37i+qd1Z7sJeuN0YbatbueqyFfDh89UVuRNWKiSoq6+mio&#10;RWT1MtMJWEf+Q7m9x/GTuP8AmQ/yi+xs9mcrkPhn8h6rtj451u6cnX5PN7h+JnyNV94bEFPXZEGX&#10;LnaNW8b5WoRmjiyW4PtwT4+M38nbIZf5efzCv5vf8yivzOWyfW1f3zj/AIKfGWn/AItVS7ZTrj40&#10;YrDUPYW7du4qaaWH+E9l56lwOWgqFSI/cmsUjWXSLZC9+9+9+9+9+9+9+9//1N/j373737373737&#10;37373737373qg/8ACNv/ALdIbl/8XA7k/wDeH6f97X3v3v3vWf8A53703zO+Y/8AK5/k+Up/iu1u&#10;9u6J/lt8tsHHJU08Uvxj+OdNlMvSbXz1VToslPh+1s5jMzRU0sUiSRZXEUw1Aumo7kv8gP8Ak1zQ&#10;ywv/AC+OhAk0bxOYcbuGnmCOuhjFUU+4Y54JQPo6MrKeQQefdLHwA6V7E7a/lpfzif8AhP8AZvct&#10;Qe9vhfuzujqPo7IblqIKCo3b0128+b7S+NG4K5cpL5KXb+6t0UVS1RMt4MbhstRBCv7QJxPg1/P/&#10;APgj1b8QuuOp/nZ2vU/Ev5ffF3rva/SfyL6B7Y2Pv3Hdh0/YXVm2cdtfI5faWAxG28w26cXvpcUu&#10;Sx8OPepqIUrEhkUEK7gD/wAJ0u990fJ7+Y9/P07/AN19d7u6oqe1exvg9uvbuw9/YWbbu9cL1vV7&#10;V+SsXUk258JURQzY3NZzq2nw+QqIiGAeqJDyAh2J9/PU2F3/APGL+YR231l8XMBIMX/woe+PfVfx&#10;GytXTyVFPiNv/IzYHb3W/Wm8N3Zykx8bINvVfxm3vV4+rNo3ap3FW5CRmSmqVmvs/mv9C9p9L/yK&#10;/kR8cfgjQ7qx+6+ovi9sDq/rfF7JbJtvOfqfrzJ7DwnZONwv8Gf+NZDcWY6Ow2chK05erraidgBJ&#10;JJZqzPi1/Mn/AJD3wv8AhH1TN8A9odVb8+Vuf6y2ptLq/wCPnWHTc+f+ZnbPyLrtt0WJx20+zK2n&#10;2iN6PuGfekxTK5nJVox3gimONkqU+0p5Qj/lXdv9f7t/4SafMLo3C5qoftn4v/DD+Z3sLvjY+Qwe&#10;fwuX663fvEfKrsnb2Cyy5rF0FNU1lbs/ctJUuKWSoFM7tBMY545Il2Cv5KX/AG6P/ly/+KgdH/8A&#10;vE4v3WN/K06Vj+Snxg/4Ua/HSbJLhoO/f5wf83vpWbMP5CmKj7U6+6+2LJkWESPNpoUzplOlS1l4&#10;BPsN/wCVd/OY+JHwp+GGw/g7/Ml7Bj+GHyz+DG3Kro/sXrTs/au9o/71bW67qK+g2Nv7rOvwW2sx&#10;Sb+w+6tmUdK0QxzVFTWVaPJSxTUs9JPOaPrD5ofJL58/yzv5rXyN7P6gx/T3xo3H1P8AKzFfBany&#10;+1Nz7R7e7F+P+G6Q3vDD2x2dQZ3cuXx/j3tkHSTECiosdHHDFOL1kRp6yWt/sz/uC4xv/ioHUv8A&#10;8Ebsz3t+9Tf8yr60/wDEf7N/95zG+9Rj+Tr8Sa351/8ACVPNfE7EZWlwe4+5cT8nsNszKV8s0GLp&#10;N/YXvrdO7tgvm5qdJJ4cDJvPb1AlcyJI60bSFVc2Ujv8Sv54vYHxn+OvXPxQ+an8uf8AmIUfzk6G&#10;6/2t1DL1/wBRfG3Ndlba79ymy8XT7Q2ruvrXe+Iyz4Stg3nR4eOqragFsalQahsfLVxiNPb9/wAJ&#10;vtw967v7Z/nK7w+TG0KfrvvXeXzow+8uxeuKbLUuch62yu7dgvuGj63GWo5qinrpOv8ADZKmw7us&#10;knroiC7kFjtJe9TKr7H7s/kd/wAzT519o9jfGP5Bd/8A8vD+Yrvra/f+E7l+OXXVb2zuXofvc0dR&#10;j977Z7I23i6mkq8ZgdxZrOVJgklf92kix/8ADxUTjI08Jb/kz87+1fnv/Nb/AJKu+NqfGfvzoT4Y&#10;bB+W+6cD17v35HbIqOp94/IftrcOxZ6rO7i2b11lquqzp6z6+2vgI6aky0qQiqrczUwsBJC0cBk/&#10;5jOB6Z+EH85fbvz0+cfQe2O4f5eHyt+Le1/jlvztrevTGE7r2x8XvkVsLd8uR2buDduGqNubqye3&#10;Nn7r2fTpRR10NI01TVZGpteOgZHz9lfOT+Ur2p3F8e/jL/K3+CXwj/mA9/8Ab3aG26Hf9NtT40bK&#10;w3VHRPRCzzrv/t7sjspeo5Mbi/7vw+I09HGtQ8oMmsCc0dLWjr/Nk3Buj4FfzJfgj/N0zG1N37r+&#10;KOyeqe0fh38z8zsnA5TdOZ6b667DzC7p647XyOAw0NZkqnZuL3/XmTL1EMDvFHQxU0ay1VbSRkF/&#10;5qH83L41fPP4q7t/l2/yw+wKP5j/AC4+cePoOltubd6z2/u2t2t1h11uzN4eg7N7Q7e3TXYLG4jZ&#10;O08Hs2oqoJJp5fNRT1UdVPCKWCdgLv8ANa+DvyT6l6k/lVfKT4TbFy3yP7q/k7Z7BY6PprHeej3V&#10;3l0Jmuu9h9Z9vYzalDSQ5Sap3tlcL1xjxDS09PV1a0tXVyUkdTUwxUlUXT50fzyc58t/gn8k+kfh&#10;X8Efnge8+yPjx23g+zMr3f0DX9TdZ/GLrmfY24YO3t69l9i5TN1GBTOYDZEOUOBpaN6gZHLJDFcT&#10;lKScJvnD/wBwXGyv/FQP5e3/AMEb8afd/nz+xfe+a/lFfI/EfGWLcFR3nkfhhnaPr6m2iZ13hV10&#10;3XUC5Sk2d9mRkG3fV7fNXFilpSKxsg0Ip/3zH7of/ltfzDf5Afwd+AvQe5uoMR1lkPl1B1NsvEby&#10;6l2Z01kt4fOrtL5QJtvGU+79jTCTauS33Wbi3J2eaimoKiSui2xTeVftJoaNFCvX8gPvfDb9/lEf&#10;zFekd11NVhPlD0pvb5k7n+SnU2U2/n8Bnes833VQ9k5fAUuTTKYuhx7PksptDOU/hpppZKSbGyxz&#10;rCwQMkP5B387z4e/Hj+W70L8Zfnd2NJ8Uu0+mtn5GbYtd2xtneWM2v3l0buTc2e3R132N1fuKlwO&#10;TxOeoqHG5c4KqpIp2qPvcU7xppcxwnF/lQbkzH8w3+ap83f5wG29nbu2t8VpuhtjfBj4ebm3vtvL&#10;bRyvdOxsFuvC9idndm4rBZSGjq5Nq1G+9rwPj6qoiE32+QWlcQ1VJW08Kz/4TZf8yr/mu/8Ajb75&#10;0/8AvOdFe1/13/3E1/Ir/wAZAdR//BPVnsiv/ChnfPZf8sb5KdD/AM4XofF1LV+7vjz8g/5f/eiY&#10;unRFqctvXYG7exPiXuzLLHCsMtJtXunECsydVVszyUmGoaKL1PGFus/k0fEn/ZI/5ZXxB6ByGKkw&#10;+9cb1Ph999q0tUn+5KPtvth5+y+x6HJVBd5KyowG6N01GLikcm1LQxIoVEVFs99+9+9+9+9+9+9+&#10;9//V3+PfvfvfvfvfvfvfvfvfvfvfveqD/wAI2/8At0huX/xcDuT/AN4fp/3tfe/e/e2tsNiGyyZ9&#10;sVjmzkdF/DEzJoKU5ZMb5mqDj0yJiNYtAahzJ4g+jWSbXPt09tNPhMLS5WuzlLh8XTZrKRwRZPMU&#10;+PpIcpkYqVI4aaKur44Vq6uKniiVYxI7BVUAWAHtOZvrHrfcu5MPvHcfXux9wbu26VO3905vaeBy&#10;u48HpYuv8Hzldj58njNLm48EqWPPtTUuHxFBXZHJUOKxtFksy9M+YyFJQ0tPW5V6OOSKkbJVcMSV&#10;Fc1JFIyxmVnKKxAsCffdZicVkKigqshjMfXVWKqWq8XU1lHTVU+OqmUxtVUE08UktHUGM6S8ZVrc&#10;Xt7cvYfYTqfqzbe6cnvjbnWmwNv70zX3X8Z3hhdmbcxW6cv99Ks9Z/E9wUONgy1f93MivL5ZW8jA&#10;Frke1ONvYAJmYxgsOI9xeX+8EYxlHozpngalnOYUQacoJqVjG3nD6kOk8ce51DQ0WNo6bHY2jpcf&#10;QUcSU9JRUVPFSUlLTxALHBTU0CRwwRIBZVUAAfT3hoMTi8T99/CsZj8Z/E8hU5fI/YUVNR/xDK1n&#10;j+8ydd9tHH91karxL5J5NUj6RqJsPaS3f1V1d2FW4rJb9632FvfIYJtWEr937P29uWtw7CZagNiq&#10;rM46tnx586B7xMnqAP19reop4KuCekq4IaqkqoZKappqmOOenqaeeNo54J4JFaOWGWNirKwIYEgi&#10;3trbbe3Xwg20+Awr7dESU4wDYuhbCiCOQTJAMWYDQ+FJlDBdGkML/X28oixqqqqoiKEREAVFRQAq&#10;qoACKgFgBwB7A3vH4/7F7y+OPd3xkydP/dLYPenT/aPTO4ztCjoMVVYrb/bGzs7svcGQwsEdOtDB&#10;lIqHPzTRM0ZUzgFgefevd8aupv8AhRL8Auidm/C7qzrX+XZ8q+tunMO2wOjfkPu7sjs/rDO0PXNH&#10;LPTbLh7T64ho0krcptSgkjSWHEzSD7OBKcVdbUK1ZPaF/Kj+B3YnwX6M7Ni767Nwfcnyo+T/AMgO&#10;yPlT8oOxtp0WQx+ycl232fJjo6/BbAospTY6vp9j7YxeHpqai8lJQGRvLItLSRulNDaJ713vkX8F&#10;v5j/AMcv5kXd/wDMo/lo5H449vU/y1656w2P8n/jF8l8xurY8lXnenNrYfY/X+9uqN/7Wo6qjo5q&#10;XbmEgWopslJBHC0lYdFa1XAcc79E/Db+ZJ8qPnp8fPnX/M3/ANlx6e2f8NNu9q03xi+LPxy3Hu3f&#10;k79ldvbdp9l7u7S7Z31nqWixmQen2xDoxVHRtUiORYm8dGyVJr7/ADIY+gy9DV4zK0FHk8ZX08tJ&#10;XY7IUsNbQ1tNMpjmpqykqUkp6mnlQkMjqVYGxHtKbH6z626zpa6h636+2P19RZSojq8nR7H2ngdq&#10;UuQq4Y/FDU11PgaCghqqiOFtKvIGYLwDb2s5YoqiKWnqIo54Z45IZoZo1khmhkUpJHJG4ZJIpEYg&#10;gggg2PtEbK6s6y61/iX+jnrnYewf4xJFLl/7lbQ2/tX+KSweTwSZIYLH0P30kImfS0uorqNvqfda&#10;X84H+Xj2R/MF6K6jpuge2MJ0r8ofiz8iut/lX8bN+btoavI7Gpu1OsmyP8Hxu96Wgx2brYcDUvkR&#10;UCqgx9fLTVdJCTTTwmaGSvfvLrv/AIUX/OPpXePw37W66/l5/FHr7unbGT6x73+SvX3Y/aHY24Ju&#10;ss/H/BN/0/U3WVSZJ6LMb321UVNLDBl6kRiiqZomqqGoaOph2B+mehOuekOgepvjVtbDx5Pq/prq&#10;/r3qXa2K3NT0OYlqtr9a7cw+29uy5wS0kdFkcoabBwzzTeFRJVAyAA/QaERY1VVVURFCIiAKiooA&#10;VVUABFQCwA4A9oHH9T9WYreVb2Ni+tNgY3sLJfc/xLfdBs3btFvPIfeRpDV/e7op8dFm6r7qKNVk&#10;8k7a1UA3AHtL949dS726c752ttHE4eHenZ/U++doU9a8NLj5MxmcrsrNbd24mbyqRCaanpJsgsaP&#10;KXFPETaw49kq/lt/CeXo/wDlyfDn4wfKjrXrLeXYvQ3WNDt7PYvLYvbvY23sLuaHI5OWpqNvZLK4&#10;2qpWZqapjH3EKRsw4/Huzanp4KSCCkpIIaWkpYY6ampqaOOCnpqeCNY4IIII1WOKGKNQqqoAUAAC&#10;3uJjcNiMMtYmHxWNxSV9fUZOvTG0NLQLW5KqEYqsjVrSxRCprqgRKHme8jhRcmw99ricUmUkzaYz&#10;Hpmp6NMfLl1o6ZcpNj4pfPHQyV4jFW9HHMdYjLFA3Nr+9cD5ifGX+Zp/ND+XHW3xw7/+O3Vvx0/l&#10;afHr5U4zvDc/Yv8Apg2p2R2P8yNtdSVuTq+r9sw7B29W1tdsbbO9Kqri/jGMzVLRyUsTvUioknpa&#10;elqNlH37373737373737373/AP/W3+PfvfvfvfvfvfvfvfvfvfvfveqD/wAI2/8At0huX/xcDuT/&#10;AN4fp/3tfe/e/e/e/e/e/e/e/e/e/e/e/e/e/e/e/e/e/e/e/e/e/e/e/e/e/e/e/e/e/e/e/e/e&#10;/e/e/e/e/e/e/e/e/e/e/e/e/e/e/wD/19/j37373737373737373737373qg/8ACNv/ALdIbl/8&#10;XA7k/wDeH6f97X3v3v3v3tM4PeW0Nzyz0+291ba3DPSxrLUwYPO4zLS08LtoWSeOgqqh4YmfgFgA&#10;Tx7U3tI0+/djVm6KnZNJvPadTvOjp1q6zaNPuLDz7npaVzUKtVU4COsfKwU7GjmAdoQp8T8+k2V3&#10;tio9z7ar8vW7fodw4Otz2OjebIYSky1BU5ehhieCKWSsxsNQ9bSxxy1EasXRQGdQeWF6fv5A3zG7&#10;7+ef8sXpr5LfJbdGO3j29vHd3cOJz2fxO2dv7Qoqqi2h2hujbOCjhwW2cfi8PTmmw+MhjZo4VaRl&#10;LMSxJ93Pe2PN7l29tmniq9yZ/C7fpaibwU9Rm8rQ4qCefQ8nghmrp6eKWbxIW0gk2BP0Ht0p6iCr&#10;ggq6SeGqpKqGOppqmmkjnp6mnnjWSCeCeNmjlhljYMrKSGBBBt7i5TLYrBUFRlc3k8fh8ZS+P7rJ&#10;ZWspsfQU3mmjp4PuKuqlhp4fLUTKi6mGp3AHJA94cHn8HufGU2a23msTuDD1ilqPL4TI0eVxlWgN&#10;i1NXUE09LOoPF1c8+82Vy2KwOOrsznMnj8Nh8bTyVeRyuVrafHY3H0kILzVVbXVcsVLS08S8s8jK&#10;oH1Ptk2dv3Y3YmKOe6/3ntPfWDFRJSHM7O3Fh9zYoVUNvNSnI4SsraP7iG/qTXqX8j2p5ZYqeKWo&#10;qJY4IYI5JppppFjhhhjUvJJJI5VI4o0UkkkAAXPtowe5tt7mhnn21uHB7hgpZFhqZ8JlqDLRU8rp&#10;rSKeSgqJ0ilZOQGIJHPt99ttBlsVlJK6LGZPH5CTF1j4/Jx0VbT1cmPr4lV5KGuSnlkakrI0cFo5&#10;ArgEXHtqpt5bQrM1Ltyj3Vtuq3DFJPDNgqbO4yfMxS0is1VHLi4qlq1JKZUJkBQFADe1van9p/Ib&#10;q2xicnQYXK7jwOLzGVaBcZichl8fRZPJPU1H2lOtBQ1FTHVVjT1Q8SCNW1SekXPHtBd/7szmw+h+&#10;6987aqIqPcezOpOyN2bfq5qeCsips3t3Z2ZzGKqJKSpjkpaqOCuo0YxyKyOBZgQSPddP8o/5ubh+&#10;Qv8AK8+IHyj+XfbGwcf2l3Tt7dsu4t056o2Z1lidxZ3F9o752zjqXE4mE4LBRVS4fC0sfgpIgXK6&#10;ipZiTbXT1EFXBBV0k8NVSVUMdTTVNNJHPT1NPPGskE8E8bNHLDLGwZWUkMCCDb2S74DYP5xbe6Iq&#10;Mf8AzBd5dcb67+PY+/6qnzfVlLj6Pay9aVGYEnXuOaLG7U2dTfxegw3oq2+zLGT6yyHn2a3L762R&#10;gM3i9uZ3eW1cLuHOKr4TBZbcWIxuZy6vI8Kti8XWVkNdkFaWNlBhjcFlI+o9qz2m23htNM4NsPuj&#10;bqblLog26+axi5wtJSitRRiDUDIano2EwHjuYzq/Tz7J5/M07t7E+Nf8vf5l/IDqPLU2B7P6e+O3&#10;aPYWw8zW4rHZykxm6ds7Yr8lh66pw2YpqzF5OGnrIFZoaiKSGQCzKR7VvwB7Y3x318EPhR3n2Xka&#10;fMdj9z/Ef439r9gZekx1Dh6XLb37E6c2bu/dWRpcTi4KXG4ynrs7mKiVKanjiggVgkaqgACS/mad&#10;29ifGv8Al7/Mv5AdR5amwPZ/T3x27R7C2Hma3FY7OUmM3TtnbFfksPXVOGzFNWYvJw09ZArNDURS&#10;QyAWZSPYt/EDsLdPbnxL+Lna2+a2HJ727N+OvSXYW8MjT0VHjoK/dG8+tds7k3BWw46ghp6Gghqc&#10;tk5ZFhgRIogwVFCgD2MUO99l1G45doU279r1G7II2ln2tBn8TLuKCFBIXkmwqVbZOONAjEkxgAKf&#10;6H2qvaZi3ltCbNnbMO6tty7kEs0R2/Hm8ZJmxNBC9VPF/CUqjXCSCliaRx47qiljwCfam9ta5nEN&#10;lnwC5XHNnI6L+JvhhX0pyyY3zLTjIPjhKaxaA1DiPylNGsgXufbfujd209kYts5vTdG3do4SOaOn&#10;fMbozeNwGKWokV5IoGyGWqqSkWeRYWKqX1EKSPofbxQ11FkqOmyONrKXIUFZElRSVtFURVdJVU8o&#10;DRz01TA8kM8Tg3VlJBH09ky+HuC+cWG3D8spPmbvPrjdu3sv8qOzst8RKfr+lx9NVbW+J9VWxv1b&#10;tjfZoNqbYao3xjKIMK2Sd8lOzfqq5fr7NnujeO0NkY9ctvTdW29oYl6iGkTJ7ozmMwGPeqnYJDSL&#10;W5WppKZp5nYBEDamJsB7fKSrpa+lpa6hqqatoa2mhq6KtpJoqmlrKWpiWaCqpZ4WeGop6iFw6OhK&#10;spBBIPttze5dvbZp4qvcmfwu36Wom8FPUZvK0OKgnn0PJ4IZq6enilm8SFtIJNgT9B7dKeogq4IK&#10;uknhqqSqhjqaapppI56epp541kgngnjZo5YZY2DKykhgQQbe5Hv/0N/j37373737373737373737&#10;373qg/8ACNv/ALdIbl/8XA7k/wDeH6f97X3v3v3ulb+d18aOxflV0T011tW/Jzqz4q/C+h742hu/&#10;+YRvbsPuHKdJ5Xd/xpwc0ceX6y2nvNdt5bakEm6aiteWZc3X4mg+7o6IvJMnlhbV6/mJ9h/yF/i7&#10;t/orsz+Thu7bm0vnZ0Z8g+j63am6vi3lu8Ny7UrOt5d8YzBb+293v2BV5Gv663FsfdeLqFppFrMn&#10;UZfL1ZiplaSjqK8NcR/wqV2DvTtXZf8AKf6v643vmes+w+yP5q3QOwth9kberanG5/r7ee8MVufb&#10;u1t74LI0VRSVmPzG1c5kYK+lnimilimp1ZXVgCA6/mjfyB/5dHxk/lr9+d+/GbrjeHTfyi+J3W+W&#10;+QnW/wAn8N2x2dXdz5DsHrV6TeWSzW7Nw1u63ocxlN4PipxJOlJT/wANq6n7jHLSFFX2On8xv5rf&#10;JHsP+Up/LGwXRW+c71r8kf5vm5Pgn0G3b+2qWpxG4OrqL5Oda4ffvZ2/sIMHWiXA18FKr0bvSVMc&#10;tBRV9RPTVMMtPHUIIm7v+E1HwA2N0ZJF8Str9hdG/M7rvAVm6ekfmbhO4+yv9NdH3ti6KWvwe+N8&#10;ZKo3Odq7jxu59zxr/HMYcZT49qKqqI6KOibxSQxP+En/AP25K+OX/iQPkR/7+/e/vYxyNfR4nH12&#10;VyNRHSY/GUdVkK6rlJEVLR0cD1FVUyEBiI4II2Y8Hge9P7+U58E+i/52uweyf5sn8zDa+V+S+6vk&#10;D3J2/gvjl01vjeW9Y+pvjF0Hs3c2Q2Rh9ibJ2fgc9hcNUZiSuxNSKqvmSbyGlp6tQuSkrauo98QP&#10;gdtz+Xp/wpVw/TPUu5d7Vvxs3N/LQ7R7N6E683jvPM71pui8PuLvXbmK3h1Dsyu3LkMjnqXZON3d&#10;t+fL0EM0kmhMyVaaeoWpmYu/bHyQ/lu/Nv8AmxfOdv5w/wAn9n4P44fB7s3GfHT4g/DXfm/977e6&#10;2zW89oQV1D3P3pvXbOzqinpN1ZuXd1G1JRvUSFZaSc0lXE8WPp1Zy6N+RH8s/wCGP83r4O0n8n75&#10;HbQzfxz+c24t8/H75e/E/r/fm8twdabc3zkcXRV3RvdW0Nv71qMhHtXcdZvSdcfU/ZBYIsfSvSUy&#10;065Ce59u0Omtufzkv50Pyj+MfyWrc9u74H/yrusfj8Kr464neGY21sTuj5Q/JDa1d2Fh999mQ7Yz&#10;OPym6sb1/tfHZHGQ0TSQLS1+NVbinqshBkQ5+dHwo6Y/ks9/fCT+Yb/L12zXfHrZW7flf0/8Vfmp&#10;0Rs3P7qqOpu3Oj+76yfbUO7qvZmUy+WxuO3f17kqON8f9nHDFLkaqCqZfPDK1SKf8xTaOY/mcfzj&#10;uk/5SXYO99/bQ+FnUnw6y/zj+Tuwdhbry2yKv5KV9X2nQ9X7R6w3XnNv5Kmyr7CwmRyGLq5IozFP&#10;IaqtMfhqoqGvpa6v+FG38lH4f/En+Wt238oPg3sOt+MeT2RWdN7M762fsPe++32J3p01uLtzr/b+&#10;C27vnam4N05bF5TM7T7cn2xn6SuVPuJKigkkqfPL4poD4/8ACpLrfcvcuzf5TvUOy98ZbrDeXav8&#10;1j4/9b7S7KwNXW4/Odebl3zitzbYwW+MLkMbLFkaLLbTyuUir6aanZZo5qdWQhgD7OR3P/KqpfiT&#10;/Kw+SfxH/lJ7l2T8R+xO06DE5HcnfXdXb3ZmNjhJn2ti+3uz919nUmL37nNs7yz3VuBraSOtxWOo&#10;aPH1M4np1ovGjx67fzp6l/4TDfG74O9nda/HLtDY2/fnb1V09uXc3Rfdfxo37232p3jlPkjsLbTZ&#10;3Adi7l7K6yzG6dh4DCVW86Na7OtXV1LhsTj2qjRLT1FNTeK37+Zp2XvLuj/hKZke4uxsvJuDsLtj&#10;+X78JOyt956ZEhlzm899z/HndG58vLFEqxxy5LN5SecqoCgvYce1n8bv+E6nwD7J+KmzMz82+uNy&#10;/Jr5a92dZ7P3h3x8kd/dodjS9nQdj5/bVFlKml64yuL3NjcZsba/XtbW/wAOwVHQ0cVO2PoKdKyO&#10;qUMpSX8sPt/uKk+Fv82z+X/3v2Nnu4d7fy0t3/Ij4/bI7X3ZWmv3fvb49ZbrHdOY6Qrt4VcjyVNV&#10;uGjxGMroCzyOIaJKalVm+2MjEm/kDfyN/g78nv5YvRHyO+bWwMh8q+wO4tt76xmyqHsTsDsdtrdE&#10;dQ4TsvfO3MJ1v1JhcHujb1LtOOsyFBW5+trKZEq0zGXqDBKoBklsM/4Tvbb3Z0BP/M/+CEm6t1bn&#10;6d+FXz03fsH470u88y2fze0Opd34Sn3JgdpwZH7meJcVDTRRV4hjESiuyFXMYo5J3jUj/wDKc+V2&#10;R+D3/CcL5ifKvBUlJW7p6d7f+ZOa2PTZGFqnFy9hZfsCk2r142XpVKtVYePe+4KBquEMplpldQyk&#10;6gbT4Xf8J+vhH3b8OthdqfP3Ym4vlj8yPlP1btPtfvz5Gdm9l9iZLsrG7y7E23S7mgwvXmcpNyUF&#10;Ns/Hdbw5mPH496KmjapWiVqgSQ+OCM2XTXxB/mbdA/ym+8vh/B8res93fKvAQdp9ffE75Nb23tv6&#10;Bdn9GZavoaTrjOdq72brau3Ri+0OutmVmTEE1FjMxTUM9Jj446uSKIyx69fd3x0/4TLfH74V5zov&#10;efbfVHyC/mA03UORqKvuH45dldvfIb5Db1+X1Ls+Suqt0bY3V1pW7lx+Lmk7QpjPFjcqtBiKSBCu&#10;Qp0IqT7s6wXeXYPyO/4SU737f7Uz+W3X2DuD+W/3fhNzbpz+SmzOf3NW7ApN89dQ7hzuWqI1q8nm&#10;s3RbTiqauonMk8s8jNLJLIWka5/+U7/26y/lp/8AigHw3/8AgdeufYf/AM63/t0f/Ma/8VA7w/8A&#10;eJynun3+Zd8yN8fFP+RH/Lf2X1p29B8fd4/MTavwX+KdZ39LJXUZ6K60330fi8z2p2xDlKOP7jFN&#10;t3ae3HpZKmnePI0kORepo2Sop1miI3vfof8A4Sbt8d6zrrpv5edRdXfIvA7fmyfWXzIoe5u4E7+w&#10;XdVDAtdgu18/uuiaOjy1ZU7opkqshRxUEVEsc0woYKKXwSw2lfFLv35sfzTP+E4+G3v0/wBz7H6m&#10;+bPZPUe5Oocz352XuHcGwtrYmr617eq+tezu0MzvHZe2NzZrau6N09LbYyGUTJY3GhaDcVeskf2k&#10;cXmhps+WfSv/AAmI+Nnwg7A6n6+7W667V+eexultz5/rjuv439kds93fIHcHyp21s2vzGJ35L2H1&#10;blMxtDGRz9iwCtr6bJVOMwFBS+QNFSeFTFbn8pO1t+94/wDCUbPdu9pbhrN3djdg/wAtnq3cm9t1&#10;5JjJlNz7mrcBsn+L7jy8tyKjMZysRqqrlAUSVMruFUGwM7/JH/lf9BfFboTo/wCYVVSbu7F+bvyP&#10;+LvXtf3r8huwt7b23DujNYns/A9d9j13WeKwWYzcm18DsrZlft7EY7GpBjaesWkxEIkkALRiij/h&#10;PJ/Jr+I/zS+Mna3yR+bu0cv8jqcfJnvnrvovqrd+/t/QdW9P7QxOagbeOb2/s3b24cDjI969gbxy&#10;tZJXVMoqVjgx9FLT+GoM7tZ5/Jn6uwfwU/mhfzbP5aHUe6Nzn4r9dY74y/I34+9Vbozue3SvVEvc&#10;Wza3Kdn4TbWZy09S8eFfN5mgpwtVLPW1NNQ0cks09StbUTLv/hPz/wAzU/ntf+Nvvmh/70dJ7qr/&#10;AOE5X8ln4h/Ln+Wf1H8l/nPsPK/Jyu3hlO6dp9A7N3/v3fI686M6bwva+9du7hwXX2zNubqxWMw+&#10;c3f27RblzlfkHjFV9xVwvTLA6vPU2WfyFdty/GP5afzlv5bOydzbuzPxq+GPfXx/3R8dNvbw3Dkt&#10;yVPW+2/kxsTsDem4OvsJW5ietyUe3MDW7SpvDrqX+5qHnq5FFVU1MsxV/wCVR8F+if53+0u1P5sX&#10;8yvb+Z+TWd7y7o7b2n8ZemN6bz3hSdRfGr497F3JUbQwW0dm7G25uDE4+HP1uQxtUa+oqGnSZqeG&#10;tCDI1FZWVM34j/ArZP8ALy/4Unbb6c6Uz27f9lv3R/LL7V7M6U6u3Ru7cO8aLoilz/fG3MZvjrLZ&#10;OR3Vk8znItlT7xwdRn6aOaocpUZuoUl3V5ZNwH3/AP/R3+PfvfvfvfvfvfvfvfvfvfvfveqD/wAI&#10;2/8At0huX/xcDuT/AN4fp/3tfe/e/e9W7/hRTQbEwPe/8pLur5fbF3X2N/LC6i7+7pqfmfg8TtnL&#10;b02Xgt2bq2HtXD/HHfHbOzsTT5abcOwdubphyxrENDMHoXq6BVqKjJ01NJX3/O3/AJonw1+RfwBz&#10;3xi/lgbBy3yA2BsHsbpXuT5Hb1+OvRW7tv8AR3xy6i647E21uNMjlcxFtLau2v71bh3HjcTSQUdK&#10;k0MGMFXUVMsAph7sD/nK909cfI2h/wCE7ffXT+fk3T1b29/OK+CG/wDYG4psRmcBNmdq7mycuTw+&#10;Qkwm4sfic5i5KiknUmCrpoZozwyg+7U/51v/AG6P/mNf+Kgd4f8AvE5T3Tv8g+gO9+xv5E/8kv5I&#10;/GPY+Y7V7r/l6bH/AJZPzZw3UG3nn/vB25tDqz4/7Qpt/wCwdv0tMj1GQzFdgM0axaaBZayspqGe&#10;lpYaiqqIYJDI73/4Uo/BHffSmQx/w/zXafePzg33tnJbc6a+GeF6M7T/ANNFP3hXUNZjcZtHsHH1&#10;m0f7nbcodkboTVuCsOUqaKKjpZpKZ6sGISR/+En/AP25K+OX/iQPkR/7+/e/vY4liiqIpaeoijnh&#10;njkhmhmjWSGaGRSkkckbhkkikRiCCCCDY+9OP4DfIrvP+QzR9v8AwA7y+GPy4+VHxM233X2ZvP4g&#10;fKv4V9ZxfIjDSbD3rXR7lXq/tbE4TK4ltm73w1dJUT1MdTVNkf4hXTKtI+MWnyUk/wCGvefye+T/&#10;APwpSw/d/wAhvjvvP4rYDcP8rzsSD489E9pS0NP3ZgPj5h+/cBQ4bsDubZ2NnqR1/uzsPsWuzzfw&#10;2qb7qjip46NmnSnhqajLTbz+N38oD+Zv8/8AEfzJOmNvwfD/AOfXcMPyy+MfzB3P0TF2n17t3srd&#10;2Pqpu5ul985jA7J3Tl9r5+p3PIJMfT+JrU9ItbVWXJLODh/Gz5//AB0+afz96f6s/lgfD/pXtf4v&#10;9eYfdu8/lV85Mj8d67rfa3W+eoaCjm6y2b0VuHKbW2dW5zsiq3CjRVkclK+mCpWqpS0FDVyew87y&#10;7jx38mn+cj8jvmJ8htubvxXwB/me9VdCYneXyD2ntLNbt2t0P8nPjlt2r2DtvBdn4baVBlM7h9u7&#10;02TUVVZDkUpJpKrIZFvHHKlNkZaYOvlx8xesv57nenw1+EX8vOs3j3L8fOr/AJV9VfKH5w/KXHbD&#10;3/tTqDr7YPTAq91bc6dx+5d24Lbr5jf/AGZX1TCmSKErSVdLSshnRa77IbP5nexfkz8Lv5o/x2/m&#10;6/F3pLdnyt21V/HHcHxF+Ynxp6rqoK/vKr6dh3nN2Jg+0uptls9Tl971uHzckEtdQ0UDRq236RJB&#10;BFXVmRoqpP8AhQF/M776+dn8sXubZ/QPwN+Y/Q3xm2zlOnt2/KXvT5k9W0/QcEuNj7f69xfX/UvV&#10;e1a3cGcrOw90VnbOewNflamlnMWMocVIfHKkwqIrhP8AhQN/zNT+RL/42++F/wD70dX7W/8Awph2&#10;L2dvz+V/n6fZe2uwd8db7Y766J3z8p9hdXT1kW9N5/Frau7HyPZ2JxkGOhnramHH1wxeUqWUBKOD&#10;HvWTEQU0nuv35P8A80/+VXuL+XB3x8KP5PHWtD3r3N8nfjN2d1HsX45fE/42752tX7T232N1/mNi&#10;7w7L7akj6827Q7di6/27mKitqjkpp8tkcgkKlWimmrIkj3V8kup/kl/wj23TP1VmMnk5uh/iL8WP&#10;i72pQZnbub23X7W7o6JyPxu2l2Dtl4M1RUaZOno61Ipqeso2npJ4KhPWJlmhiOF8bf8AhR98Geov&#10;ir17tD52bh7O+N3zO6g612nsjtv40bs6X7VyHZO7N+7Z2/jcDFm+sf4NtSv2tufbPa9fTCuwVS+U&#10;gp0grFNVNFChqWxfywel+7ovhL/No+ePyN613B0x2V/Mk3r8kvkFt3qHeFDPj959edE4vrfdOE6a&#10;wO8aOvoaDKUW4BQV+QlWOVFD456SoCRPUSRqbv8A4Tef9uSvgR/4YHYX/v8AHtH2gf5P3/Zdf8+j&#10;/wAX/wBp/wDvncP7rW/lMfFTIfN7/hOJ8xPithKmjpd09xdtfM7A7IqclMtLi4+xMXvyDc3XJy9U&#10;0M32uHbfODx4q5VRnipi7INQHsxPw5/4UQ/Cz48fEbYPRn8wTNdl/GT5vfFnrbbHSvcfxu3d1B2Z&#10;luxN6b56021RbVxuZ63fAbXyW28/SdrfwuCrx/nyFJDTzVtpphRCKvnQ3zS3b/NY+cP/AAng+afZ&#10;O/en6zrDuXundlZvvqX4/bB25nsH3TiPgoe09jZldl9g41Mtlq7O9j5Lq6jy9RlqOnp8bUZHbjfa&#10;zUZq55qWTns/+bp/J46g+F0/Rn8pDrD+/vyc7N6Xrdh9L/ELoH4473pu7q/sPN7ckwdLH3fnDsRc&#10;ekuytwVorN15zM5fIvUpTVNVBLkC6PKX74X909f9if8ACRz5QdU7byGWHYvxg+Kfyw6Z702lnNsb&#10;l2zldh9jyVm/9+RbdrBn8Rj6bJTSbS3hjqsyUUlTFCajwTNHUxzQx7Kv8p3/ALdZfy0//FAPhv8A&#10;/A69c+w//nW/9uj/AOY1/wCKgd4f+8TlPdS38wX4t9v99/yUv5WfcvQXWSd29sfA+m+APzOxvSLY&#10;8ZufubaXVPTmFi3x1xQ7ekp6+DcNZksZl0rTQ/bVVRXwY+Wkp4J5qhIJcG7P55v8iA9OVW4Opemt&#10;odo/JvLYebF7C+F2N+FObh79zXb09JUxYzqvN4qLqubbeKyFLno/BkKuHJ1VIkaO1I9XK0EU0j+a&#10;jsv5e9n/APCd2jk3h8ZqPp7tXLVnT3aHyw+LHxNo6jb/APBOll7Ypt19j7N2/h6ZcjXxZik2caCu&#10;3JTKataSrgrjK09LTyFwt7a/mv8A8pGj/l8dpfE/+T91jRdxd8/Ij409hda9T/F34tfGjfmP3li2&#10;3psfK7Jy28u6PsNk4b+H03XtPWyZPcFXlMlPlMgKbziWZagVntC7a+R/VPyG/wCEhXcOL60yuWrM&#10;z8bfiLRfFvujCZzbec25kdmd1dU4XrSfdW2JY8zQ0sGWhXE7kxlfBWUMlTStBXpG7x1cVVTU+1p8&#10;T/8Asln41f8AiAOm/wD33W3PdIH/AAll/wC3X+V/8W++VH/vfr798Rf+4lv+bf8A+Kg/DT/3k9n+&#10;/f8ACfn/AJmp/Pa/8bffND/3o6T2IH/CXH/txR8Gf/Lmf/gw/kF7D/8AlS/9vtf+FHn/AIkD+XN/&#10;75Duj2SP4LfIjvX+QzV95/Ajuv4W/LP5P/DrB96dm71+G/yc+FnWA+QdBT7M3nkTuaq6n7ZwWH3D&#10;RNsbdmBqZ2d4amq/iP8AE6qpH2smOEGRZw+Hvfvyb+UP/Ckja3ePyB+OXYHxP2buv+WD2Tj/AI1d&#10;JdxR0WK7rx/TGD7w2zE+9O3tmUdVUvsXem9ewqnNzfwqp01dFj4KWnfzLClVUbhXv//S3+Pfvfvf&#10;vfvfvfvfvfvfvfvfvaR2ZsPY3XWJfb/X2y9p7EwL1s2RfCbN27h9r4h6+oSGKeubG4SioaNqyeKn&#10;jWSQprZUUEkAe1d79797j1FPBVwT0lXBDVUlVDJTVNNUxxz09TTzxtHPBPBIrRywyxsVZWBDAkEW&#10;9wcPg8Jt+iXHYDD4vB45JHmSgw+PpcZRrNKbySrS0UMECySEeo6bn8+3b373722w4nFU2RrcvT4z&#10;H0+VyUdNFkcpDR00WQr4aNSlLHW1qRioqo6WNiIw7MEBsLe3L373rLbK/l7/AM2v+Wz3b8qcv/LE&#10;3j8Ju6Piz8se/t3/ACSrui/loe2Njbx6Z7S7BSjO6TsncnWFLU4jcG1ainxNNRXrJoqhaSjoY1pd&#10;cVTVTG+/l4fAP5abJ+Vfe/8AMc/mM9s9R9ifMHurq/bnQGytg/HvF7mpOkfjr8esBuYb6l642bmt&#10;7QUW7ty1G5N4w0uQrnq4B9vWU0riprfui8Vz1fjsflqOox2VoaPJ4+rjMVXQ5ClgrKOqiJBMdTS1&#10;CSQTxkqOGUjj36gx2PxNHT47FUNHjMfSRiKkocfSwUdHSxAkiOmpadI4IIwWPCqBz7y1FPBVwT0l&#10;XBDVUlVDJTVNNUxxz09TTzxtHPBPBIrRywyxsVZWBDAkEW9xcXicVgqCnxWExmPw+MpfJ9rjcVR0&#10;2PoKbzTSVE/29JSxQ08PlqJmdtKjU7knkk+6Yf5nf8uj5M99/IT4nfPb4F9z9Z9UfM34fUfYW2dt&#10;YHvnDbjzfRfbnXXZuP8A4buPZm+5dox1u5tveGlqa5YqmhpJ5ZRXNZ6aaCmqoCodkfB7+ch/Ms3F&#10;0r1l/Mm3H8E+h/hn1l3BsTubtDrP4lVnc28+zPkNl+t8pHuHbOw9w5bsiCPBbb67qMvTRtUmmqUr&#10;Y3/d8dQ8dOYNl/372y4vb2Awc2QqMLg8PiJstUfd5SbF42ioJcnVFpH+5yElJBC9XUa53OuQs13J&#10;vyfdeP8AN7+J/aPzk/lwfKL4qdLz7Vpez+4drbVw20qje2WrMFtaOqwvZWyt2Vhy+Vx+KzdZRQnF&#10;bfnCFKWUmUqpABLA9Oz9l0OK2x17S53EYWt3JsvauFw0GUaipqypxtXSYajx2ROHyFRTLV00NQ9O&#10;QSnjMiWuPx7X/v3v3v3tmrNvYDI5LH5jIYPD12XxVzjMrWYyiqsljtTFj9hXTwPVUd2Nz42Xn28+&#10;2Wg29t/F12RyeMweHxuSzEoly+Qx+MoqSuykod5BJkqungjqK2QPKzXlZjdifyfb17979797Y49t&#10;7dp81UbkhwOEh3FVxLT1WeixVDHmqqnWOGFYKjKpTiumhWGliUKzlQsSj6KLPntixW2tu4KpyNXg&#10;8BhcPVZiZZ8tU4rFUGPnyc6PPIk+RmpIIpK2ZZKqVg0hYgyMfqxu++/e/e/e/e/e/e9Zrbf8vv8A&#10;m3/y6PkJ8r93fyxd+/DLur4u/L/vnd3yUzvQPy/m7c2luvpzt7sHRUbxyGxd29cw11NuTA5T+H0t&#10;LJLkKpaj7OkoYRSGWCor5zb/AMvj4DfLravy27u/mQfzHu0umd+/LjtjqLbPx16768+OeP3fD0j8&#10;efj9g9ztv3IbG2tl+wIYN27hyW6N6rT5CskniC01XHUstRVisvBdd7//09/j3737373737373737&#10;3737373737373737373737373737373737373737373737373737373737373737373737373737&#10;37373737373737373737373737373//ZUEsDBAoAAAAAAAAAIQDBD+HAoZIAAKGSAAAVAAAAZHJz&#10;L21lZGlhL2ltYWdlMi5qcGVn/9j/4AAQSkZJRgABAgEBLAEsAAD/4QW+RXhpZgAATU0AKgAAAAgA&#10;BwESAAMAAAABAAEAAAEaAAUAAAABAAAAYgEbAAUAAAABAAAAagEoAAMAAAABAAIAAAExAAIAAAAd&#10;AAAAcgEyAAIAAAAUAAAAj4dpAAQAAAABAAAApAAAANAAAAEsAAAAAQAAASwAAAABQWRvYmUgUGhv&#10;dG9zaG9wIENTIE1hY2ludG9zaAAyMDA0OjA2OjI4IDE0OjMzOjQzAAAAA6ABAAMAAAAB//8AAKAC&#10;AAQAAAABAAAGKqADAAQAAAABAAAAJAAAAAAAAAAGAQMAAwAAAAEABgAAARoABQAAAAEAAAEeARsA&#10;BQAAAAEAAAEmASgAAwAAAAEAAgAAAgEABAAAAAEAAAEuAgIABAAAAAEAAASIAAAAAAAAAEgAAAAB&#10;AAAASAAA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f/tKDxQaG90b3Nob3AgMy4wADhCSU0EJQAAAAAA&#10;EAAAAAAAAAAAAAAAAAAAAAA4QklNA+oAAAAAHbA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QtMDYtMjhUMTM6MzI6NDR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QtMDYtMjhUMTM6MzI6NDR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Y2xpZW50PC9r&#10;ZXk+CgkJCQkJPHN0cmluZz5jb20uYXBwbGUucHJpbnRpbmdtYW5hZ2VyPC9zdHJpbmc+CgkJCQkJ&#10;PGtleT5jb20uYXBwbGUucHJpbnQudGlja2V0Lm1vZERhdGU8L2tleT4KCQkJCQk8ZGF0ZT4yMDA0&#10;LTA2LTI4VDEzOjMyOjQ0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c3NDwvcmVhbD4KCQkJCQkJ&#10;PHJlYWw+NTk0PC9yZWFsPgoJCQkJCTwvYXJyYXk+CgkJCQkJPGtleT5jb20uYXBwbGUucHJpbnQu&#10;dGlja2V0LmNsaWVudDwva2V5PgoJCQkJCTxzdHJpbmc+Y29tLmFwcGxlLnByaW50aW5nbWFuYWdl&#10;cjwvc3RyaW5nPgoJCQkJCTxrZXk+Y29tLmFwcGxlLnByaW50LnRpY2tldC5tb2REYXRlPC9rZXk+&#10;CgkJCQkJPGRhdGU+MjAwNC0wNi0yOFQxMzozMjo0NF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uYS1sZXR0ZXI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0LTA2LTI4VDEzOjMyOjQ0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c3NDwvcmVhbD4KCQkJCQkJPHJlYWw+NTk0PC9yZWFsPgoJCQkJCTwvYXJyYXk+CgkJCQkJPGtl&#10;eT5jb20uYXBwbGUucHJpbnQudGlja2V0LmNsaWVudDwva2V5PgoJCQkJCTxzdHJpbmc+Y29tLmFw&#10;cGxlLnByaW50aW5nbWFuYWdlcjwvc3RyaW5nPgoJCQkJCTxrZXk+Y29tLmFwcGxlLnByaW50LnRp&#10;Y2tldC5tb2REYXRlPC9rZXk+CgkJCQkJPGRhdGU+MjAwNC0wNi0yOFQxMzozMjo0N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lVTIExldHRlcj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dGlja2V0LkFQSVZlcnNpb248L2tleT4KCQk8c3RyaW5nPjAwLjIwPC9zdHJpbmc+CgkJPGtl&#10;eT5jb20uYXBwbGUucHJpbnQudGlja2V0LnByaXZhdGVMb2NrPC9rZXk+CgkJPGZhbHNlL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wcml2YXRlTG9jazwva2V5PgoJPGZhbHNlLz4KCTxr&#10;ZXk+Y29tLmFwcGxlLnByaW50LnRpY2tldC50eXBlPC9rZXk+Cgk8c3RyaW5nPmNvbS5hcHBsZS5w&#10;cmludC5QYWdlRm9ybWF0VGlja2V0PC9zdHJpbmc+CjwvZGljdD4KPC9wbGlzdD4KOEJJTQPpAAAA&#10;AAB4AAMAAABIAEgAAAAAAt4CQP/u/+4DBgJSA2cFKAP8AAIAAABIAEgAAAAAAtgCKAABAAAAZAAA&#10;AAEAAwMDAAAAAX//AAEAAQAAAAAAAAAAAAAAAGgIABkBkAAAAAAAIAAAAAAAAAAAAAAAAAAAAAAA&#10;AAAAAAAAAAAAOEJJTQPtAAAAAAAQASwAAAABAAIBLAAAAAEAAjhCSU0EJgAAAAAADgAAAAAAAAAA&#10;AAA/gAAAOEJJTQQNAAAAAAAEAAAAeDhCSU0EGQAAAAAABAAAAB44QklNA/MAAAAAAAkAAAAAAAAA&#10;AAEAOEJJTQQKAAAAAAABAAA4QklNJxAAAAAAAAoAAQAAAAAAAAACOEJJTQP0AAAAAAASADUAAAAB&#10;AC0AAAAGAAAAAAABOEJJTQP3AAAAAAAcAAD/////////////////////////////A+gAADhCSU0E&#10;AAAAAAAAAgABOEJJTQQCAAAAAAAEAAAAADhCSU0ECAAAAAAAEAAAAAEAAAJAAAACQAAAAAA4QklN&#10;BB4AAAAAAAQAAAAAOEJJTQQaAAAAAANJAAAABgAAAAAAAAAAAAAAJAAABioAAAAKAFUAbgB0AGkA&#10;dABsAGUAZAAtADEAAAABAAAAAAAAAAAAAAAAAAAAAAAAAAEAAAAAAAAAAAAABioAAAAkAAAAAAAA&#10;AAAAAAAAAAAAAAEAAAAAAAAAAAAAAAAAAAAAAAAAEAAAAAEAAAAAAABudWxsAAAAAgAAAAZib3Vu&#10;ZHNPYmpjAAAAAQAAAAAAAFJjdDEAAAAEAAAAAFRvcCBsb25nAAAAAAAAAABMZWZ0bG9uZwAAAAAA&#10;AAAAQnRvbWxvbmcAAAAkAAAAAFJnaHRsb25nAAAGK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JAAAAABSZ2h0bG9uZwAA&#10;Bi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I4QklNBAwAAAAABKQAAAABAAAAoAAAAAQAAAHgAAAHgAAABIgAGAAB/9j/4AAQSkZJ&#10;RgABAgEASABIAAD/7QAMQWRvYmVfQ00AA//uAA5BZG9iZQBkgAAAAAH/2wCEAAwICAgJCAwJCQwR&#10;CwoLERUPDAwPFRgTExUTExgRDAwMDAwMEQwMDAwMDAwMDAwMDAwMDAwMDAwMDAwMDAwMDAwBDQsL&#10;DQ4NEA4OEBQODg4UFA4ODg4UEQwMDAwMEREMDAwMDAwRDAwMDAwMDAwMDAwMDAwMDAwMDAwMDAwM&#10;DAwMDP/AABEIAA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vu2fY+q/YP2j9k2Yv2L7D6Xp+l6dWz9gx+j9HZ/SfzP9Cr&#10;HUftG7rWz9pR9mq9P0Nkbotn9kT7vtX/AHI9T/gl85pJKfo7L+0evnR+0o/Zo2+ls27/ANN/RP8A&#10;zb/+BfzKTPW+0M/5Tj9l67vT2b5b9P8A83X/AIAvnFJJT9HYP2j1ul7v2jH2B2/1tm3dFH/KP/my&#10;/d/6+odN+0f5D3/tT+Zu9T7Rs52s2/tjb/hf+4npfn/zi+dEklP0V0/7R6fR937Vn1cj1PtHp7oi&#10;/b+1tv8Agv8AuF6X/AJUfafRwp/an/KNu7f6e7bORt+1/wDmq/0O3/uuvnVJJT9E/rGwf8qz+1/+&#10;DnZv/wDiD/4PsT3fafRzI/an/KVW3Z6e7bOPu+y/+an/AE273/0hfOqSSn6Kz/tHp9Y2/tSfWx/T&#10;9D090RRu/ZW7/A/9zPV/4dLqX2iOubP2p/NUen9n2c7Xbv2Nu/wv/cz1f+tr51SSU/R2f9o9bqu3&#10;9ox9hbs9HZt3Rf8A8m/+bH9//rCVnr/aLP8AlOP2Xpt9Pbvl/wBD/wA3X/gC+cUklP0di+v6+HP7&#10;Sj9mnd6np7N/6H+lf+bj/wAC/nk3TvtG/ou/9pR9ls9T19kbopj9rR7vtf8AoNn/AAq+ckklP0T0&#10;37Rt6Jv/AGr/ANqPU+0+nP0X7f2xs/8AZL0v+uJ8T7T6PS5/an9Mv3+r6e7b+s7f2jt/7Rf9xdn/&#10;AHWXzqkkp+im/aPTpn9qz+1XzPp7tm63+d/80n7n+G/mkz/tHpXR+1Z/arIj092zdV/Nf+aT9/8A&#10;wv8AOr52SSU//9k4QklNBCEAAAAAAFMAAAABAQAAAA8AQQBkAG8AYgBlACAAUABoAG8AdABvAHMA&#10;aABvAHAAAAASAEEAZABvAGIAZQAgAFAAaABvAHQAbwBzAGgAbwBwACAAQwBTAAAAAQA4QklNBAYA&#10;AAAAAAcACAAAAAEBAP/hGAd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jdlZjA1N2ItY2FhMi0xMWQ4LTk5&#10;ZjctYzZhYTVlMjY3MmViJwogIHhtbG5zOmV4aWY9J2h0dHA6Ly9ucy5hZG9iZS5jb20vZXhpZi8x&#10;LjAvJz4KICA8ZXhpZjpDb2xvclNwYWNlPjQyOTQ5NjcyOTU8L2V4aWY6Q29sb3JTcGFjZT4KICA8&#10;ZXhpZjpQaXhlbFhEaW1lbnNpb24+MTU3ODwvZXhpZjpQaXhlbFhEaW1lbnNpb24+CiAgPGV4aWY6&#10;UGl4ZWxZRGltZW5zaW9uPjM2PC9leGlmOlBpeGVsWURpbWVuc2lvbj4KIDwvcmRmOkRlc2NyaXB0&#10;aW9uPgoKIDxyZGY6RGVzY3JpcHRpb24gcmRmOmFib3V0PSd1dWlkOjI3ZWYwNTdiLWNhYTItMTFk&#10;OC05OWY3LWM2YWE1ZTI2NzJlYicKICB4bWxuczpwZGY9J2h0dHA6Ly9ucy5hZG9iZS5jb20vcGRm&#10;LzEuMy8nPgogPC9yZGY6RGVzY3JpcHRpb24+CgogPHJkZjpEZXNjcmlwdGlvbiByZGY6YWJvdXQ9&#10;J3V1aWQ6MjdlZjA1N2ItY2FhMi0xMWQ4LTk5ZjctYzZhYTVlMjY3MmViJwogIHhtbG5zOnBob3Rv&#10;c2hvcD0naHR0cDovL25zLmFkb2JlLmNvbS9waG90b3Nob3AvMS4wLyc+CiAgPHBob3Rvc2hvcDpI&#10;aXN0b3J5PjwvcGhvdG9zaG9wOkhpc3Rvcnk+CiA8L3JkZjpEZXNjcmlwdGlvbj4KCiA8cmRmOkRl&#10;c2NyaXB0aW9uIHJkZjphYm91dD0ndXVpZDoyN2VmMDU3Yi1jYWEy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I3ZWYwNTdiLWNhYTItMTFkOC05OWY3LWM2YWE1ZTI2NzJlYicKICB4bWxuczp4YXA9J2h0dHA6&#10;Ly9ucy5hZG9iZS5jb20veGFwLzEuMC8nPgogIDx4YXA6Q3JlYXRlRGF0ZT4yMDA0LTA2LTI4VDE0&#10;OjMzOjQzKzAxOjAwPC94YXA6Q3JlYXRlRGF0ZT4KICA8eGFwOk1vZGlmeURhdGU+MjAwNC0wNi0y&#10;OFQxNDozMzo0MyswMTowMDwveGFwOk1vZGlmeURhdGU+CiAgPHhhcDpNZXRhZGF0YURhdGU+MjAw&#10;NC0wNi0yOFQxNDozMzo0MyswMTowMDwveGFwOk1ldGFkYXRhRGF0ZT4KICA8eGFwOkNyZWF0b3JU&#10;b29sPkFkb2JlIFBob3Rvc2hvcCBDUyBNYWNpbnRvc2g8L3hhcDpDcmVhdG9yVG9vbD4KIDwvcmRm&#10;OkRlc2NyaXB0aW9uPgoKIDxyZGY6RGVzY3JpcHRpb24gcmRmOmFib3V0PSd1dWlkOjI3ZWYwNTdi&#10;LWNhYTItMTFkOC05OWY3LWM2YWE1ZTI2NzJlYicKICB4bWxuczp4YXBNTT0naHR0cDovL25zLmFk&#10;b2JlLmNvbS94YXAvMS4wL21tLyc+CiAgPHhhcE1NOkRvY3VtZW50SUQ+YWRvYmU6ZG9jaWQ6cGhv&#10;dG9zaG9wOjI3ZWYwNTdhLWNhYTItMTFkOC05OWY3LWM2YWE1ZTI2NzJlYjwveGFwTU06RG9jdW1l&#10;bnRJRD4KIDwvcmRmOkRlc2NyaXB0aW9uPgoKIDxyZGY6RGVzY3JpcHRpb24gcmRmOmFib3V0PSd1&#10;dWlkOjI3ZWYwNTdiLWNhYTItMTFkOC05OWY3LWM2YWE1ZTI2NzJlYicKICB4bWxuczpkYz0naHR0&#10;cDovL3B1cmwub3JnL2RjL2VsZW1lbnRzLzEuMS8nPgogIDxkYzpmb3JtYXQ+aW1hZ2UvanBlZzwv&#10;ZGM6Zm9ybWF0PgogPC9yZGY6RGVzY3JpcHRpb24+C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AAAAAAD/2wBDAAEBAQEBAQEBAQEBAQEBAQEBAQEBAQEBAQEB&#10;AQECAQEBAQEBAgICAgICAgICAgICAgIDAwMDAwMDAwMDAwMDAwP/wAALCAAkBioBAREA/90ABADG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Df496zf8xb+cn2BtLsfc3R3xNr8VgYNk5Ov29vHtypxmM3FkMnuPHyGjyuJ2VQ&#10;5eOehhpKOZZaeWvmp5nnlUtTeKJFlnq92J/Nj+e2xdw02eHe+X3hBHNG9btzfeGwG4tvZWBH1tR1&#10;MD00VTAj/RpKCqp5rcLKB72xPgT829n/ADf6ffe2KoE2zvzadXSYHs7ZH3K1IwWcqaQ1NHlMTKx8&#10;smKyKpK9DLMocNFPA2t6dnY8Xv3uoL+Zz/M4T4YxYfrLrDEYTdXeW68Mc4TnTUVO3ev9uz1LUdFm&#10;Mxj6KSGSrrKt4qj7Gj88aoI/uJ9URjin11v+Haf5gv8AeA7i/wBmHy3nMyyHGf3O67O3/EsxlFKM&#10;F/CPtgliULBPIVtd7gH3sW/yyP5m9P8AM+ny3WfZmJw+1O9dqYf+OMuD81Ptvf8Atunmjo6zNYWj&#10;rJJZKWtpZJYvvqHyupVxPAfH5Yqe3n372Rf59fN/aXwe6ig3nkMZFunf+7qyrwXWeyHq3oos3lqS&#10;nWfJZbK1USu8eNxqSwyVjRjW7SQ06MjTiVNVPev83f597x3HNuCDu6TZlOZ5ZaHbOytqbSxm3MZF&#10;IsiCkhgyNHV1VTGgkbS2Rq6mS4RjIWRCtuv8tX+cHunuXsDA/H/5R/wWTd276mPFdd9pYbG0m34c&#10;7uKUE0u2N5Yai8dFHVVz/s46rx8EEbzGOmen1yCb3sP+/ewQ+Rvf2xfjF03vXursSolXb+z8cssO&#10;NpGj/iu483WzLRYLbWGilIDVVbUvHChb0RqWmlKQxSOuof3X/Oa+bHaO5a2v2Zvei6T2l9w7YjZ+&#10;xMNhKyalpUm10v8AFt17hpKmvrKnSFWeSJqenkOorSxK2gGV+GH87ruPa298JtD5Z5Oj7F61zddD&#10;j6vsGDAYrD722Oal/FBlaiHbkVLSZLHQsQayJ6T7sR3limlaMU8u2HS1VNW01PW0VRBV0dXBFVUl&#10;XSyx1FNVU1RGJYKinniJV43UhkdSQQQQSD7z+2Tc25MFs3bme3dujKUmE21tfDZPcO4MzXOY6LFY&#10;XDUT5HKZGrkAJEcMEbyOQCbA2BPvUZ+Vn87r5Gdi7xy+L+OGSg6X6voK6amwuQjwmEzm/wDdNFTz&#10;MkWVzmR3DTVUOPFRpSdKLHwRyQg+KSqqBqJQPx6/nUfL7qzdOJbtXctL3p1556WDObe3Nh8Di9zR&#10;Y0FY6mq27u7BU1LULWhFBQ5L7uFjq1RhnMq7e/UHbGyu8+stl9uddZM5bZm/MJT5zCVciLDVRxyM&#10;1PWY7I06M4iq6OojmpKyHW3jnikjudN/Yke/e9ZP+YT/ADnuwdtdj7o6X+JVXhsFj9l5KqwG5u4a&#10;zGYzcuRzO4cfKabLUOycbmI58fFQ0sqyU7V1RTzvUOrPTiKJY5Z65+uP5wfzz2DuOmzOS7di7GxI&#10;rPucltLfu1dsV2GykbSF5Kb73D0lFkaReSEFDXQhePSVAX3tofC/5dbF+Z3SuK7W2hA2Fy1PVPgN&#10;+bMqamOqr9nbupIEnrMc06BfPSTRyJU0FWEXzQuupI5kmhjNp797o/8A5nn81mt+Ku4f9BPRWPwu&#10;a7l/hlFk94bnz0DZDB9c02VhStxGNgw4KLW5WppXWrtO4gp4ZIGZKhpWjiobxf8ANr/mC4zP/wB4&#10;W+QuUyUzzRy1OLymzeu6nAVKJI8jU/8ABI8QkECP5GVjSLE4GnSy+OMrszfy1/5i2I+cO0M5hNz4&#10;fHbQ7v2BR0VXu/AYl5/7v7iwtZJ9pBvDakVbJLURQee0FZRzSytTSPD+9Is6EWfe/e62/wCY5/MH&#10;2/8ABrYOFTFYaj3j3H2AuRTYe1a6eWLD4+ixuiPI7u3Y9IyzCigkljjgpomSSrlJjjkjSOeaLWDz&#10;n827+YHm9wHcC/IDIYVknklpMPg9ndf0e36ON2DLSjFTYqVKhEsAprTO9r6nYlibwf5Yn82bL/JX&#10;dlF8fvkJSYeg7Yr6Gsqdjb7wlLHicT2BJi6R8hkcHmsLF+zRZZaaOWpgkpAlNUpHJGIaeZI1qb3/&#10;AH72WP5efKbYvw96S3D3JvmGfKCjnpsHtPa1FNHTZHeO8cpHI+I2/SVMwZIVKxTVNXUMreGmhmlW&#10;OV1SKTUi7T/nE/OvsXc1XmMH2nD1bgPvTUYjZ2w9t7ahx+MgSpE1PDU5jM0dXka1tKIsxqqpons2&#10;mGNJHjJ7fgT/ADq+yansHbPVPy6r8Rufa+7MlSYLF9vU2Jxu3c7tXLZCVaTFvu6hwcVPj6rGvKY4&#10;pqqOmhmpwxqJnnRWA2jPfvaK7I7C2n1NsLd/Zm+8pHhdn7G2/k9y7hyTq0jU+NxVM1TMtPAnqmnk&#10;sIqeCMF5ZGSNAXYA6g3yP/nX/LHtDdmXXpnPQdGdbJU1NPgMTh8Lt/Lbxr8YGKU1dufc2cp6xo6y&#10;RfW0eK+3iiuIwZinnkdfjH/O2+T/AFlu7FU3feVi7y6yqKqGmzkFXhtv4TfeFoJZFWfJbazmDp6O&#10;OqnhGqT7bKLKswvEJ6bUJo9vLZW89s9i7Q2xv3ZeWp89tLeWBxe5dt5mkEiwZLC5mjSvx9WkcyrI&#10;heJ1LRyIrobq6qwICn98XdI0eSR1jjjVnd3YKiIo1M7s3AAHJJ96qfzh/na9q5Pfu4ev/iHlsVs3&#10;r7btdV4b/SpJhcRuLc++amklamrcrt6LPxVVDQ4qUhhQv9o9XJHpqfLTs4gjKB1B/OR+cXWm56HK&#10;bn7Gp+3tsLV+XMbN33gdvJDkaaWpM1SlDuPB0dNkaOUB3WnZJ3hj9IanljRY/e3P8WvknsP5ZdK7&#10;U7p6+M1Njs8k9FmsBWyxS5TaW6cYRDnNs5VogAZKeQq8UoVRPA8NQqqkqj2Yb373r+/zMv5u24Oh&#10;N8ZX4/fGiPCzdhbd0Qdh9kZqgp85j9pZOenSpj21tXEVBalqcjArqa+oro5YIGJpxBJMJGgpm2r/&#10;ADcvn/tfcUG4Je96vdEa1EM1bt7dW0tlZDbuThisGop6Okx9PLTxuFAdsfPTy/UrIpJJ2lf5efz1&#10;2v8AOXrHJZhsVSbP7V2LNQY7sfZNLVy1dFC+Qic4rdO3J6kCVsbkDDOI4pS0tNLHJBK8oWKonsG9&#10;+91Q/wAzL+ZTjvhPhcNsfYmJxe7e+d7Yt8zh8bmfNJtzZm2DUyUCbq3LTUcsM9Q9RPDNBjqKOSMS&#10;NFNLLKiRLHPrcVP82n+YJUbiO4/9mFytPMJ5JY8TTbP69j27FE86TCkGDOJNO8aiNUVpVeTTqBkJ&#10;dy2wR/LD/mky/MDIV/TncOJwe2e7cNhJM5hcpgfLRbf7Iw2OIjy8lJi6t5DR5SkRo6iopYpnSeIy&#10;zwJDHBJGlzvv3smfzj+ZmyPhN03P2NuSibce6M3WSbf662RT1SUlRujcppWqb1dSQzU+OpEAmr6t&#10;Y3KKUjRWmmiRtT/fn83358b23HUZ2j7mGw6FqhpqDa2xtp7Vx+38XGdYSmiOWpK2tqUAc819ZOxs&#10;pJuq2tJ/lx/zj979ldj7X6F+VTYLIZHe1dRbe2L23i8bS7eqp91V0n22LwG9MLi0Sgb+IztHTUdZ&#10;Q09MsczIk0UiymaHZD9+9hL3r3Tsj48dS737l7ErWotqbGw75OuEIRq3I1c0yUOIweMjcqHq6+sl&#10;go6ZGYAySLqZVuw1B+9/50HzN7U3NkKnr7d1H0dsgVVQMNtXZeJwtflEoDKfs2z278/S1FZU1ax2&#10;EslJ9pAzXK0ycWHD4gfzu+9Nk72w23PlLkqXtTq/L18NFlN2xYDE4bfmyoqqYIMzSnbcFLTZKkg1&#10;F6mkqKU1DILwVAKCGXbUxmTx2axuPzOIraXJYnLUNJk8ZkaKZKijyGOr6daqiraSoiJWSKWN1kjd&#10;SQykEcH3O9wcnk8dhcbkMzl62lxuJxNDV5PJ5GtmSno8fjqCnaqra2rqJSFjiijRpJHYgKoJPA96&#10;k3y6/ne98b43pmtv/F7I0fVPV+KyNRR4fdb4DGZjfu9KWmnKJmq07op6inxlPUhVlgooKNaiNGtP&#10;UMWMcYL9CfzoPmV1XufG1HYm7qXvHYonpY81tbeOJwlBl2x6MEqpcFu/BUtPWQ1hjH7claaqHULv&#10;AxLE7fHRvdGxfkN1RsvuTravlyGz984kZLHNUxxw5CgqIah6DK4XLU8TyLFWUNXFPSVUayOqyxsF&#10;d1sxFf373rcfzGf5ye9+ueyN09DfFQ4GgrNlVtVgN7dv5OgpNyVK7po28GUwWycLkkkoEXGzK9NV&#10;VtfBUiWdZEhhjSFZ6irnYX83z58bH3FT5yr7m/v5QrU/cV+199bV2tksBk4yVL0srYukoq6mQhAB&#10;9hWwFbnSRqa+2D8HPmZsj5s9Nwdjbbom25ujCVke3+xdkVFUlXUbX3KKVam9JUgK1RjqtCZqCraN&#10;C6h43VZoZUU5nv3ul/8Amd/zS3+IeQpemem8ZhNyd35XDR5fOZXOrLW4DrTE5NP9w8lTi6dk+8yt&#10;XHqqaellmSOCLwzzpNHPHE+v1R/zav5gtJuFdxn5D5Wrn8qPLi6zZvXMu3p4lleRqZsCuIWmRGEj&#10;IXhjSQLp0upjjKbI/wDLN/mU475sYXM7H33icXtLvnZOLTM5jG4bzR7c3ntgVMdA+6ttU1ZLNPTv&#10;TzzQwZGikkkEbSwyxSukrRwWve/e6+P5hvz22v8ABnrLGZdcRS7x7U33PX43rnZVTVyUlDI2PgV8&#10;purck1P+6uMx7S06yRQlZqmWWOCN4lM1TT6te5f5uX8wDce4W3BH3zWbcVah5qLBba2fsWg29QRs&#10;CFpVx9TjZ2qY1ubGvlqH+hLkgWub/ll/zdNwd+74xnx9+S6YKn7C3AkkXXfZGHoafA4/d+Tpqdqm&#10;XbG6MTAVpKbJTojtQT0UcMFQwFN4I5zEajYA9+9l4+U3yU2F8TOlt090dgmepx2DWCgwmBoXSPKb&#10;s3VktUeD2zjHkDKklQ6s8szKywwJNOyssTA6jHbv85H5ydlblrMntrsel6i20akSYrZ+wtv7f+3o&#10;IIqhZqdazcGdpKrJVcpCIJ2eoWGT1BYI0doycH4Ofzs+18dv/bnXny6ymL3psDclfR4Re0ocJidv&#10;bp2RVVsy0tDlNwQ7fipaGvxURKitf7RKuNNVR5ahkMEu1YrBgGUhlYBlZSCGBFwQR9QffftL733n&#10;tnrnZ26N/bzysGD2nszAZXc248vU6zDj8NhaJ8hkKpkjDO5WONtMcal3ayopYgHUO+Tn87b5P9m7&#10;uytN0JlYujesqeqmpsHBSYbb+b33mqCKRlgyW5c5nKesjpZ5hpk+2xaxLCLRGep0maRs+N386/5W&#10;9XbsxSd05yLvXraSenps5ictiNvYbeOPx7MqVGQ21ubC01I0tXGvrEOU88UtjHrgL+dNvfrfsLaf&#10;bOwtodmbEykea2fvnb+M3Lt7JIrRtUY3K0y1MK1ED+qGeO5iqIJAHikV43AdSAtffverj89f51fZ&#10;UHYO5OqviLX4vau19pZStwWV7cqcTitx53dmVx0r0WTfadFnIqnH0uLWUOkFU9NNPUBVnienRgrE&#10;V6r/AJxXzr663NTZfO9owdp4A1iz5bZ+/dt7cmx+Rheq+4qIqXL4SkpMjRPpaRITTVQiS63hkWNE&#10;G278RflLsT5g9Jbe7j2LHNjRWTT4Tdm16yZKjIbO3ljIo5Mxt2sqY1RZlVZoailqFRfNTTQylInZ&#10;okM3797od/me/wA2XN/Grd9X8f8A4802Eru1cfQUtRv3fOcoky+M2FJlaRK/F4PBYiVhBV5U08kV&#10;VUSVaSU1OkkcZinmeQU1IWB/m3/zAsHuFdwv39X5xmqIpqvC57Z2wazb1dFG5d6RsVT4uFaeNwSr&#10;GhaCQC2l1IUjZ9/lx/zBtv8Azl2BmVyuIotndx9fjHx792nQzzy4ivosiHjxu79qPVlpTQ1EkUkU&#10;1NI8ktJKBHJJIkkE01kXv3ur7+ZT/MYw3wf2lhcBtXFYvd/em/aKprtp7dy8kzYLbmBppzRzby3b&#10;T0MsVTJTvOr09DSRSxGpkjntMi08l9ZzKfza/wCYLk8//eFfkLlMbMk0ktNi8Xs3rumwFMjyJItP&#10;/BJMQ8E6J41VTVrK5GrUzeSQtfN/LC/msVvyrz56K70x+Fwncy4yuyu0d0YKP+HYLsejxcTVeVxk&#10;mEYsKPLUtMr1emBzBUwxzusdM0ASa77372Uj5pfLzYvwv6WyXam76aXOZarrF27sPZtJUR01du7d&#10;1XSS1VHQGocN9vRwpE9RX1mh/FEp0pJM8MUmpj2P/OC+ee/tyVWbxvbsfXOKarFRjdpbC2vtmhwm&#10;LiSTyRUwq8xS1uQql+gf72tmDfSwU6fdjv8AL2/nQb+3P2HtbpT5bVGDzNFvLJU+B2z3NR46h23k&#10;sVuDISeDE4/fOKw8cOOlo6qZoqWOvpaamamdleqE0TyTU+zR797Dft/tjZXRnWW9O3OxcmcTszYe&#10;EqM5m6uNFmqpI42Wno8djqd2QS1dZUSQ0lHDrXyTyxx3Gq/vUH+Q386f5fdqbqyr9V7mpui+vVqa&#10;qHBbe2ziMHk9yy45g8NNVbk3bnKapnetKOS/8OFLAh06Yy8YlIhfFP8AnefIvrvd2IxPyPrqXufr&#10;Cvr4KbNZR8Lh8J2Ftehnn0zZXB5Db0FLT14gDtNJRZCneSYKsUVVTDn3ty7d3DhN3bfwW69tZOkz&#10;W3Nz4bGbh2/maCTzUOWwmaokyWKydFMP1RTwSxyxt+VYH28+8FVVU1FTVFbW1EFJR0kEtVV1dVLH&#10;T01LTU8ZlnqKieUhUjRQWd2IAAJJAHvU8+Z/87ruPdO983tD4mZOj6661wldNj6TsGfAYrMb23wa&#10;Z/FPlaeHccVVSY3HTMCaOJKT7sx2llmiaQ08RbelP5znzX6w3RQ1+9t70PdW0PuIv4xtDe+DwVHP&#10;U0RlvVtiN0bdpKWuparQWEEkr1ECNYvTSqNJ27/jp33sb5NdObK7p68qJX27vHHPM1BV6RksDmaG&#10;ofH53buWiX9NRRVUUsLMBokULNEWikjdht9+96738yj+cHuzpvsLcPx++Ly4KLde0Kl8V2D2pmKC&#10;l3CmE3FEoas2xs/B1weieqoX/ZyFXkIqiNZhLTrTh4jN7qM2T/N3+fezdwwZ2bu6TedMtStRXba3&#10;ttTaWU29lIwI1ejnjoKOkq6aJhEoP8PrKZxdyrqZHLbWHwJ+buzvnD1FLvXFY1drb82nWUuC7M2P&#10;9396uCzFVTtUY/KYqqYLJLjMjHHLJRSSorq8c8Da2gaRzye/e6gf5nP8zmP4Yx4jrDrDEYXdXee6&#10;sKM8TnhU1O3Ov9uVNS9FQ5jMUNE8L1dbVvDUfZUX3EYQRioqA0TRRVGuv/w7T/MF/vAdxf7MPlvO&#10;ZlkOM/ud12dv+JZjKKUYL+EfbBLEoWCeQra73APvYu/lkfzN6b5n02V6z7MxWI2p3vtTENm3TCLL&#10;Tba39tqmlio6rN4SlrJZZaatppZYxX0BkddLrUU7ePyxU1vHv3sifz9+cW0/g51HS7wr8XDuvsHe&#10;NbV4PrPY8laaCPM5KigSfLZrLVMavImNxiTQPVmJS7yS09OrRmcTR6q+9f5u/wA+947jm3BB3dJs&#10;ynM8stDtnZW1NpYzbmMikWRBSQwZGjq6qpjQSNpbI1dTJcIxkLIhW3X+Wr/OD3T3L2Bgfj/8o/4L&#10;Ju7d9THiuu+0sNjaTb8Od3FKCaXbG8sNReOijqq5/wBnHVePggjeYx0z0+uQTe9h/wB+9gb8j/kD&#10;sP4wdOby7o7FqZUwG06ENT42kMZyu5M7WP8AbYPbOGjkIDVVbUMkSMxCRrqmlZIY5HXUQ7q/nMfN&#10;rtDc9fkdm76pOldoNUlsPszY2GwNXJQ0sUuqm/ie7M/R1GRrKkqFFRIkkFPI2opSwo3jBl/hh/O6&#10;7j2tvfCbQ+WeTo+xetc3XQ4+r7BgwGKw+9tjmpfxQZWoh25FS0mSx0LEGsiek+7Ed5YppWjFPLth&#10;0tVTVtNT1tFUQVdHVwRVVJV0ssdRTVVNURiWCop54iVeN1IZHUkEEEEg+8/tk3NuTBbN25nt3boy&#10;lJhNtbXw2T3DuDM1zmOixWFw1E+RymRq5ACRHDBG8jkAmwNgT71F/lV/O6+RvY28ctjfjjkouler&#10;6KskpsNWLhMDnN/7mo6aZljyudyWfpquCg+5sky0WOiR4R+09VUDUzIP49fzqPl91ZunEt2ruWl7&#10;06889LBnNvbmw+Bxe5osaCsdTVbd3dgqalqFrQigocl93Cx1aowzmVdvnqPtbZXePWmzO2uusoMz&#10;szfeEps7g60qsdQsUpaGqx+Qp1ZvDV0dQktJWQFiYp4pIybqfYje/e9ZH+YP/Og7B232Nujpj4k1&#10;eHwWP2Xk6zb25u4a3FY7ceSzO4sbOaTL0OycZmop8fFQ00yyU5r6imnapdTJTeKFY5p66euP5wfz&#10;z2DuOmzOS7di7GxIrPucltLfu1dsV2GykbSF5Kb73D0lFkaReSEFDXQhePSVAX3tpfC/5b7I+Z3S&#10;WI7a2jSy4TJQ1ku3d9bPqqhKqs2hvGgpoqivxZqkCioppY5oaqhqgi+WCRNaRzLLDGbL373R/wDz&#10;PP5rNb8Vdw/6Ceisfhc13L/DKLJ7w3PnoGyGD65psrClbiMbBhwUWtytTSutXadxBTwyQMyVDStH&#10;FQ3i/wCbX/MFxmf/ALwt8hcpkpnmjlqcXlNm9d1OAqUSR5Gp/wCCR4hIIEfyMrGkWJwNOll8cZXZ&#10;n/lsfzFsN84to53Cblw2P2d3bsCko6vdu38XLM2B3Bg6yX7Sn3ftVKx3njgE9oK2jlkkamkeH96R&#10;Z0tZ7797rb/mOfzB9v8Awa2DhUxWGo949x9gLkU2HtWunliw+PosbojyO7t2PSMswooJJY44KaJk&#10;kq5SY45I0jnmi1g85/Nu/mB5vcB3AvyAyGFZJ5JaTD4PZ3X9Ht+jjdgy0oxU2KlSoRLAKa0zva+p&#10;2JYm8L+WH/Nly/yW3ZR/H/5C0uGx/bFdQVlTsXfWFpUxWK7ClxdM1dksDmMLAPBRZZaaOWqgkpQl&#10;LUxxyRiKnmSJaq97372WP5efKbYvw96S3D3JvmGfKCjnpsHtPa1FNHTZHeO8cpHI+I2/SVMwZIVK&#10;xTVNXUMreGmhmlWOV1SKTUf7Q/nE/O7sTcdRl8P2rT9YYQVYqMXtHYG2Nt0uMx0cc6zQxTZTN0tb&#10;kqwkIiyirrXjf1ARIjuhPh8Cf51fZNT2Dtnqn5dV+I3PtfdmSpMFi+3qbE43bud2rlshKtJi33dQ&#10;4OKnx9VjXlMcU1VHTQzU4Y1EzzorAbRnv3tEdldi7Q6i2Bu/s3f2XhwWztj4HIbi3Bk5vV4KDHwm&#10;Vo6eFfVNUTNphpqeMF5pXSKMM7qDqEfI/wDnX/LHtDdmXXpnPQdGdbJU1NPgMTh8Lt/Lbxr8YGKU&#10;1dufc2cp6xo6yRfW0eK+3iiuIwZinnkdfjH/ADtvk/1lu7FU3feVi7y6yqKqGmzkFXhtv4TfeFoJ&#10;ZFWfJbazmDp6OOqnhGqT7bKLKswvEJ6bUJo9vPZe8dtdh7R2zvvZmXpc9tPeGDxm5NuZmjLmmyeG&#10;zFGldj6yNZArrrjdSUdVdTdXVWBAU3vi7pGjySOsccas7u7BURFGpndm4AA5JPvU++cX863t7cm+&#10;8/sH4mZmj6+6323k6zEL2VBj8Vnd2dhPRTtTzZjFPm4J6bGYuVl1USwQGrkjCzPURiU0sRN+qP5v&#10;Hzp6y3LSZnJdtz9n4VZ4nym0OxsTicxispTow8kKZKjhp8jRsVuFkpKyMAm7rIBp97d/xD+U2xfm&#10;F0lt7uTY0M+LFZPU4Pdm1q2aOpyOzt44uON8vt+rqYQqTKFlhqaSoVV81NNDK0cTs8UZnPfvf//R&#10;35c1/Ev4Nlv4P/xd/wCGV/8ACv8AMf8AFy+1f7H/AIFftf53T/nPT/quL+/mvZH+IfxCu/i33n8U&#10;+8qf4l/EfN/EP4h5m+8+++5/c83k1eXyerVfVzf3D97Bv/Ce/wDvD/pt+QH233n91P8ARZgP41ot&#10;9h/eH+9qf3Y+5/Pm+2/i/g/2ny+9rP373otfzav49/w4N8hv7wefzfxXZn8M83l8f8B/0c4f+Cfa&#10;+Tjx/b6L6PTr1/m/uuT3ZD/KOGZb+YT8ehhfu9f3++jkftWKr/Bl6xzTZP7s8L4vGDcN9W0hfXp9&#10;7z/v3vU7/wCFBa7g/wBmD6MapEn91T03VrhmIm8R3Au9q87mCFv29QpjidWn1WK6uNHugP2vuqf4&#10;1/pR62/u391/eL+/2zv4D9l/wM/jX94qb+F/aX/3b5/H4/8Aare/pBe/e6G/+FAX94v9lh6i+y/4&#10;9f8A05Uf8f0ebyfxX+4uZ/u7r0ejxaPv9Wv+349PN/epH797+g38H1za/Dj4uLuIVa5deherFqFr&#10;hasWIbNpBQipB9QcU/i1a/Xf9fr1ezS+6+v5qf8AeL/hv75K/wB1/L/Ev7qYD7nw+fX/AHd/v5if&#10;733+39Wn+E/e67+nTfX6NXvRE9+97nv8jj+8P+yJ4r+Nfefw3/Sn2J/dH7m3h/u99xS/c/w+3+6f&#10;4r/E9V/92+X3cH7S++P45/crd/8AdjV/eX+6+4P7vaL6/wCOfwmb+E6NPN/uPHa3v5tk/n8833Pl&#10;+58sn3Hn1+fz6z5fN5PVr1X1aub/AF94veyz/wAJ4f7w/c/Km33n91PB1FfXb+H/AN4fJuHT9t5O&#10;fN9tfz+L+z4fL/un3sz+/e9AD+YH/eP/AGd35T/3p8/8T/037/8AtfuPJ5P7ufx2X+52ny8+P+Ef&#10;Y+K3GjTp9NvZPvdu38kIbgPzz2ucM1WMcOueyDu0U9/C23/4Moplr7A/tfxU4wi9v3RH/rHdK9+9&#10;6b/89z+8P+zt4/8AjH3H8L/0KbF/un5beH+CfxnMfefbW/H8T+/1X51X/FvdL/syfw1/vB/s2/xj&#10;/ut91/Hv9PfUv2H2mryX/v1Q/c+bTx4PD5Pudf7fh1+T9vV7+hb7971wP+FD394P7qfFj7b7n+63&#10;94e2v4zo1fZ/3g/hu3/7tee3p8v238W8V+dPkt+fer9797+jn0ou406a6kXeC1C7tXrLYS7pWsFq&#10;tdxjatIM2tUPxIKny6x/qr+xN91RfzqP7w/7ID2R/BPvPsf729af3q+1t4/7vf3zpfH99+fD/Ef4&#10;f9P7ei/pv70nPfve8n/KC/vH/wAN79C/3k8+vR2B/BfuvJ9z/dz/AEmZj+D+Ty8+Px3+2/Hg8Wn0&#10;292W+wG+VH94f9lh+R/90fvP71/6Bu3/AO7H8Pt9/wD3h/0e5H+C/Y34833Pi8V/7VvfzuPfve1j&#10;/wAJ7v7xf6FfkF9z5f7p/wClHbv8Ev5/B/eL+6Y/vR49X7Wv7b+Ea9Hqtp18aPewf797+dR8kUz8&#10;fyH74j3WKwbmTuTs1NwDIG9cMyu9K1ciKo/8dPLr1W4v9OPYLe7z/wCQMNx/7Nr2Q2P8n93B0Lnx&#10;uPW0v2vnbfOAOD0qnoNTrE/iLjiL7i31Pvbx9+96Q/8AOY/jX/DhndH8U+6+x/g/VX92/P8A5r+C&#10;/wCirDef7L/m1/Efv7/83PJ7q39nu/lj/wB4v9n1+Mn91/8Ai5f6Qv8AKf8APf8AHu/wGt/vf/wH&#10;9X/Fp+9+vp/1fo1e99L373q1/wDChn+Nf6RPjN5/uv7u/wBy+xP4Xr/4B/xr+OYz+PeD/m74P4b5&#10;v9p8fvXT9u2B/jP8cwv93fvP7wfxbHfwL+H6/v8A+M/eJ/DPsfH6vN59Hitzqtb39KOl+5+2pvvf&#10;B954Ifu/tfJ9t9z4x5/tvL6/Hrvo1c2tfn3n90l/z7f45/smG0f4X91/Dv8AZgNlf3k+28mj+E/3&#10;K3J9r9/p48H3/wBn+r/d3htz708/fve/n/LuGZX4OfFsZ77v77/Q5tEwfeMWm/gzUWrbmgm/7X8P&#10;NL4B+ItA9nN9kp/mOLuBvgv8ohtkSNkf9Eu4WqRGJi3931EbbtJ8Hq0jFCtL39Om+v0396Cvv3vc&#10;Q/kK/wAa/wBkr3T/ABT7r7H/AGYDfH92/P8A5r+C/wBzNt+f7L/m1/Efv7/83PJ7uw9xq37z7Or/&#10;AId9r/EPtZ/sPvfL9n954j9r934PX4tenyaPVpvbn381vN/xb+M5f+Pfdfxz+KV/8Z+9v95/Fvu3&#10;/iP3erny+bX5L/2r+2z3sW/8J51zf+kL5MNAKv8Au2dmdeLk2Uf5Cc2ubyRwYmP/AB1EByPi/wBp&#10;MnvaT9+96FP8zRdxr88/k4N0+T+J/wCkaVqXyNKzf3cbDUjbPsZiTp/hBodAHpC2C+m3sivu0/8A&#10;kw/3h/4cI6h/gv3n8N/gHaf97vtreH+73+jPK/bfxC/+6f4r/DNNv92+L3u4+/e9Qr+fv/eP/ZuO&#10;u/4j5/7uf6Btvf3at5PsvL/ffP8A8c039H3Pk8Xmt6vH9vq40+6NPY1/Gv8AvD/sxXQv90vvP70/&#10;6ZusP7u/w+3338b/AL60X8M+1vx5PNo034v9eL+/oq+/e9e7/hQj/eP/AEMfHv7Xz/3R/wBJ+5f4&#10;5p8n2394/wC6n+/W81vR5Ptv4x49XNtenjV71UPfvf0R/iv/AHh/2WH44f3u+8/vX/oG6g/vP/EL&#10;ff8A94f9HuO/jX31uPN9z5fLb+1f2PPus7+cAu42/l8d7DbgqWN+vmzgpBef+7i9lYhsqbD1eMKF&#10;NRp/3T5NX7ev3o4e/e92X+Sz/eD/AGQDrT+NfdfY/wB6+y/7rfc6tH93/wC+1Xr+01f7q/iP8Qtb&#10;jVqt7tb9hd3h/eD/AEK9v/3T+5/vT/ou3/8A3a+y1fef3g/unV/wb7TR6vL9z4/HbnVa3v5yHv3v&#10;aF/4TxLuMbO+UjVS1H90juXqlcIzD/JDuNcXnTulYT/x0FMcP5R/Qx+9jv37389D5j/3h/2bT5M/&#10;3r+8/j/+nntj+IffW82r+/Fd9vo0+jw+Lx/b+L9rxaPF+3p9lu93S/yIP7x/7Otlv4P5/wCD/wCh&#10;Te/97dHk+3/hP8bxH8P8+n03/iP2ejV/jb8+9xv373pafzvP7w/7Ppun+Nfefw3/AEddb/3R+5t4&#10;f7vfwVvuf4fb/dP8V/ieq/8Au3y+6ivZwv5fY3Gfm78WP7rNMuT/ANN2wjVGDy6/7uDNxneCt4QT&#10;oOI++El/To1arLc+9/7373rL/wDCh9dwfd/FViKv+6wp+3lRkA+xG4Gk26ZBUGPnymmC+Hy/2RL4&#10;v93e9af3lg8/nh+28v3Plj+38Gvz+fWPF4fH6teq2nTzf6e/pLbMXOLs/ai7nsdyrtrBLuHSzuv8&#10;cGLiGW0tISxH3HksWN/6+1L7p1/nmfxr/ZF6z+F/dfY/6WuvP7yeD/NfwW1d4Pvf+bX8R+wt/wA3&#10;PH70yffve+B/Ky/vF/sgHxp/vR/xcv7n5n7b/Pf8e7/fbKf3Q/4Eer/i0/ZfT0/6j0afdgHsrPzi&#10;/jX+ybfKT+7/AN1/Ff8AQH2p4Psv+Bfg/uZWff8A2/51/b+W2j1/6j129/Pl9+97cP8Awn//ALxf&#10;7K72x995f7tf6cq/+7/l83/A/wDuPhv7wfb+T0eL/gJbx/7s8l+fd7/v3v5vnagzK9odkLuP7v8A&#10;vCu/d4DPffsWrv4yNw1Ayn3jG5Mvn1+Qk/qv7QXvYD/4T5DOf6eu+Gp/uP7tDqLGDLaWb7T+ONvO&#10;lO3vOo4Mn24yniJFwvkt9T72vffveix/Nn/vF/w4J8h/7yeX7j+MbQ/herzeL+7v+jzE/wAA+283&#10;9n7Xx69Hp8nktzf3XN7si/lG/wAa/wCHCfj1/BPuvJ99vz+Jfb/o/gv+jDNfxT7vV6fF4731f2tO&#10;n9zR73nvfvepv/woK/vF/sxHR/3P/Hpf6F5/4J/nv+Pi/vxkf70fq/b/AOA38H/R6v8AV8aPdA/t&#10;f9Trm27S61XbIq23I2/9mrt9aAXrmzZ3FTDFCjH5lM/j8f8AtVvf0gffvdC//CgNdx/7LN0+1F5P&#10;7rju6nXP+NpQP4q2x8sdueZUOkpoGQ5ccNotyfepP797+hB8JV3Avw8+Ly7oFWucXoXqpaxa8AVy&#10;xjZdGKIVo/UJRT+LyeT9zVfy/uavZoPdfP8ANUG4z/L9+Sn91mmXJ/3V28aoweXX/dwb9xJ3greE&#10;E6DiPvhJf06NWqy3PvRF9+97nv8AI4/vD/sieK/jX3n8N/0p9if3R+5t4f7vfcUv3P8AD7f7p/iv&#10;8T1X/wB2+X3cH7S++P45/crd/wDdjV/eX+6+4P7vaL6/45/CZv4To083+48dre/m2T+fzzfc+X7n&#10;yyfcefX5/PrPl83k9WvVfVq5v9feL3ss/wDCeH+8P3Pypt95/dTwdRX12/h/94fJuHT9t5OfN9tf&#10;z+L+z4fL/un3sz+/e/n+fP5dxr82/lQN0rULkz3n2I1KKoWk/u4+4pm2eyj/AI5nEGhMJ/456fZQ&#10;vdu/8kH+8H+z5bZ/g33P8O/0cdkf3s8Grxf3f/hCfbfe6ePF/Ff4ZbVx5PH+be90n373pufz2v7w&#10;f7O5Rfxf7r+F/wChfYn91fNq8H8G/i2W+8+zvxp/iX3+q39vVf3TF7Mv8MV3G3y5+Mg2kKls/wD6&#10;eOq2oRSi76V3rRtWmYH0+AU4lNRr9Hi16/Tf39Cn373rff8ACh7+8P8Adf4rfbfef3U/j/bv8a0W&#10;+w/vD/Dtu/3Y+5/Pm+2/i/g/2ny+9YD3739Hfpn+8f8Aof6p/vj5/wC93+jbYv8Aen7ryfc/3j/u&#10;vS/xz7nzevyfc+XXq5ve/PsSfdUX86j+8P8AsgPZH8E+8+x/vb1p/er7W3j/ALvf3zpfH99+fD/E&#10;f4f9P7ei/pv70nPfve8n/KC/vH/w3v0L/eTz69HYH8F+68n3P93P9JmY/g/k8vPj8d/tvx4PFp9N&#10;vdlvsv8A8sv41/srHyX/ALt/df3i/wBl/wC5f4D9l/wM/jX+jrJfwv7S/wDu3z+Px/7Vb387/wB+&#10;97Q3/CeNNxDZvyjkqfP/AHTbc3VaYTUD9t/eJMVnG3R4mtYv9s2H8gB4Gi4FxfY69+9//9Lf496z&#10;38xf+TXvzdvYm5O8fiXQYvOR71yVduDevUNXlcbt/IY/cuRmetyuZ2NW5Zqegko6uQvNNjp6mKSC&#10;ZiKbzRSLDTVd7D/lN/PXfe4qbA/6Ccrs2nklVa3cm/Mxgtu7dxcLEqaqpnNRNUzqCOY6ClqJeQRG&#10;V597Y3wM+E2zvhB0+2xsRkF3NvndNZTZ/sze5pftP4/nYKY09Hj8XTteSHGY9GkioYZGLFpJp20v&#10;O6Kd/wB+91D/AMzf+WRTfM+mxXZnWeVxG1O99qYhcIj5tpabbW/ttU0stZS4TN1VHFLLTVtNLLIa&#10;CvEbrpdqeoXx+KWm12f+Gjf5hP8AGv4J/svVd5Puvt/4l/fzrD+C6P1fd/xT+NePxafVe+r+zp8n&#10;o97E38sj+WRTfDCmyvZnZmVxG6+9914hsI74RpanbWwdtVMsVZVYTCVVZFFLU1tTLFGa+vMaLpRa&#10;enXx+WWpt49+9kZ+e/wg2f8AOHqSn2ZlMmu1t+bRrKzOdab3+1atTB5arplgyOLylIjI0uNyKxQp&#10;WJGwdWihnTU0IjfVZ3f/ACf/AOYBtTP1eEpek4940sEzR0m5dob32RV4DKwiQxrV0jZjIUVZEjWu&#10;EraOCUCxaNQfdtv8tX+T5unprsDA/ID5R/wWPd20KmPK9d9W4bJUm4IcFuKIEUu595Zmi8lFJVUL&#10;/vY6kx888aTCOpeo1xiH3sP+/ewR+RnQWxPk505vPpfsWlkl29u6gSOKvpQgye381RTLW4PcmHlf&#10;9FTRVKRyqCdMih4ZQ0MsiNqK9zfyXvm11vuysxextk43ujaTVE/8F3hs3cW3MW1RReQmlXM7d3VW&#10;UVXR1Xj0maONZ4Fe6x1MoAYmP+GP8kTuTc++MJu/5Z4yi6661wlbBkavr6m3Bic1vXfHgInp8VUT&#10;7amq6TG4+VgFrZJKv7spqijhidxUQ7YVLS01FTU9FRU8FJR0kEVLSUlLFHT01LTU8Yigp6eCIBUj&#10;RQFRFAAAAAAHvP7Zdybdwe8Nu5/aW5sZTZrbe6cLldu7hw9apejy2DzdDJjMtjKtFIJinp5ZIpAC&#10;Lqx596jnyq/khfIvr3eGWyvxwoaTufrHIZCaowmMGcw2B7A2tRVE94cVnaHcdRS01etPrWFK6gqX&#10;eYK0stLTDj2gugf5KPzB7L3hjqbtjbdD0bsCGshbP7jz+f23nc/NQI6mrptr7Z2zV1kk1Wym0TVz&#10;01OOW8rFfG23p1H1Tsro7rTZnUvXWLGG2ZsTCU2CwdEWWSoaKItNVZDIVCqvmq6yoeWrrJyoMs8s&#10;khF2PsRvfvesz/MI/kvb93R2Jurur4lQYLL0W8cjVZ/cvTVbkaLbeRxW4a5/uMrX7GyuWkix0tHV&#10;zGWpegqqmmNNIxSmM0LpDT109d/ydPnpvjclFhcv1NSdcYiWaFcju3e+8Nox4fF08kml52otv1tf&#10;kKllXUwjpaOQ8AMU1A+9sv4Y/EjY3wx6UxXUuzqubOZCWtm3FvjeNZTJR128N319PFTV2VajjaQU&#10;1NHFDDTUVIJH8UEaB3lmaWaQ2Pv3ukP+Z1/Klq/lbuH/AE6dG5TB4DuZcVS4zdu2dwSPj8D2RS4i&#10;nFPiMhFmoUk+yzEFOiUKtURmnqIkgWSWl8DSS0P43+UX/MHyOciwj/H+sxpesakmy2S3z1tDg6VI&#10;5CktbLkIcxIHhUAuDAsjOP8ANq5IB2X/AOWx/Lpw3wd2jnc3uXM4/ePdu/6SjpN27gxcUy4Hb+Do&#10;5fu6faG1XrESeSAz2nrayWONqmRIf2Y1gS9nvv3ut3+Y5/L52/8AOXYGGbFZei2d3H1+MhJsLdld&#10;BPLiK+iyISTJbQ3WlIGlNDUSRRyw1MaSS0koMkcciSTwzaxGb/lE/wAwbDZuowsXQVTm1iqft6fM&#10;YTfPXNRhK+NpPHFWU9bV5aBo4n/V/lUcLoOZETkC7z+WJ/KZy3xo3bS9/wDyEq8Lku16ChraXYmx&#10;8HVDK4jr+TKUz0GRz+XzUVoa3LPTSS0sEVNrpqaOSSQSzzvE1Le7797LH8vPizsX5hdJbh6b3zNP&#10;ixWT02c2numihjqcjs7eOLjkTEbgpKaYqkyhZZqarp2ZfNTTTRLJE7JLHqU9nfybvndsHdFZhtv9&#10;YUXaWBWao/hW8Nk7s2omNyVLHMVieoxW462hyFJKUKO8U9NouSscsuhmB6PgX/JT7Ipewds9q/Lm&#10;iw+2tr7UyFFnsX1FS5bHbizm6ctQyLWYyPd1bhZZ6ClxscoSSeljqZpqjS0EqQozM20V797RXZHX&#10;u0+2dhbv6z33i481s/fO38ntrcONdmjaoxuVpmppmp509UM8dxLTzxkPFIqSIQ6gjUN+Rv8AJK+V&#10;/Wm8MgvSeFpe9OuamsmkwOWx2c21t/d2MoJJL0tDurAbhqqJWqIwdDVGNeaGTT5StPr8KOvxk/kh&#10;/J3srduOqe/qCl6M62o66OTONPmsBuHfudoYW1TUO18PgJ62mp3mIMP3eTmjEIPmSnqgoik27Nl7&#10;O2115tHbOxNmYilwO09n4PGbb25hqMOKbGYbD0aUOPo42kLO2iNFBd2Z2N2dmYklTe+LokiPHIiy&#10;RyKyOjqGR0YaWR1bggjgg+9VX5xfySu0sXvrcHYPxCxeM3nsLcWQrcw/VEuXw+3NybElq5PuqnGb&#10;cqc9NS0Nfi42aT7OL7mOqijCU4jqWXzOUfqT+TJ84+xd00mI3b1/jen9t+aH+Lbx3tubbdbT0VKz&#10;XmOOwe1qytrqyo0BvFEIo4i2lZKiENrG2/8AFv427C+J3S21Ol+vklnxuBilrM1nqyJIspu3dWR0&#10;y53dGVWMsBLUyKFjiDssECQ06MY4V9mF9+96/wD/ADNP5Re4O/d8ZP5BfGh8FT9hbgSOXsTrfMV1&#10;Pgcfu/J01OtNFufa+WnC0lNkp0RFr4K2SGCoYGp88c5lFRTbtn+UJ/MC3HuCkwVR0Y214aicxVW4&#10;dzb32FTbfxcStokq6uoxeSq6iWMG3po6aeRhykbAEjaO/l5/A3bPwa6uyWDbLUm7+0t9VFBlOyN6&#10;0tHJR0VRLj4XTFbX29DUEyjGY4zVHilmCy1Esss8iRB46eCwT373VD/My/lrY75sYXDb42JlsXtL&#10;vnZOLfDYfJZnzR7c3ntgVMlem1dy1NHFNPTvTzzTT46tjjkEbSzRSxOkqyQa4FR/KM/mEwZt8GPj&#10;5WzulX9smUp9+dZNhJkblKxMo+ZVBEVIf16XX9LosgKDYE/lhfyuZPh9WZHuHt/KYTcvd+cw0mDx&#10;GOwLz1m3uuMFkGWXLU9JkqpY/vMpWBI4amrSBUhjWSCneWOaWSS5n372TP5x/DPZHzZ6bn653JWt&#10;tzdGErJNwddb3p6VKuo2vuUUrU1qumJVqjHVaEQ19IsiF1CSIyzQxOuqLvj+T38/Nm7grMNQ9Nwb&#10;7oIJZFo90bK3ps2rweVhRtIqaaLN11BXwhvqErKGF/8AafdpP8uL+ThvPrLsXbXfPyrTCUOX2TX0&#10;me2J1LispQbjkpd0UL+fG7h3pmsW0tBfHzKlRRUePqahXnWOWWdViMMux7797CjvLpfYvyG6o3p0&#10;32TQS5DZ++cScbkVppI4chQVENQlfis1iaiVJFirKGrigq6WRo3VZY1LI63U6h3eX8lf5nda7trq&#10;HrbaeO7v2RJWTjB7r2tuDbeFyRoizNRx7h2vuitpKimqig/d+1NTTqwsKgllBGn4gfyQu89573w2&#10;4vlRjaXqzq/EVkNdlNpU+4sNmd+b0jgcSRYemO2pqylxtJMRoq6moqVqVT0wwanE0O2jjMZjsLjc&#10;fhsRRUuNxOJoaTGYzHUUKU9Hj8dQU60tFRUlPEAscUUaLHGigBVAA4Hud7g5PGY7NY3IYbL0VLks&#10;TlqGrxmTx1bClRR5DHV9O1LW0VXTygrJFLG7RyIwIZSQeD71LPl9/JC712XvfNbi+LOOpO1OsMvW&#10;1Ffi9pT7hw+E33sqGeUythqn+809JTZOlg1BKWqp6o1LoNM1OGTzSgx0b/JX+Z3ZW7aGh7J2njuk&#10;NkR1kAzm6907g23mskKIMrVke3tr7XrauoqaoIf2vujTU7MbGoBVgNvHo3pfYvx56o2X031tQS4/&#10;Z+xsSMbjlqZI5shX1E1Q9flc1lqiJI1lrK6rlnq6qRY0VpZGKoi2UCv7971vP5jn8nDe/ZXY+6O+&#10;viquCyGR3tXVu4d9dSZTJUu3qqfdVdJ9zlM/svNZR0oG/iM7SVNZR11RTLHMzvDLIsohhq82P/J7&#10;+fm8twUeGrum4NiUE8sa1m6N6702bSYPFQu2k1NTFhK6vr5gv1KUdDM/+0+9rr4OfDPZHwm6bg65&#10;23WtuPdGbrI9wdi73qKVKSo3RuU0q01qSmBZqfHUiAw0FI0jlFLyOzTTSuxzPfvdMP8AM7/laSfL&#10;7IUXcnT2Wwm2u7sThosLm8Xn2npNvdkYfHXbER1OTplkNFlKRC8EFTJA8c8ZigneFIY5V1/6b+Ub&#10;/MIqc2mE/wBl8rqdmrGpHylTvrrOLCRJGxEla+TGZKGEKC4KamcWVFZyqnZD/lm/y2cd8JsFm97b&#10;7ymJ3b3zvfGxYjMZTDLNLt/Ze2FqErn2ntmrrIoZ6hqmeOGfJVkkUYlaGCOKJEhaSotb9+918/zD&#10;PgVtf5y9Y43DrlaTZ/auxZq/I9cb2qqSWrooXyESDK7W3HBTEStjcgYYDJLEGlppY454klCy08+r&#10;nub+UJ/MC25uCrwVP0Y26IaecRUu4ds732FU7fykTNojq6SoymSpKiKMm/prKaCRRy8aggm5X+WX&#10;/KMz/QG9sT8g/knNhp+xsBHPJ1/1th6ymzeO2dkqqnejl3LubM0xelq8jFG7rQ09G0kFOx+488s4&#10;iFPf7797Lz8pfjZsP5ZdK7r6W7BE1Njs8kFbhc/RRRS5TaW6cYTNg9zYpZSAZKeQsksRZRPA81Oz&#10;KkrH3qQ9t/yZPnH11umrxG0uv8b3BtvzTfwneOydzbboqetpVa8JyOD3TWUVdR1Ggr5YjFJEG1LH&#10;UTBdZN38HP5JfaeQ33tzsT5dY7GbL2LtzIUObTqmDMYncO5t7VFHP91SYvclVgZqmhx+MkZY2rI1&#10;qZKqWMvTmOldjLHtUKoUBVAVVAVVUABQBYAAfQD337TG9dmbZ7F2hufYW9MTT57aW8sDlNtbkw1W&#10;ZFgyWFzNG9BkKR5IWWRC8TsFkjdXQ2ZGVgCNRD5M/wAkb5QdbbwyU3QeLg7x60rKySbBVFPnduYD&#10;fGEoZ5T9vjd0YfcFTQw1E0IKxmrxryJKB5mhprtFG3fHL+SV8r+y94Y9e7MLS9F9c01ZDJnstkc5&#10;trcG7snQRyXqqHauA29VVqrUSAaFqMk8MMeryhajR4X28+uevtpdT7D2j1rsPExYPZ2x8Bjdt7dx&#10;cTPL9rjMXTLTQeaolJeaZ7GSeeRi8sjPI7M7MStPfverl89P5KnZNR2BubtX4i0OJ3TtjdmTrM9l&#10;OoqrLYvbmd2rlcjO1Zk49o1ublp8fVYwyM8kFLJUwz04IgiSoVVII11j/Ju+d2/t0UeG3B1hRdW4&#10;Fpqf+K7w3tuzaj43G0skwWV6fFbcra7IVcoQO6RQU2i4CySxa1Y7a/xF+LWxPh90lt7pzYsk2SFH&#10;NPm92borIUp8hvHeWTijjzG4qymjZ1hVlhhp6WnV28NNDDEXldWlczfv3uiH+Z1/KZy/yW3dWfID&#10;4+VuGx3a+QoqKm31sbO1SYrEb+fF0qY/HZ7DZpwYqPKpTRxU08dVppqlI45DLTzJI1TSNgf5Q/8A&#10;MEzeepcHN0NPt9Jqo09TnM9vjryDA46NX0S1lVWUGVqZJIl+v+SQzO45jR/ezx/Ln/l87d+DOwMy&#10;uSzNDvTuHf32Eu/N30FLNT4mio8epeg2htRawLP/AA+mkkklkqZkjlq5SJZIolSGCGx/373WB/Mm&#10;/lzYP5w7Uwmf2zl8bs7vHYdFVUO1NyZOGVsJuLAVMxrJdnbslo0eoSnWoZ6ihq4klNNJJPaGRaiS&#10;2tDkP5Rn8wegzUmFX4+1teVq0pYspj989azYWpWVwkVXHkZMwipEQQzNMEZBfyKhBAvj/li/ypqv&#10;4pZ89595ZLA5/uZ8XU43aO3NvyS5DBdbUmWpmpsxXSZqZYxW5eop5HonaCIU9PE06RS1XnEkd3Xv&#10;3spfzQ+Iuxfmd0rleqd3zthctT1SZ/Ye86amjqq/Z27qSB4KPIrA5Xz0k0cj01fSF180LtpeOZIZ&#10;o9TXsH+Tr89tkbkrcLiupKTsXFQzSrj927I3ltCbC5WBGss8VHuCtoMjTkgj0VdFEb306gCfdjP8&#10;vb+TBv8A2p2NtTuz5ZxYPDUmzMlSbh2x05QZKj3HksnuLHyfc4nIb4y2Iklx8NJRzLFUx0NJU1LV&#10;MihKkwwo8NRsy+/ew37f6n2V3n1lvTqPsXGHLbM35hKjB5ukjdYaqOORlqKPI46odXEVXR1EcNXR&#10;zaG8c8Ucljpt71De/v5KPzB603hkabqfbdD3lsCasmbAbjwGf23gs/DQO7Gkpt0bZ3NV0ckNWqi0&#10;rUL1NOeG8qlvGogfFP8AkhfIrf8AvPEZX5J4+j6c6wx1fBVZvEnP4XO7+3XRQS65MThKPbNRV09A&#10;k+gwy1ldVRyQqwkipqj6Dbj29gMNtTAYPa23MdS4fb22sPjcBgcRRJ4qPFYbD0SY7F46kj50xQQR&#10;pFGt+FUD27+8FVS01bTVFFW08FXR1cEtLV0lVFHUU1VTVEZinp6iCUFXjdSVdGBBBIIIPvU9+Z38&#10;kTuTbG+M3u/4mYyi7F61zdbPkaTr6p3BicLvXY/nJnqMVTz7lmpKTJY+JiVopI6v7sJpikhldDUT&#10;Fz6Y/kufNnsjddFjN97KxvS20RURjM7w3huLbWWlp6VSGqVw+2trV1ZWVdToJ8KSLBTs3pepj5I2&#10;7Pjz0NsP4z9P7M6X64pZodtbOx7wCsrTE+VzmVrahq7NbhzM8SqslVWVMkk0hVQqArFGqRIiKNPv&#10;3vXg/mVfyfN09y9gZ75AfFz+Cybu3fUyZXsTq3M5Kk2/DndxSgCq3Ps3M1vjoo6quf8AeyNJkJ4I&#10;3mMlSlRrkMPupLaH8n/+YBuvP0mEquk49nUs8yx1e5d3732RSYDFQmQRtV1bYfIVtZKi3uUoqOeU&#10;i5WNgPe1V8CvhFsz4P8AUUuy8RkRuffe7KujzvZu+GphSDPZqlpmp6HGYqma7w4vHJJMlFFKzOWl&#10;nnfS87Ih4vfvdQ38zf8AlkU/zPp8T2Z1nlsPtTvXamH/AIGrZzzU+29/7bp5pKyjwuarKOOWSlra&#10;WSWX7Gu8TqVcwTjx+KWn12v+Gjf5hP8AGv4J/svVd5Puvt/4l/fzrD+C6P1fd/xT+NePxafVe+r+&#10;zp8no97E38sj+WRTfDCmyvZnZmVxG6+9914hsI74RpanbWwdtVMsVZVYTCVVZFFLU1tTLFGa+vMa&#10;LpRaenXx+WWpt49+9kX+fXwg2l84eooNmZDJxbW3/tGsq871nvd6R62LCZarp1gyWJytLEyPJjck&#10;kUMdYsZ1o0cNQiu0AifVa3f/ACgPn/tTcNZgqXpNN401PKVpNy7Q3rsmr29lYfI0SVVHJmK+hq4l&#10;YqSI62jglAsXjUEXtu/lq/yfN09NdgYH5AfKP+Cx7u2hUx5Xrvq3DZKk3BDgtxRAil3PvLM0Xkop&#10;Kqhf97HUmPnnjSYR1L1GuMQ+9h/372B3yO6A2J8num959LdiU8zYDd1AI4clR6BlNu5yjkFXgty4&#10;eSS6ipoqlY5kVwUkAaGVXikkRtRfuT+S983Ott1VeK2RsrGd1bUaeb+D7x2ZuHbuJNTSByaYZjbe&#10;662krKKpKWM0Uf3ECNdI6qYAMTJfC7+SN3JuTfeB3l8tMVj+vetcDkKbJ1fXcWfxOc3lvv7ZxUU+&#10;Iq5dtTVVJjcdMwC1zvV/eGPVFHDE7ioh2wKWlpqKmp6Kip4KSjpIIqWkpKWKOnpqWmp4xFBT08EQ&#10;CpGigKiKAAAAAAPef2ybm23gt5bcz20d0Yukze2t0YbJ7e3Bhq5DJRZXC5mifHZTHVcYIJjmgkeN&#10;wCDYmxB96jvyq/khfIvr3eGWyvxwoaTufrHIZCaowmMGcw2B7A2tRVE94cVnaHcdRS01etPrWFK6&#10;gqXeYK0stLTDj2hPj/8AyUfl92Zu+gpu29u0fRewIKqJs7uPO5zbW4M/UUaSKamk2ztnbdbVySVT&#10;KbRyVz09OOW8jlfG23n1J1XsvpDrXZfU3XmM/hGzNh4KlwODo2cS1DQQXkqK6vqFVfNV1c7y1VZO&#10;VBlnkkkIux9iL7971l/5g38l7f25+w91d1fEuLB5mi3lkqvcG5em6/I0O28litwZCT7nKVuxcplX&#10;hx0tHVTNJUPQVdRTNTOxSnaaJ0ip66+u/wCTp89N8bkosLl+pqTrjESzQrkd2733htGPD4unkk0v&#10;O1Ft+tr8hUsq6mEdLRyHgBimoH3tl/DH4kbG+GPSmK6l2dVzZzIS1s24t8bxrKZKOu3hu+vp4qau&#10;yrUcbSCmpo4oYaaipBI/igjQO8szSzSGx9+90f8A8zz+VNW/KrcP+nborIYXC9y/wyixm8NsZ6ds&#10;fg+xqbFQpRYjJQZgB1osrTUqLSXnQwVEMcCs9O0TSS0RYv8AlGfzB8lmoMLJ8fa3FmSrNLPlMpvn&#10;rWLC0axuUmq58jTZiVXiUAsGpxIzj/NLISoOzB/LY/l04b4O7Rzub3LmcfvHu3f9JR0m7dwYuKZc&#10;Dt/B0cv3dPtDar1iJPJAZ7T1tZLHG1TIkP7MawJez3373W7/ADHP5fO3/nLsDDNisvRbO7j6/GQk&#10;2FuyugnlxFfRZEJJktobrSkDSmhqJIo5YamNJJaSUGSOORJJ4ZtYjN/yif5g2GzdRhYugqnNrFU/&#10;b0+Ywm+euajCV8bSeOKsp62ry0DRxP8Aq/yqOF0HMiJyBd5/LE/lM5b40btpe/8A5CVeFyXa9BQ1&#10;tLsTY+DqhlcR1/JlKZ6DI5/L5qK0NblnppJaWCKm101NHJJIJZ53ialvd9+9lj+XnxZ2L8wuktw9&#10;N75mnxYrJ6bObT3TRQx1OR2dvHFxyJiNwUlNMVSZQss1NV07Mvmpppolkidklj1Kezv5N3zu2Dui&#10;sw23+sKLtLArNUfwreGyd2bUTG5KljmKxPUYrcdbQ5CklKFHeKem0XJWOWXQzA9nwK/kp9jUe/8A&#10;a3bPy4pcLtzbe1MnRZ/FdPUuSx+5M3ufK4+QVmNj3nXYiSbHU2NSURSTUcVRUS1IVoJlp0LF9ob3&#10;72ieyeu9o9t7B3f1nvzFRZvZ2+cBkdt7hxkpKGox2SpzBI9POvqhniJEtPPGQ8UqpIhDopGod8jf&#10;5JXyv603hkF6TwtL3p1zU1k0mBy2Ozm2tv7uxlBJJelod1YDcNVRK1RGDoaoxrzQyafKVp9fhR2+&#10;Mf8AJE+TnZG7sbVd/wCPpOj+taKvilzv3ObwO4N95+ggfXPQbYxG3aisp6Z5yDCavJTxCEN5kgqg&#10;oifbr2Xs7bXXm0ds7E2ZiKXA7T2fg8ZtvbmGow4psZhsPRpQ4+jjaQs7aI0UF3ZnY3Z2ZiSVN74u&#10;iSI8ciLJHIrI6OoZHRhpZHVuCCOCD71QvnD/ACUO3dv783Dv74l4bH7+643FkKzMJ1nDksZgd19f&#10;yVUpqKjD4hc7UQU2TxkZJ+yMNQtUiEU7U8niFRKTXqf+UL86eztyUmHyXU0vV2EadUym7+x8vicR&#10;i8XBw0kqYuhmqcnVtpJ8aUlE6luHeMXYbdvxD+LOxfh70lt7pvY00+UFHPU5zdm6a2GOmyO8d45S&#10;ONMvuCrpoSyQqVihpqSnVm8NNDDE0krq8shnP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2VBLAwQUAAYA&#10;CAAAACEAAg/LrOAAAAAKAQAADwAAAGRycy9kb3ducmV2LnhtbEyPwUrDQBCG74LvsIzgrd0kWjUx&#10;m1KKeioFW0G8TbPTJDQ7G7LbJH17tyc9DcN8/PP9+XIyrRiod41lBfE8AkFcWt1wpeBr/z57AeE8&#10;ssbWMim4kINlcXuTY6btyJ807HwlQgi7DBXU3neZlK6syaCb24443I62N+jD2ldS9ziGcNPKJIqe&#10;pMGGw4caO1rXVJ52Z6PgY8Rx9RC/DZvTcX352S+235uYlLq/m1avIDxN/g+Gq35QhyI4HeyZtROt&#10;glmSBPI6oxREANI0fQZxCOQieQRZ5PJ/heI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AV8VXlAgAAvQoAAA4AAAAAAAAAAAAAAAAAPAIAAGRycy9l&#10;Mm9Eb2MueG1sUEsBAi0ACgAAAAAAAAAhAJSklAUERQEABEUBABUAAAAAAAAAAAAAAAAATQUAAGRy&#10;cy9tZWRpYS9pbWFnZTEuanBlZ1BLAQItAAoAAAAAAAAAIQDBD+HAoZIAAKGSAAAVAAAAAAAAAAAA&#10;AAAAAIRKAQBkcnMvbWVkaWEvaW1hZ2UyLmpwZWdQSwECLQAUAAYACAAAACEAAg/LrOAAAAAKAQAA&#10;DwAAAAAAAAAAAAAAAABY3QEAZHJzL2Rvd25yZXYueG1sUEsBAi0AFAAGAAgAAAAhABmUu8nDAAAA&#10;pwEAABkAAAAAAAAAAAAAAAAAZd4BAGRycy9fcmVscy9lMm9Eb2MueG1sLnJlbHNQSwUGAAAAAAcA&#10;BwDAAQAAX9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54A6B732" wp14:editId="1ACED481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C14403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9D9AFD8" wp14:editId="1F3BAC24">
                                <wp:extent cx="214630" cy="71755"/>
                                <wp:effectExtent l="0" t="0" r="0" b="4445"/>
                                <wp:docPr id="1343409937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A6B7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2DC14403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9D9AFD8" wp14:editId="1F3BAC24">
                          <wp:extent cx="214630" cy="71755"/>
                          <wp:effectExtent l="0" t="0" r="0" b="4445"/>
                          <wp:docPr id="1343409937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CEC2D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10ADC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0BBB1C74" wp14:editId="243F3B79">
          <wp:extent cx="6162675" cy="142875"/>
          <wp:effectExtent l="0" t="0" r="0" b="9525"/>
          <wp:docPr id="5" name="Picture 5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148" b="-49"/>
                  <a:stretch/>
                </pic:blipFill>
                <pic:spPr bwMode="auto">
                  <a:xfrm>
                    <a:off x="0" y="0"/>
                    <a:ext cx="6165718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1pt;height:19.7pt;visibility:visible;mso-wrap-style:square" o:bullet="t">
        <v:imagedata r:id="rId1" o:title=""/>
      </v:shape>
    </w:pict>
  </w:numPicBullet>
  <w:abstractNum w:abstractNumId="0" w15:restartNumberingAfterBreak="0">
    <w:nsid w:val="29137B07"/>
    <w:multiLevelType w:val="hybridMultilevel"/>
    <w:tmpl w:val="E4BA768A"/>
    <w:lvl w:ilvl="0" w:tplc="323ECAFC">
      <w:start w:val="1"/>
      <w:numFmt w:val="decimal"/>
      <w:pStyle w:val="RGSnumberedlist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10D0F4A"/>
    <w:multiLevelType w:val="hybridMultilevel"/>
    <w:tmpl w:val="B4B4D332"/>
    <w:lvl w:ilvl="0" w:tplc="0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0DE4733"/>
    <w:multiLevelType w:val="hybridMultilevel"/>
    <w:tmpl w:val="9AFA14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031243E"/>
    <w:multiLevelType w:val="hybridMultilevel"/>
    <w:tmpl w:val="B1DCB0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32813965">
    <w:abstractNumId w:val="5"/>
  </w:num>
  <w:num w:numId="2" w16cid:durableId="1119182570">
    <w:abstractNumId w:val="6"/>
  </w:num>
  <w:num w:numId="3" w16cid:durableId="1831286703">
    <w:abstractNumId w:val="3"/>
  </w:num>
  <w:num w:numId="4" w16cid:durableId="2004355842">
    <w:abstractNumId w:val="0"/>
  </w:num>
  <w:num w:numId="5" w16cid:durableId="250166956">
    <w:abstractNumId w:val="7"/>
  </w:num>
  <w:num w:numId="6" w16cid:durableId="1662006764">
    <w:abstractNumId w:val="4"/>
  </w:num>
  <w:num w:numId="7" w16cid:durableId="1294752689">
    <w:abstractNumId w:val="2"/>
  </w:num>
  <w:num w:numId="8" w16cid:durableId="1246184047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lassification" w:val="Personal"/>
  </w:docVars>
  <w:rsids>
    <w:rsidRoot w:val="00070DA8"/>
    <w:rsid w:val="00006C5C"/>
    <w:rsid w:val="00007642"/>
    <w:rsid w:val="000142F0"/>
    <w:rsid w:val="000414A8"/>
    <w:rsid w:val="0004589F"/>
    <w:rsid w:val="00045C95"/>
    <w:rsid w:val="00070DA8"/>
    <w:rsid w:val="00073E24"/>
    <w:rsid w:val="00075520"/>
    <w:rsid w:val="00082B16"/>
    <w:rsid w:val="000A189B"/>
    <w:rsid w:val="000A5E98"/>
    <w:rsid w:val="000B0554"/>
    <w:rsid w:val="000B4DE8"/>
    <w:rsid w:val="000B6DAB"/>
    <w:rsid w:val="000C4849"/>
    <w:rsid w:val="000D0B95"/>
    <w:rsid w:val="000D4A61"/>
    <w:rsid w:val="000E374A"/>
    <w:rsid w:val="000F0D06"/>
    <w:rsid w:val="0010148F"/>
    <w:rsid w:val="00101F41"/>
    <w:rsid w:val="001100D9"/>
    <w:rsid w:val="001226A4"/>
    <w:rsid w:val="00136235"/>
    <w:rsid w:val="00144C8B"/>
    <w:rsid w:val="001473A7"/>
    <w:rsid w:val="00155C72"/>
    <w:rsid w:val="00174AC0"/>
    <w:rsid w:val="001915D6"/>
    <w:rsid w:val="001C1102"/>
    <w:rsid w:val="001C3205"/>
    <w:rsid w:val="001C5275"/>
    <w:rsid w:val="001C56B2"/>
    <w:rsid w:val="001C7226"/>
    <w:rsid w:val="001D1F2A"/>
    <w:rsid w:val="001E2892"/>
    <w:rsid w:val="001E3FD0"/>
    <w:rsid w:val="001E650D"/>
    <w:rsid w:val="001F391F"/>
    <w:rsid w:val="001F64E8"/>
    <w:rsid w:val="001F7328"/>
    <w:rsid w:val="0022632F"/>
    <w:rsid w:val="002270D1"/>
    <w:rsid w:val="002276C0"/>
    <w:rsid w:val="00231BD3"/>
    <w:rsid w:val="0024222A"/>
    <w:rsid w:val="002451AD"/>
    <w:rsid w:val="00252737"/>
    <w:rsid w:val="00285E07"/>
    <w:rsid w:val="00291EB6"/>
    <w:rsid w:val="002A5F2C"/>
    <w:rsid w:val="002A77AE"/>
    <w:rsid w:val="002B3937"/>
    <w:rsid w:val="002B4084"/>
    <w:rsid w:val="002D7415"/>
    <w:rsid w:val="002E2A8D"/>
    <w:rsid w:val="002E4106"/>
    <w:rsid w:val="002F7286"/>
    <w:rsid w:val="0031000F"/>
    <w:rsid w:val="00314715"/>
    <w:rsid w:val="00314F94"/>
    <w:rsid w:val="00321C44"/>
    <w:rsid w:val="00326FB0"/>
    <w:rsid w:val="003272AC"/>
    <w:rsid w:val="00327BA2"/>
    <w:rsid w:val="003302BD"/>
    <w:rsid w:val="0034268F"/>
    <w:rsid w:val="00367229"/>
    <w:rsid w:val="003735BB"/>
    <w:rsid w:val="00381893"/>
    <w:rsid w:val="00396A65"/>
    <w:rsid w:val="003A0080"/>
    <w:rsid w:val="003A1822"/>
    <w:rsid w:val="003A6B88"/>
    <w:rsid w:val="003B2EED"/>
    <w:rsid w:val="003C5399"/>
    <w:rsid w:val="004052AF"/>
    <w:rsid w:val="00410559"/>
    <w:rsid w:val="0041383D"/>
    <w:rsid w:val="004162A4"/>
    <w:rsid w:val="00417437"/>
    <w:rsid w:val="00417ADE"/>
    <w:rsid w:val="00452720"/>
    <w:rsid w:val="004644CF"/>
    <w:rsid w:val="00481E63"/>
    <w:rsid w:val="004A0B16"/>
    <w:rsid w:val="004B4A9A"/>
    <w:rsid w:val="004C3149"/>
    <w:rsid w:val="004C4C40"/>
    <w:rsid w:val="004F6E3E"/>
    <w:rsid w:val="0050052D"/>
    <w:rsid w:val="0050485C"/>
    <w:rsid w:val="0050768D"/>
    <w:rsid w:val="005109AC"/>
    <w:rsid w:val="00511EAB"/>
    <w:rsid w:val="00527F75"/>
    <w:rsid w:val="00534B87"/>
    <w:rsid w:val="0054373F"/>
    <w:rsid w:val="0054508E"/>
    <w:rsid w:val="0054773F"/>
    <w:rsid w:val="0055183E"/>
    <w:rsid w:val="00557B75"/>
    <w:rsid w:val="00565DD7"/>
    <w:rsid w:val="00565E71"/>
    <w:rsid w:val="00572FE3"/>
    <w:rsid w:val="00576220"/>
    <w:rsid w:val="005932D8"/>
    <w:rsid w:val="005954DF"/>
    <w:rsid w:val="005A43A6"/>
    <w:rsid w:val="005A767B"/>
    <w:rsid w:val="005B7A26"/>
    <w:rsid w:val="005C7DA8"/>
    <w:rsid w:val="005D0388"/>
    <w:rsid w:val="005F42BC"/>
    <w:rsid w:val="00603575"/>
    <w:rsid w:val="006147D8"/>
    <w:rsid w:val="00622F92"/>
    <w:rsid w:val="00626EDA"/>
    <w:rsid w:val="00630420"/>
    <w:rsid w:val="00631FF9"/>
    <w:rsid w:val="0063403D"/>
    <w:rsid w:val="00635656"/>
    <w:rsid w:val="00665386"/>
    <w:rsid w:val="00672548"/>
    <w:rsid w:val="006738A5"/>
    <w:rsid w:val="00684975"/>
    <w:rsid w:val="00694476"/>
    <w:rsid w:val="00694851"/>
    <w:rsid w:val="006A3139"/>
    <w:rsid w:val="006A57A9"/>
    <w:rsid w:val="006A6BD5"/>
    <w:rsid w:val="006B60EE"/>
    <w:rsid w:val="006C3B1E"/>
    <w:rsid w:val="006F2561"/>
    <w:rsid w:val="006F49A9"/>
    <w:rsid w:val="00700DE1"/>
    <w:rsid w:val="00702564"/>
    <w:rsid w:val="0071641E"/>
    <w:rsid w:val="00743EB5"/>
    <w:rsid w:val="00747C6F"/>
    <w:rsid w:val="0075131C"/>
    <w:rsid w:val="00760367"/>
    <w:rsid w:val="007653D3"/>
    <w:rsid w:val="0076787D"/>
    <w:rsid w:val="0077094A"/>
    <w:rsid w:val="00772984"/>
    <w:rsid w:val="00775FE8"/>
    <w:rsid w:val="007A332A"/>
    <w:rsid w:val="007A401C"/>
    <w:rsid w:val="007B12A5"/>
    <w:rsid w:val="007B19B8"/>
    <w:rsid w:val="007B5402"/>
    <w:rsid w:val="007C1C3F"/>
    <w:rsid w:val="007C78F2"/>
    <w:rsid w:val="00813182"/>
    <w:rsid w:val="00823165"/>
    <w:rsid w:val="00823B9F"/>
    <w:rsid w:val="00823D08"/>
    <w:rsid w:val="008567B0"/>
    <w:rsid w:val="00862681"/>
    <w:rsid w:val="0086575A"/>
    <w:rsid w:val="00866A78"/>
    <w:rsid w:val="008718F3"/>
    <w:rsid w:val="00871F93"/>
    <w:rsid w:val="00874793"/>
    <w:rsid w:val="00876A7B"/>
    <w:rsid w:val="0088357C"/>
    <w:rsid w:val="0089541F"/>
    <w:rsid w:val="008958B9"/>
    <w:rsid w:val="008A03D6"/>
    <w:rsid w:val="008B09BD"/>
    <w:rsid w:val="008B71AF"/>
    <w:rsid w:val="008C1F40"/>
    <w:rsid w:val="008D3C34"/>
    <w:rsid w:val="008F08A6"/>
    <w:rsid w:val="008F1587"/>
    <w:rsid w:val="008F305D"/>
    <w:rsid w:val="008F419B"/>
    <w:rsid w:val="008F6432"/>
    <w:rsid w:val="008F644F"/>
    <w:rsid w:val="008F7646"/>
    <w:rsid w:val="00900A25"/>
    <w:rsid w:val="009017D7"/>
    <w:rsid w:val="00921BD7"/>
    <w:rsid w:val="009232F8"/>
    <w:rsid w:val="00934E28"/>
    <w:rsid w:val="009350D3"/>
    <w:rsid w:val="00936F3E"/>
    <w:rsid w:val="00943856"/>
    <w:rsid w:val="00971D96"/>
    <w:rsid w:val="00980A77"/>
    <w:rsid w:val="009817A2"/>
    <w:rsid w:val="009849EA"/>
    <w:rsid w:val="00987759"/>
    <w:rsid w:val="009A0BB2"/>
    <w:rsid w:val="009A2A08"/>
    <w:rsid w:val="009B23BB"/>
    <w:rsid w:val="009C1D8C"/>
    <w:rsid w:val="009C5F9B"/>
    <w:rsid w:val="009D175F"/>
    <w:rsid w:val="009D2AA4"/>
    <w:rsid w:val="009D2D59"/>
    <w:rsid w:val="009E03AA"/>
    <w:rsid w:val="009F38DA"/>
    <w:rsid w:val="009F709F"/>
    <w:rsid w:val="00A017D6"/>
    <w:rsid w:val="00A11EB6"/>
    <w:rsid w:val="00A17F33"/>
    <w:rsid w:val="00A24EE2"/>
    <w:rsid w:val="00A327C0"/>
    <w:rsid w:val="00A33FBA"/>
    <w:rsid w:val="00A4179C"/>
    <w:rsid w:val="00A52499"/>
    <w:rsid w:val="00A52C48"/>
    <w:rsid w:val="00A65DEB"/>
    <w:rsid w:val="00A6777F"/>
    <w:rsid w:val="00A834CF"/>
    <w:rsid w:val="00A861D9"/>
    <w:rsid w:val="00A86554"/>
    <w:rsid w:val="00A87A81"/>
    <w:rsid w:val="00A9110A"/>
    <w:rsid w:val="00A974D5"/>
    <w:rsid w:val="00AA0B52"/>
    <w:rsid w:val="00AC3180"/>
    <w:rsid w:val="00AD5E02"/>
    <w:rsid w:val="00AE1D92"/>
    <w:rsid w:val="00B00217"/>
    <w:rsid w:val="00B12BBD"/>
    <w:rsid w:val="00B14AE4"/>
    <w:rsid w:val="00B15B94"/>
    <w:rsid w:val="00B246C7"/>
    <w:rsid w:val="00B272A5"/>
    <w:rsid w:val="00B5181E"/>
    <w:rsid w:val="00B52F60"/>
    <w:rsid w:val="00B55C0B"/>
    <w:rsid w:val="00B5670C"/>
    <w:rsid w:val="00B56FEF"/>
    <w:rsid w:val="00B6612F"/>
    <w:rsid w:val="00B66569"/>
    <w:rsid w:val="00B676A6"/>
    <w:rsid w:val="00B67AAB"/>
    <w:rsid w:val="00B94924"/>
    <w:rsid w:val="00BA7134"/>
    <w:rsid w:val="00BB22F8"/>
    <w:rsid w:val="00BB45B7"/>
    <w:rsid w:val="00BC2FC7"/>
    <w:rsid w:val="00BD04D6"/>
    <w:rsid w:val="00BD29BC"/>
    <w:rsid w:val="00BF3A2D"/>
    <w:rsid w:val="00BF4F58"/>
    <w:rsid w:val="00BF77E4"/>
    <w:rsid w:val="00C02692"/>
    <w:rsid w:val="00C0338C"/>
    <w:rsid w:val="00C0347B"/>
    <w:rsid w:val="00C0394C"/>
    <w:rsid w:val="00C05B7D"/>
    <w:rsid w:val="00C06AB4"/>
    <w:rsid w:val="00C205C4"/>
    <w:rsid w:val="00C27FD3"/>
    <w:rsid w:val="00C30597"/>
    <w:rsid w:val="00C47328"/>
    <w:rsid w:val="00C52023"/>
    <w:rsid w:val="00C5623B"/>
    <w:rsid w:val="00C624D9"/>
    <w:rsid w:val="00C62649"/>
    <w:rsid w:val="00C742F7"/>
    <w:rsid w:val="00C74BCF"/>
    <w:rsid w:val="00CA51FE"/>
    <w:rsid w:val="00CB1627"/>
    <w:rsid w:val="00CB64F1"/>
    <w:rsid w:val="00CC1EAE"/>
    <w:rsid w:val="00CD5AE3"/>
    <w:rsid w:val="00CD7052"/>
    <w:rsid w:val="00CE5CD9"/>
    <w:rsid w:val="00CE7E30"/>
    <w:rsid w:val="00CF042F"/>
    <w:rsid w:val="00D00A48"/>
    <w:rsid w:val="00D04CEC"/>
    <w:rsid w:val="00D1521E"/>
    <w:rsid w:val="00D31DC9"/>
    <w:rsid w:val="00D3357C"/>
    <w:rsid w:val="00D41FDD"/>
    <w:rsid w:val="00D42D0E"/>
    <w:rsid w:val="00D43D34"/>
    <w:rsid w:val="00D51DB7"/>
    <w:rsid w:val="00D56761"/>
    <w:rsid w:val="00D776BD"/>
    <w:rsid w:val="00D832F5"/>
    <w:rsid w:val="00D87765"/>
    <w:rsid w:val="00D8791A"/>
    <w:rsid w:val="00D9127D"/>
    <w:rsid w:val="00D932BD"/>
    <w:rsid w:val="00DA19A2"/>
    <w:rsid w:val="00DA59B9"/>
    <w:rsid w:val="00DB3249"/>
    <w:rsid w:val="00DC4523"/>
    <w:rsid w:val="00DD0159"/>
    <w:rsid w:val="00DD288B"/>
    <w:rsid w:val="00DD6EF4"/>
    <w:rsid w:val="00DE5ABE"/>
    <w:rsid w:val="00E0456F"/>
    <w:rsid w:val="00E05418"/>
    <w:rsid w:val="00E27AF7"/>
    <w:rsid w:val="00E35A21"/>
    <w:rsid w:val="00E361E3"/>
    <w:rsid w:val="00E45847"/>
    <w:rsid w:val="00E71E2B"/>
    <w:rsid w:val="00E909BE"/>
    <w:rsid w:val="00E93CFE"/>
    <w:rsid w:val="00EA2456"/>
    <w:rsid w:val="00EA413C"/>
    <w:rsid w:val="00EB473F"/>
    <w:rsid w:val="00EB5770"/>
    <w:rsid w:val="00EE627D"/>
    <w:rsid w:val="00F025DB"/>
    <w:rsid w:val="00F12073"/>
    <w:rsid w:val="00F22DEA"/>
    <w:rsid w:val="00F314E0"/>
    <w:rsid w:val="00F32F8E"/>
    <w:rsid w:val="00F60DFC"/>
    <w:rsid w:val="00F632D8"/>
    <w:rsid w:val="00F651AE"/>
    <w:rsid w:val="00F761BA"/>
    <w:rsid w:val="00F81253"/>
    <w:rsid w:val="00F95593"/>
    <w:rsid w:val="00F965F3"/>
    <w:rsid w:val="00F9744E"/>
    <w:rsid w:val="00FB34E0"/>
    <w:rsid w:val="00FB5538"/>
    <w:rsid w:val="00FC6A86"/>
    <w:rsid w:val="00FD45E9"/>
    <w:rsid w:val="00FD56A4"/>
    <w:rsid w:val="00FD62E4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09656E64"/>
  <w15:docId w15:val="{B0CC3C32-632C-424F-A364-F04784CB3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EB6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862681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862681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DD6EF4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DD6EF4"/>
    <w:rPr>
      <w:rFonts w:cs="Arial"/>
      <w:sz w:val="13"/>
      <w:szCs w:val="20"/>
    </w:rPr>
  </w:style>
  <w:style w:type="table" w:styleId="TableGrid">
    <w:name w:val="Table Grid"/>
    <w:basedOn w:val="TableNormal"/>
    <w:uiPriority w:val="39"/>
    <w:rsid w:val="00DD6E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D6EF4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DD6EF4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DD6EF4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DD6EF4"/>
    <w:pPr>
      <w:numPr>
        <w:numId w:val="1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DD6EF4"/>
    <w:rPr>
      <w:rFonts w:ascii="Arial" w:hAnsi="Arial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DD6EF4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DD6EF4"/>
    <w:pPr>
      <w:framePr w:hSpace="181" w:wrap="around" w:hAnchor="margin" w:y="-248"/>
      <w:numPr>
        <w:numId w:val="5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DD6EF4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DD6EF4"/>
    <w:rPr>
      <w:rFonts w:ascii="Arial" w:hAnsi="Arial"/>
      <w:sz w:val="56"/>
      <w:szCs w:val="56"/>
      <w:lang w:eastAsia="en-US"/>
    </w:rPr>
  </w:style>
  <w:style w:type="paragraph" w:customStyle="1" w:styleId="RGSnumberedlist">
    <w:name w:val="RGS numbered list"/>
    <w:basedOn w:val="Normal"/>
    <w:uiPriority w:val="1"/>
    <w:unhideWhenUsed/>
    <w:rsid w:val="00DD6EF4"/>
    <w:pPr>
      <w:numPr>
        <w:numId w:val="4"/>
      </w:numPr>
      <w:tabs>
        <w:tab w:val="left" w:pos="3360"/>
        <w:tab w:val="left" w:pos="5640"/>
      </w:tabs>
      <w:spacing w:after="120" w:line="240" w:lineRule="exact"/>
    </w:pPr>
  </w:style>
  <w:style w:type="character" w:styleId="CommentReference">
    <w:name w:val="annotation reference"/>
    <w:basedOn w:val="DefaultParagraphFont"/>
    <w:uiPriority w:val="99"/>
    <w:semiHidden/>
    <w:unhideWhenUsed/>
    <w:rsid w:val="00DD6E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6E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6EF4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6E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6EF4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A33FBA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A33FBA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DD6EF4"/>
    <w:pPr>
      <w:numPr>
        <w:numId w:val="2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DD6EF4"/>
    <w:rPr>
      <w:rFonts w:ascii="Arial" w:hAnsi="Arial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862681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DD6EF4"/>
  </w:style>
  <w:style w:type="character" w:customStyle="1" w:styleId="Heading1numberedChar">
    <w:name w:val="Heading 1 numbered Char"/>
    <w:basedOn w:val="Heading1Char"/>
    <w:link w:val="Heading1numbered"/>
    <w:uiPriority w:val="3"/>
    <w:rsid w:val="00DD6EF4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862681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DD6EF4"/>
  </w:style>
  <w:style w:type="character" w:customStyle="1" w:styleId="Heading2numberedChar">
    <w:name w:val="Heading 2 numbered Char"/>
    <w:basedOn w:val="Heading2Char"/>
    <w:link w:val="Heading2numbered"/>
    <w:uiPriority w:val="3"/>
    <w:rsid w:val="00DD6EF4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DD6EF4"/>
    <w:pPr>
      <w:ind w:left="720"/>
      <w:contextualSpacing/>
    </w:pPr>
  </w:style>
  <w:style w:type="numbering" w:customStyle="1" w:styleId="RGSnumberedheadings">
    <w:name w:val="RGS numbered headings"/>
    <w:uiPriority w:val="99"/>
    <w:rsid w:val="00DD6EF4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7729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F728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A2D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BA7134"/>
    <w:rPr>
      <w:rFonts w:ascii="Arial" w:hAnsi="Arial"/>
      <w:sz w:val="19"/>
      <w:szCs w:val="19"/>
      <w:lang w:eastAsia="en-US"/>
    </w:rPr>
  </w:style>
  <w:style w:type="paragraph" w:styleId="Revision">
    <w:name w:val="Revision"/>
    <w:hidden/>
    <w:uiPriority w:val="99"/>
    <w:semiHidden/>
    <w:rsid w:val="0004589F"/>
    <w:rPr>
      <w:rFonts w:ascii="Arial" w:hAnsi="Arial"/>
      <w:sz w:val="22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35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10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13.png"/><Relationship Id="rId10" Type="http://schemas.openxmlformats.org/officeDocument/2006/relationships/image" Target="media/image8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4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one%20column%20with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 sheet - one column with bullet</Template>
  <TotalTime>0</TotalTime>
  <Pages>4</Pages>
  <Words>652</Words>
  <Characters>3362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Matthews</dc:creator>
  <cp:lastModifiedBy>Alice Matthews</cp:lastModifiedBy>
  <cp:revision>10</cp:revision>
  <cp:lastPrinted>2025-06-27T11:36:00Z</cp:lastPrinted>
  <dcterms:created xsi:type="dcterms:W3CDTF">2025-07-07T09:40:00Z</dcterms:created>
  <dcterms:modified xsi:type="dcterms:W3CDTF">2025-07-09T13:14:00Z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6201cfa-2cda-428e-94b1-1eefa8380e73_Enabled">
    <vt:lpwstr>true</vt:lpwstr>
  </property>
  <property fmtid="{D5CDD505-2E9C-101B-9397-08002B2CF9AE}" pid="3" name="MSIP_Label_a6201cfa-2cda-428e-94b1-1eefa8380e73_SetDate">
    <vt:lpwstr>2025-07-04T08:45:24Z</vt:lpwstr>
  </property>
  <property fmtid="{D5CDD505-2E9C-101B-9397-08002B2CF9AE}" pid="4" name="MSIP_Label_a6201cfa-2cda-428e-94b1-1eefa8380e73_Method">
    <vt:lpwstr>Privileged</vt:lpwstr>
  </property>
  <property fmtid="{D5CDD505-2E9C-101B-9397-08002B2CF9AE}" pid="5" name="MSIP_Label_a6201cfa-2cda-428e-94b1-1eefa8380e73_Name">
    <vt:lpwstr>Personal.</vt:lpwstr>
  </property>
  <property fmtid="{D5CDD505-2E9C-101B-9397-08002B2CF9AE}" pid="6" name="MSIP_Label_a6201cfa-2cda-428e-94b1-1eefa8380e73_SiteId">
    <vt:lpwstr>99d6a2d9-b626-40e9-822a-688a6cda5a94</vt:lpwstr>
  </property>
  <property fmtid="{D5CDD505-2E9C-101B-9397-08002B2CF9AE}" pid="7" name="MSIP_Label_a6201cfa-2cda-428e-94b1-1eefa8380e73_ActionId">
    <vt:lpwstr>e1ad74dd-b88f-4c35-bcbf-62e8a5e7713b</vt:lpwstr>
  </property>
  <property fmtid="{D5CDD505-2E9C-101B-9397-08002B2CF9AE}" pid="8" name="MSIP_Label_a6201cfa-2cda-428e-94b1-1eefa8380e73_ContentBits">
    <vt:lpwstr>0</vt:lpwstr>
  </property>
  <property fmtid="{D5CDD505-2E9C-101B-9397-08002B2CF9AE}" pid="9" name="InitialSL">
    <vt:lpwstr>Personal</vt:lpwstr>
  </property>
</Properties>
</file>