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B52F60" w:rsidRPr="005954DF" w14:paraId="01E9F545" w14:textId="77777777" w:rsidTr="005954DF">
        <w:trPr>
          <w:trHeight w:hRule="exact" w:val="1361"/>
        </w:trPr>
        <w:tc>
          <w:tcPr>
            <w:tcW w:w="7370" w:type="dxa"/>
            <w:tcMar>
              <w:left w:w="0" w:type="dxa"/>
              <w:right w:w="0" w:type="dxa"/>
            </w:tcMar>
          </w:tcPr>
          <w:p w14:paraId="2BF21A5C" w14:textId="7162EDD6" w:rsidR="003735BB" w:rsidRPr="003739E4" w:rsidRDefault="003739E4" w:rsidP="00D932BD">
            <w:pPr>
              <w:pStyle w:val="RGSTitle"/>
              <w:framePr w:hSpace="0" w:wrap="auto" w:vAnchor="margin" w:hAnchor="text" w:xAlign="left" w:yAlign="inline"/>
              <w:rPr>
                <w:sz w:val="48"/>
                <w:szCs w:val="48"/>
              </w:rPr>
            </w:pPr>
            <w:r>
              <w:rPr>
                <w:sz w:val="48"/>
                <w:szCs w:val="48"/>
              </w:rPr>
              <w:t xml:space="preserve">Discovering Wetlands: </w:t>
            </w:r>
            <w:r w:rsidR="008D0B7C">
              <w:rPr>
                <w:sz w:val="48"/>
                <w:szCs w:val="48"/>
              </w:rPr>
              <w:t xml:space="preserve">Review task on </w:t>
            </w:r>
            <w:r w:rsidR="00673AB7">
              <w:rPr>
                <w:sz w:val="48"/>
                <w:szCs w:val="48"/>
              </w:rPr>
              <w:t>salt marsh and lagoons</w:t>
            </w:r>
            <w:r w:rsidRPr="003739E4">
              <w:rPr>
                <w:sz w:val="48"/>
                <w:szCs w:val="48"/>
              </w:rPr>
              <w:t xml:space="preserve"> </w:t>
            </w:r>
          </w:p>
        </w:tc>
      </w:tr>
    </w:tbl>
    <w:p w14:paraId="64DC162B" w14:textId="77777777" w:rsidR="00C02692" w:rsidRDefault="00C02692" w:rsidP="001C3205">
      <w:pPr>
        <w:sectPr w:rsidR="00C02692" w:rsidSect="00002564">
          <w:headerReference w:type="default" r:id="rId7"/>
          <w:type w:val="continuous"/>
          <w:pgSz w:w="11907" w:h="16840" w:code="9"/>
          <w:pgMar w:top="3544" w:right="1418" w:bottom="907" w:left="1418" w:header="709" w:footer="510" w:gutter="0"/>
          <w:cols w:space="708"/>
          <w:docGrid w:linePitch="360"/>
        </w:sectPr>
      </w:pPr>
    </w:p>
    <w:p w14:paraId="11230C3E" w14:textId="0B7E74B4" w:rsidR="00DD5EE6" w:rsidRDefault="00DD5EE6" w:rsidP="00DD5EE6">
      <w:pPr>
        <w:rPr>
          <w:b/>
          <w:bCs/>
          <w:sz w:val="28"/>
          <w:szCs w:val="28"/>
        </w:rPr>
      </w:pPr>
      <w:r>
        <w:rPr>
          <w:b/>
          <w:bCs/>
          <w:sz w:val="28"/>
          <w:szCs w:val="28"/>
        </w:rPr>
        <w:t>Review task to consolidate knowledge and understanding of salt marshes, coastal lagoons and restoration methods underway in the Venice Lagoon</w:t>
      </w:r>
      <w:r>
        <w:rPr>
          <w:b/>
          <w:bCs/>
          <w:sz w:val="28"/>
          <w:szCs w:val="28"/>
        </w:rPr>
        <w:t xml:space="preserve"> (</w:t>
      </w:r>
      <w:r w:rsidRPr="00DD5EE6">
        <w:rPr>
          <w:b/>
          <w:bCs/>
          <w:sz w:val="28"/>
          <w:szCs w:val="28"/>
          <w:u w:val="single"/>
        </w:rPr>
        <w:t>with answers)</w:t>
      </w:r>
    </w:p>
    <w:p w14:paraId="425AAC60" w14:textId="77777777" w:rsidR="00945B18" w:rsidRDefault="00945B18" w:rsidP="003739E4">
      <w:pPr>
        <w:rPr>
          <w:b/>
          <w:bCs/>
          <w:sz w:val="28"/>
          <w:szCs w:val="28"/>
        </w:rPr>
      </w:pPr>
    </w:p>
    <w:p w14:paraId="5C8C9CE0" w14:textId="58D77734" w:rsidR="00945B18" w:rsidRDefault="006214A6" w:rsidP="003739E4">
      <w:pPr>
        <w:rPr>
          <w:b/>
          <w:bCs/>
          <w:sz w:val="28"/>
          <w:szCs w:val="28"/>
        </w:rPr>
      </w:pPr>
      <w:r>
        <w:rPr>
          <w:b/>
          <w:bCs/>
          <w:sz w:val="28"/>
          <w:szCs w:val="28"/>
        </w:rPr>
        <w:t xml:space="preserve">Short answer </w:t>
      </w:r>
      <w:r w:rsidR="008E4E94">
        <w:rPr>
          <w:b/>
          <w:bCs/>
          <w:sz w:val="28"/>
          <w:szCs w:val="28"/>
        </w:rPr>
        <w:t>quiz</w:t>
      </w:r>
      <w:r>
        <w:rPr>
          <w:b/>
          <w:bCs/>
          <w:sz w:val="28"/>
          <w:szCs w:val="28"/>
        </w:rPr>
        <w:t xml:space="preserve"> and</w:t>
      </w:r>
      <w:r w:rsidR="008E4E94">
        <w:rPr>
          <w:b/>
          <w:bCs/>
          <w:sz w:val="28"/>
          <w:szCs w:val="28"/>
        </w:rPr>
        <w:t xml:space="preserve"> extended answer questions</w:t>
      </w:r>
      <w:r>
        <w:rPr>
          <w:b/>
          <w:bCs/>
          <w:sz w:val="28"/>
          <w:szCs w:val="28"/>
        </w:rPr>
        <w:t xml:space="preserve"> </w:t>
      </w:r>
    </w:p>
    <w:p w14:paraId="6A60CD29" w14:textId="77777777" w:rsidR="00FA36FE" w:rsidRPr="009C7EBE" w:rsidRDefault="00FA36FE" w:rsidP="003739E4">
      <w:pPr>
        <w:rPr>
          <w:b/>
          <w:bCs/>
          <w:sz w:val="28"/>
          <w:szCs w:val="28"/>
        </w:rPr>
      </w:pPr>
    </w:p>
    <w:p w14:paraId="78527E91" w14:textId="79F7DC25" w:rsidR="003739E4" w:rsidRPr="008E4E94" w:rsidRDefault="008E4E94" w:rsidP="003739E4">
      <w:pPr>
        <w:rPr>
          <w:b/>
          <w:bCs/>
          <w:u w:val="single"/>
        </w:rPr>
      </w:pPr>
      <w:r w:rsidRPr="008E4E94">
        <w:rPr>
          <w:b/>
          <w:bCs/>
          <w:u w:val="single"/>
        </w:rPr>
        <w:t>Quiz</w:t>
      </w:r>
    </w:p>
    <w:p w14:paraId="6608D9CD" w14:textId="77777777" w:rsidR="002D6590" w:rsidRDefault="002D6590" w:rsidP="003739E4">
      <w:pPr>
        <w:rPr>
          <w:b/>
          <w:bCs/>
        </w:rPr>
      </w:pPr>
    </w:p>
    <w:p w14:paraId="0503E06E" w14:textId="070F8066" w:rsidR="008E4E94" w:rsidRPr="00E43E95" w:rsidRDefault="004A279D" w:rsidP="003739E4">
      <w:r w:rsidRPr="00E43E95">
        <w:t xml:space="preserve">What is a </w:t>
      </w:r>
      <w:r w:rsidR="00E43E95">
        <w:t>salt marsh</w:t>
      </w:r>
      <w:r w:rsidRPr="00E43E95">
        <w:t>?</w:t>
      </w:r>
    </w:p>
    <w:p w14:paraId="4BD09C39" w14:textId="77777777" w:rsidR="004A279D" w:rsidRPr="007B3886" w:rsidRDefault="004A279D" w:rsidP="003739E4">
      <w:pPr>
        <w:rPr>
          <w:highlight w:val="yellow"/>
        </w:rPr>
      </w:pPr>
    </w:p>
    <w:p w14:paraId="0586C251" w14:textId="55A461B1" w:rsidR="00DD1715" w:rsidRPr="00086069" w:rsidRDefault="00DD1715" w:rsidP="00DD1715">
      <w:pPr>
        <w:rPr>
          <w:rFonts w:cs="Arial"/>
          <w:color w:val="EE0000"/>
          <w:szCs w:val="22"/>
        </w:rPr>
      </w:pPr>
      <w:r w:rsidRPr="00086069">
        <w:rPr>
          <w:color w:val="EE0000"/>
        </w:rPr>
        <w:t xml:space="preserve">A salt marsh </w:t>
      </w:r>
      <w:r w:rsidRPr="00086069">
        <w:rPr>
          <w:rFonts w:cs="Arial"/>
          <w:color w:val="EE0000"/>
          <w:szCs w:val="22"/>
        </w:rPr>
        <w:t>is a low-lying coastal wetland</w:t>
      </w:r>
      <w:r w:rsidR="00086069" w:rsidRPr="00086069">
        <w:rPr>
          <w:rFonts w:cs="Arial"/>
          <w:color w:val="EE0000"/>
          <w:szCs w:val="22"/>
        </w:rPr>
        <w:t xml:space="preserve"> </w:t>
      </w:r>
      <w:r w:rsidRPr="00086069">
        <w:rPr>
          <w:rFonts w:cs="Arial"/>
          <w:color w:val="EE0000"/>
          <w:szCs w:val="22"/>
        </w:rPr>
        <w:t>with salt tolerant plants that forms under calm water conditions where tides alternately submerge and drain the area.</w:t>
      </w:r>
    </w:p>
    <w:p w14:paraId="19B577C0" w14:textId="77777777" w:rsidR="00A95E39" w:rsidRPr="007B3886" w:rsidRDefault="00A95E39" w:rsidP="003739E4">
      <w:pPr>
        <w:rPr>
          <w:highlight w:val="yellow"/>
        </w:rPr>
      </w:pPr>
    </w:p>
    <w:p w14:paraId="328FC74C" w14:textId="2697EDD7" w:rsidR="00AE4C98" w:rsidRDefault="00AE4C98" w:rsidP="003739E4">
      <w:r>
        <w:t>What is the Venetian term for salt marsh?</w:t>
      </w:r>
    </w:p>
    <w:p w14:paraId="74BA3EB2" w14:textId="77777777" w:rsidR="00AE4C98" w:rsidRDefault="00AE4C98" w:rsidP="003739E4"/>
    <w:p w14:paraId="4387E753" w14:textId="58FB2E0E" w:rsidR="00AE4C98" w:rsidRPr="00AE4C98" w:rsidRDefault="00AE4C98" w:rsidP="003739E4">
      <w:pPr>
        <w:rPr>
          <w:color w:val="EE0000"/>
        </w:rPr>
      </w:pPr>
      <w:r w:rsidRPr="00AE4C98">
        <w:rPr>
          <w:color w:val="EE0000"/>
        </w:rPr>
        <w:t>Barena</w:t>
      </w:r>
      <w:r w:rsidR="00BD0BD6">
        <w:rPr>
          <w:color w:val="EE0000"/>
        </w:rPr>
        <w:t xml:space="preserve"> (the plural is ‘</w:t>
      </w:r>
      <w:proofErr w:type="spellStart"/>
      <w:r w:rsidR="00BD0BD6">
        <w:rPr>
          <w:color w:val="EE0000"/>
        </w:rPr>
        <w:t>barene</w:t>
      </w:r>
      <w:proofErr w:type="spellEnd"/>
      <w:r w:rsidR="00BD0BD6">
        <w:rPr>
          <w:color w:val="EE0000"/>
        </w:rPr>
        <w:t>’)</w:t>
      </w:r>
    </w:p>
    <w:p w14:paraId="5DFC331F" w14:textId="77777777" w:rsidR="00AE4C98" w:rsidRDefault="00AE4C98" w:rsidP="003739E4"/>
    <w:p w14:paraId="3B555ACA" w14:textId="50DD89CC" w:rsidR="00102BB6" w:rsidRDefault="00102BB6" w:rsidP="003739E4">
      <w:r>
        <w:t>What term is used in ecology for a plant that is salt tolerant?</w:t>
      </w:r>
    </w:p>
    <w:p w14:paraId="2172F680" w14:textId="77777777" w:rsidR="00102BB6" w:rsidRDefault="00102BB6" w:rsidP="003739E4"/>
    <w:p w14:paraId="15AAE1A1" w14:textId="2F6C8C61" w:rsidR="00A95E39" w:rsidRPr="008350C3" w:rsidRDefault="00102BB6" w:rsidP="003739E4">
      <w:pPr>
        <w:rPr>
          <w:color w:val="EE0000"/>
        </w:rPr>
      </w:pPr>
      <w:r w:rsidRPr="008350C3">
        <w:rPr>
          <w:color w:val="EE0000"/>
        </w:rPr>
        <w:t>Halophyte</w:t>
      </w:r>
    </w:p>
    <w:p w14:paraId="67BCBB0C" w14:textId="77777777" w:rsidR="00910E06" w:rsidRPr="007B3886" w:rsidRDefault="00910E06" w:rsidP="003739E4">
      <w:pPr>
        <w:rPr>
          <w:highlight w:val="yellow"/>
        </w:rPr>
      </w:pPr>
    </w:p>
    <w:p w14:paraId="62D9DA18" w14:textId="4B923F65" w:rsidR="00910E06" w:rsidRPr="00F96E06" w:rsidRDefault="008350C3" w:rsidP="00F96E06">
      <w:r w:rsidRPr="00F96E06">
        <w:t>What is the term used in ecology for the process in which</w:t>
      </w:r>
      <w:r w:rsidR="00F619AE" w:rsidRPr="00F96E06">
        <w:t xml:space="preserve"> </w:t>
      </w:r>
      <w:r w:rsidR="00F619AE" w:rsidRPr="00F96E06">
        <w:rPr>
          <w:rFonts w:cs="Arial"/>
          <w:szCs w:val="22"/>
        </w:rPr>
        <w:t>organisms with distinct adaptations (tolerances) colonize an area in a sequence, changing the environment</w:t>
      </w:r>
      <w:r w:rsidR="00C017AC" w:rsidRPr="00F96E06">
        <w:rPr>
          <w:rFonts w:cs="Arial"/>
          <w:szCs w:val="22"/>
        </w:rPr>
        <w:t>al conditions</w:t>
      </w:r>
      <w:r w:rsidR="00F619AE" w:rsidRPr="00F96E06">
        <w:rPr>
          <w:rFonts w:cs="Arial"/>
          <w:szCs w:val="22"/>
        </w:rPr>
        <w:t xml:space="preserve"> over time</w:t>
      </w:r>
      <w:r w:rsidR="00F96E06" w:rsidRPr="00F96E06">
        <w:rPr>
          <w:rFonts w:cs="Arial"/>
          <w:szCs w:val="22"/>
        </w:rPr>
        <w:t>, with ‘pioneer’ species preparing the way for later species?</w:t>
      </w:r>
    </w:p>
    <w:p w14:paraId="1DA159DD" w14:textId="77777777" w:rsidR="008E382D" w:rsidRPr="007B3886" w:rsidRDefault="008E382D" w:rsidP="003739E4">
      <w:pPr>
        <w:rPr>
          <w:highlight w:val="yellow"/>
        </w:rPr>
      </w:pPr>
    </w:p>
    <w:p w14:paraId="148BB23C" w14:textId="7FFA8EFA" w:rsidR="008E382D" w:rsidRPr="00F96E06" w:rsidRDefault="00D4149E" w:rsidP="003739E4">
      <w:pPr>
        <w:rPr>
          <w:color w:val="EE0000"/>
        </w:rPr>
      </w:pPr>
      <w:r>
        <w:rPr>
          <w:color w:val="EE0000"/>
        </w:rPr>
        <w:t>Plant s</w:t>
      </w:r>
      <w:r w:rsidR="00F96E06">
        <w:rPr>
          <w:color w:val="EE0000"/>
        </w:rPr>
        <w:t>uccession</w:t>
      </w:r>
    </w:p>
    <w:p w14:paraId="73E08F85" w14:textId="77777777" w:rsidR="008E382D" w:rsidRPr="007B3886" w:rsidRDefault="008E382D" w:rsidP="003739E4">
      <w:pPr>
        <w:rPr>
          <w:highlight w:val="yellow"/>
        </w:rPr>
      </w:pPr>
    </w:p>
    <w:p w14:paraId="56089F1C" w14:textId="31FF53FE" w:rsidR="00C449F4" w:rsidRDefault="00C449F4" w:rsidP="003739E4">
      <w:r>
        <w:t xml:space="preserve">What is the name of </w:t>
      </w:r>
      <w:r w:rsidR="002C467A">
        <w:t>a</w:t>
      </w:r>
      <w:r>
        <w:t xml:space="preserve"> plant that tends to </w:t>
      </w:r>
      <w:r w:rsidR="00DD73D0">
        <w:t xml:space="preserve">initiate salt marsh development by colonizing </w:t>
      </w:r>
      <w:r w:rsidR="00CC5C0C">
        <w:t xml:space="preserve">mud flats </w:t>
      </w:r>
      <w:r w:rsidR="0069597A">
        <w:t>exposed at low tide?</w:t>
      </w:r>
    </w:p>
    <w:p w14:paraId="0474E573" w14:textId="77777777" w:rsidR="0069597A" w:rsidRDefault="0069597A" w:rsidP="003739E4"/>
    <w:p w14:paraId="0DB975C1" w14:textId="699A67C5" w:rsidR="0069597A" w:rsidRPr="0069597A" w:rsidRDefault="0069597A" w:rsidP="003739E4">
      <w:pPr>
        <w:rPr>
          <w:color w:val="EE0000"/>
        </w:rPr>
      </w:pPr>
      <w:r w:rsidRPr="0069597A">
        <w:rPr>
          <w:color w:val="EE0000"/>
        </w:rPr>
        <w:t>Cordgrass (</w:t>
      </w:r>
      <w:r w:rsidRPr="0069597A">
        <w:rPr>
          <w:i/>
          <w:iCs/>
          <w:color w:val="EE0000"/>
        </w:rPr>
        <w:t>Spartina</w:t>
      </w:r>
      <w:r w:rsidRPr="0069597A">
        <w:rPr>
          <w:color w:val="EE0000"/>
        </w:rPr>
        <w:t xml:space="preserve"> species)</w:t>
      </w:r>
      <w:r w:rsidR="002C467A">
        <w:rPr>
          <w:color w:val="EE0000"/>
        </w:rPr>
        <w:t xml:space="preserve">, could also mention glasswort </w:t>
      </w:r>
      <w:r w:rsidR="0035390D">
        <w:rPr>
          <w:color w:val="EE0000"/>
        </w:rPr>
        <w:t>(</w:t>
      </w:r>
      <w:r w:rsidR="0035390D" w:rsidRPr="0035390D">
        <w:rPr>
          <w:i/>
          <w:iCs/>
          <w:color w:val="EE0000"/>
        </w:rPr>
        <w:t>Salicornia</w:t>
      </w:r>
      <w:r w:rsidR="0035390D">
        <w:rPr>
          <w:color w:val="EE0000"/>
        </w:rPr>
        <w:t xml:space="preserve">) and </w:t>
      </w:r>
      <w:r w:rsidR="00327352">
        <w:rPr>
          <w:color w:val="EE0000"/>
        </w:rPr>
        <w:t>salt grass (</w:t>
      </w:r>
      <w:proofErr w:type="spellStart"/>
      <w:r w:rsidR="00327352" w:rsidRPr="00455B5C">
        <w:rPr>
          <w:i/>
          <w:iCs/>
          <w:color w:val="EE0000"/>
        </w:rPr>
        <w:t>Puccinellia</w:t>
      </w:r>
      <w:proofErr w:type="spellEnd"/>
      <w:r w:rsidR="00327352">
        <w:rPr>
          <w:color w:val="EE0000"/>
        </w:rPr>
        <w:t>)</w:t>
      </w:r>
    </w:p>
    <w:p w14:paraId="03D25065" w14:textId="77777777" w:rsidR="00C449F4" w:rsidRDefault="00C449F4" w:rsidP="003739E4"/>
    <w:p w14:paraId="23011B82" w14:textId="23CCD349" w:rsidR="00031EFB" w:rsidRDefault="00031EFB" w:rsidP="003739E4">
      <w:pPr>
        <w:rPr>
          <w:rFonts w:cs="Arial"/>
          <w:szCs w:val="22"/>
        </w:rPr>
      </w:pPr>
      <w:r>
        <w:t xml:space="preserve">What is the term for the process </w:t>
      </w:r>
      <w:r>
        <w:rPr>
          <w:rFonts w:cs="Arial"/>
          <w:szCs w:val="22"/>
        </w:rPr>
        <w:t>by which very small particles (clays and fine silts) suspended in the water clump together, enabling them to fall through the water column and be deposited?</w:t>
      </w:r>
    </w:p>
    <w:p w14:paraId="39E1C538" w14:textId="77777777" w:rsidR="00031EFB" w:rsidRDefault="00031EFB" w:rsidP="003739E4">
      <w:pPr>
        <w:rPr>
          <w:rFonts w:cs="Arial"/>
          <w:szCs w:val="22"/>
        </w:rPr>
      </w:pPr>
    </w:p>
    <w:p w14:paraId="334F9FC9" w14:textId="4018C443" w:rsidR="00031EFB" w:rsidRPr="00D4149E" w:rsidRDefault="00D4149E" w:rsidP="003739E4">
      <w:pPr>
        <w:rPr>
          <w:color w:val="EE0000"/>
        </w:rPr>
      </w:pPr>
      <w:r w:rsidRPr="00D4149E">
        <w:rPr>
          <w:rFonts w:cs="Arial"/>
          <w:color w:val="EE0000"/>
          <w:szCs w:val="22"/>
        </w:rPr>
        <w:t>Flocculation</w:t>
      </w:r>
    </w:p>
    <w:p w14:paraId="3081FCA8" w14:textId="77777777" w:rsidR="00031EFB" w:rsidRDefault="00031EFB" w:rsidP="003739E4"/>
    <w:p w14:paraId="73CFC140" w14:textId="7C890B43" w:rsidR="008E382D" w:rsidRPr="00F96E06" w:rsidRDefault="00F96E06" w:rsidP="003739E4">
      <w:r>
        <w:t>What is meant by the term ‘blue carbon’?</w:t>
      </w:r>
    </w:p>
    <w:p w14:paraId="45460D20" w14:textId="77777777" w:rsidR="00BA30CF" w:rsidRDefault="00BA30CF" w:rsidP="003739E4">
      <w:pPr>
        <w:rPr>
          <w:highlight w:val="yellow"/>
        </w:rPr>
      </w:pPr>
    </w:p>
    <w:p w14:paraId="77AE5687" w14:textId="197D87AF" w:rsidR="00730491" w:rsidRPr="00EB7EC7" w:rsidRDefault="00730491" w:rsidP="00730491">
      <w:pPr>
        <w:rPr>
          <w:rFonts w:cs="Arial"/>
          <w:color w:val="EE0000"/>
          <w:szCs w:val="22"/>
        </w:rPr>
      </w:pPr>
      <w:r w:rsidRPr="00EB7EC7">
        <w:rPr>
          <w:rFonts w:cs="Arial"/>
          <w:color w:val="EE0000"/>
          <w:szCs w:val="22"/>
        </w:rPr>
        <w:t>This is the</w:t>
      </w:r>
      <w:r w:rsidR="00407324" w:rsidRPr="00EB7EC7">
        <w:rPr>
          <w:rFonts w:cs="Arial"/>
          <w:color w:val="EE0000"/>
          <w:szCs w:val="22"/>
        </w:rPr>
        <w:t xml:space="preserve"> </w:t>
      </w:r>
      <w:r w:rsidRPr="00EB7EC7">
        <w:rPr>
          <w:rFonts w:cs="Arial"/>
          <w:color w:val="EE0000"/>
          <w:szCs w:val="22"/>
        </w:rPr>
        <w:t>carbon that is sequestered (absorbed) from the atmosphere and stored in marine and coastal ecosystems</w:t>
      </w:r>
      <w:r w:rsidR="005B7317" w:rsidRPr="00EB7EC7">
        <w:rPr>
          <w:rFonts w:cs="Arial"/>
          <w:color w:val="EE0000"/>
          <w:szCs w:val="22"/>
        </w:rPr>
        <w:t>.</w:t>
      </w:r>
    </w:p>
    <w:p w14:paraId="3E8067B6" w14:textId="77777777" w:rsidR="00F96E06" w:rsidRDefault="00F96E06" w:rsidP="003739E4">
      <w:pPr>
        <w:rPr>
          <w:highlight w:val="yellow"/>
        </w:rPr>
      </w:pPr>
    </w:p>
    <w:p w14:paraId="36788939" w14:textId="58291FB3" w:rsidR="008E4E94" w:rsidRPr="00A072E2" w:rsidRDefault="00A072E2" w:rsidP="003739E4">
      <w:r w:rsidRPr="00A072E2">
        <w:t>Salt marsh tends to give way to which other type of low-lying coastal ecosystem inside of</w:t>
      </w:r>
      <w:r>
        <w:t xml:space="preserve"> approximately</w:t>
      </w:r>
      <w:r w:rsidRPr="00A072E2">
        <w:t xml:space="preserve"> 25</w:t>
      </w:r>
      <w:r w:rsidRPr="00A072E2">
        <w:rPr>
          <w:rFonts w:cs="Arial"/>
        </w:rPr>
        <w:t>°</w:t>
      </w:r>
      <w:r w:rsidRPr="00A072E2">
        <w:t xml:space="preserve">N and </w:t>
      </w:r>
      <w:r>
        <w:t>25</w:t>
      </w:r>
      <w:r>
        <w:rPr>
          <w:rFonts w:cs="Arial"/>
        </w:rPr>
        <w:t>°</w:t>
      </w:r>
      <w:r w:rsidRPr="00A072E2">
        <w:t>S latitude?</w:t>
      </w:r>
    </w:p>
    <w:p w14:paraId="0E76B3CF" w14:textId="77777777" w:rsidR="00A072E2" w:rsidRDefault="00A072E2" w:rsidP="003739E4">
      <w:pPr>
        <w:rPr>
          <w:highlight w:val="yellow"/>
        </w:rPr>
      </w:pPr>
    </w:p>
    <w:p w14:paraId="00257EDF" w14:textId="2086328C" w:rsidR="00A072E2" w:rsidRPr="00A104BE" w:rsidRDefault="00A072E2" w:rsidP="003739E4">
      <w:pPr>
        <w:rPr>
          <w:color w:val="EE0000"/>
        </w:rPr>
      </w:pPr>
      <w:r w:rsidRPr="00A104BE">
        <w:rPr>
          <w:color w:val="EE0000"/>
        </w:rPr>
        <w:lastRenderedPageBreak/>
        <w:t>Mangrove forest</w:t>
      </w:r>
    </w:p>
    <w:p w14:paraId="28299A8F" w14:textId="77777777" w:rsidR="005B7317" w:rsidRPr="007B3886" w:rsidRDefault="005B7317" w:rsidP="003739E4">
      <w:pPr>
        <w:rPr>
          <w:highlight w:val="yellow"/>
        </w:rPr>
      </w:pPr>
    </w:p>
    <w:p w14:paraId="3465169F" w14:textId="6B48A2BE" w:rsidR="0067246B" w:rsidRDefault="00EC74BF" w:rsidP="003739E4">
      <w:r>
        <w:t>What is meant by the term ‘eustatic sea level rise’?</w:t>
      </w:r>
    </w:p>
    <w:p w14:paraId="57E66A9C" w14:textId="77777777" w:rsidR="00EC74BF" w:rsidRDefault="00EC74BF" w:rsidP="003739E4"/>
    <w:p w14:paraId="111BBC38" w14:textId="0F798934" w:rsidR="00EC74BF" w:rsidRPr="00D7245D" w:rsidRDefault="00D7245D" w:rsidP="003739E4">
      <w:pPr>
        <w:rPr>
          <w:color w:val="EE0000"/>
        </w:rPr>
      </w:pPr>
      <w:r w:rsidRPr="00D7245D">
        <w:rPr>
          <w:rFonts w:cs="Arial"/>
          <w:color w:val="EE0000"/>
          <w:szCs w:val="22"/>
        </w:rPr>
        <w:t>This refers to the sea level rising in relation to the land due to an increasing volume of water in the world’s oceans. Presently, this is happening because of melting glaciers and increasing sea temperature (thermal expansion).</w:t>
      </w:r>
    </w:p>
    <w:p w14:paraId="15B01C6B" w14:textId="77777777" w:rsidR="0067246B" w:rsidRDefault="0067246B" w:rsidP="003739E4"/>
    <w:p w14:paraId="14F29ABE" w14:textId="25219DD1" w:rsidR="008E4E94" w:rsidRDefault="0049412A" w:rsidP="003739E4">
      <w:r w:rsidRPr="000D4FDC">
        <w:t>What is</w:t>
      </w:r>
      <w:r w:rsidR="000D4FDC" w:rsidRPr="000D4FDC">
        <w:t xml:space="preserve"> a ‘coastal lagoon’?</w:t>
      </w:r>
    </w:p>
    <w:p w14:paraId="2D2760E5" w14:textId="77777777" w:rsidR="000D4FDC" w:rsidRDefault="000D4FDC" w:rsidP="003739E4"/>
    <w:p w14:paraId="203AB0A4" w14:textId="725B2F6A" w:rsidR="000D4FDC" w:rsidRPr="00671F9C" w:rsidRDefault="00EE6BED" w:rsidP="003739E4">
      <w:pPr>
        <w:rPr>
          <w:color w:val="EE0000"/>
        </w:rPr>
      </w:pPr>
      <w:r w:rsidRPr="00671F9C">
        <w:rPr>
          <w:color w:val="EE0000"/>
        </w:rPr>
        <w:t>A shallow body of water sheltered from the open sea</w:t>
      </w:r>
      <w:r w:rsidR="00E12F58" w:rsidRPr="00671F9C">
        <w:rPr>
          <w:color w:val="EE0000"/>
        </w:rPr>
        <w:t xml:space="preserve"> by barrier beaches, islands, or reefs.</w:t>
      </w:r>
    </w:p>
    <w:p w14:paraId="12D372A7" w14:textId="77777777" w:rsidR="006816CC" w:rsidRDefault="006816CC" w:rsidP="003739E4"/>
    <w:p w14:paraId="295C819D" w14:textId="04663942" w:rsidR="0019112F" w:rsidRDefault="0019112F" w:rsidP="003739E4">
      <w:r>
        <w:t>What is ‘brackish’ water?</w:t>
      </w:r>
    </w:p>
    <w:p w14:paraId="4070CBAD" w14:textId="77777777" w:rsidR="0019112F" w:rsidRDefault="0019112F" w:rsidP="003739E4"/>
    <w:p w14:paraId="0A7A605C" w14:textId="13928F5D" w:rsidR="0019112F" w:rsidRPr="00AD1870" w:rsidRDefault="00AD1870" w:rsidP="003739E4">
      <w:pPr>
        <w:rPr>
          <w:color w:val="EE0000"/>
        </w:rPr>
      </w:pPr>
      <w:r w:rsidRPr="00AD1870">
        <w:rPr>
          <w:rFonts w:cs="Arial"/>
          <w:color w:val="EE0000"/>
          <w:szCs w:val="22"/>
        </w:rPr>
        <w:t>Water that has a salinity intermediate between freshwater and sea water. It typically occurs where rivers and the sea mix such as in coastal lagoons and estuaries.</w:t>
      </w:r>
    </w:p>
    <w:p w14:paraId="6010BCBA" w14:textId="77777777" w:rsidR="0019112F" w:rsidRDefault="0019112F" w:rsidP="003739E4"/>
    <w:p w14:paraId="679A5A2C" w14:textId="5CE53435" w:rsidR="00E12F58" w:rsidRDefault="00E12F58" w:rsidP="003739E4">
      <w:r>
        <w:t>What is the approximate area of the Venice Lagoon?</w:t>
      </w:r>
    </w:p>
    <w:p w14:paraId="6A419965" w14:textId="77777777" w:rsidR="00E12F58" w:rsidRDefault="00E12F58" w:rsidP="003739E4"/>
    <w:p w14:paraId="20B382DA" w14:textId="03C44006" w:rsidR="00E12F58" w:rsidRPr="00671F9C" w:rsidRDefault="00671F9C" w:rsidP="003739E4">
      <w:pPr>
        <w:rPr>
          <w:color w:val="EE0000"/>
        </w:rPr>
      </w:pPr>
      <w:r w:rsidRPr="00671F9C">
        <w:rPr>
          <w:color w:val="EE0000"/>
        </w:rPr>
        <w:t>550 km</w:t>
      </w:r>
      <w:r w:rsidRPr="00671F9C">
        <w:rPr>
          <w:color w:val="EE0000"/>
          <w:vertAlign w:val="superscript"/>
        </w:rPr>
        <w:t>2</w:t>
      </w:r>
    </w:p>
    <w:p w14:paraId="092ED5B8" w14:textId="77777777" w:rsidR="00671F9C" w:rsidRDefault="00671F9C" w:rsidP="003739E4"/>
    <w:p w14:paraId="2886568E" w14:textId="00CC15DF" w:rsidR="00671F9C" w:rsidRDefault="00EF27D1" w:rsidP="003739E4">
      <w:r>
        <w:t xml:space="preserve">Approximately what percentage of the area of salt marsh in the Venice Lagoon has been lost since </w:t>
      </w:r>
      <w:r w:rsidR="006D6930">
        <w:t>the year 1810?</w:t>
      </w:r>
    </w:p>
    <w:p w14:paraId="4B344305" w14:textId="77777777" w:rsidR="006D6930" w:rsidRDefault="006D6930" w:rsidP="003739E4"/>
    <w:p w14:paraId="14D181A3" w14:textId="28BD69E0" w:rsidR="006D6930" w:rsidRPr="006816CC" w:rsidRDefault="006D6930" w:rsidP="003739E4">
      <w:pPr>
        <w:rPr>
          <w:color w:val="EE0000"/>
        </w:rPr>
      </w:pPr>
      <w:r w:rsidRPr="006816CC">
        <w:rPr>
          <w:color w:val="EE0000"/>
        </w:rPr>
        <w:t>75%</w:t>
      </w:r>
    </w:p>
    <w:p w14:paraId="07E28D3C" w14:textId="77777777" w:rsidR="006D6930" w:rsidRDefault="006D6930" w:rsidP="003739E4"/>
    <w:p w14:paraId="51C21F62" w14:textId="3584B09A" w:rsidR="006D6930" w:rsidRDefault="00EF1E78" w:rsidP="003739E4">
      <w:r>
        <w:t>List reasons why high water (</w:t>
      </w:r>
      <w:proofErr w:type="spellStart"/>
      <w:r w:rsidRPr="00375A38">
        <w:rPr>
          <w:i/>
          <w:iCs/>
        </w:rPr>
        <w:t>acqua</w:t>
      </w:r>
      <w:proofErr w:type="spellEnd"/>
      <w:r w:rsidRPr="00375A38">
        <w:rPr>
          <w:i/>
          <w:iCs/>
        </w:rPr>
        <w:t xml:space="preserve"> </w:t>
      </w:r>
      <w:proofErr w:type="spellStart"/>
      <w:r w:rsidRPr="00375A38">
        <w:rPr>
          <w:i/>
          <w:iCs/>
        </w:rPr>
        <w:t>alta</w:t>
      </w:r>
      <w:proofErr w:type="spellEnd"/>
      <w:r>
        <w:t>) events</w:t>
      </w:r>
      <w:r w:rsidR="00AE248A">
        <w:t xml:space="preserve"> in Venice</w:t>
      </w:r>
      <w:r>
        <w:t xml:space="preserve"> have become </w:t>
      </w:r>
      <w:r w:rsidR="00375A38">
        <w:t xml:space="preserve">more frequent and severe </w:t>
      </w:r>
      <w:r w:rsidR="009B10B6">
        <w:t>since the start of the 20</w:t>
      </w:r>
      <w:r w:rsidR="009B10B6" w:rsidRPr="009B10B6">
        <w:rPr>
          <w:vertAlign w:val="superscript"/>
        </w:rPr>
        <w:t>th</w:t>
      </w:r>
      <w:r w:rsidR="009B10B6">
        <w:t xml:space="preserve"> century.</w:t>
      </w:r>
    </w:p>
    <w:p w14:paraId="3CDD4F75" w14:textId="77777777" w:rsidR="006D6930" w:rsidRPr="000D4FDC" w:rsidRDefault="006D6930" w:rsidP="003739E4"/>
    <w:p w14:paraId="07C823B9" w14:textId="37386B06" w:rsidR="00AE248A" w:rsidRPr="00DA3EEE" w:rsidRDefault="00BE5370" w:rsidP="00AE248A">
      <w:pPr>
        <w:numPr>
          <w:ilvl w:val="1"/>
          <w:numId w:val="39"/>
        </w:numPr>
        <w:rPr>
          <w:color w:val="EE0000"/>
        </w:rPr>
      </w:pPr>
      <w:r>
        <w:rPr>
          <w:color w:val="EE0000"/>
        </w:rPr>
        <w:t>Global (eustatic) sea level rise.</w:t>
      </w:r>
    </w:p>
    <w:p w14:paraId="240F1A05" w14:textId="0565469B" w:rsidR="00AE248A" w:rsidRDefault="00BE5370" w:rsidP="00AE248A">
      <w:pPr>
        <w:numPr>
          <w:ilvl w:val="1"/>
          <w:numId w:val="39"/>
        </w:numPr>
        <w:rPr>
          <w:color w:val="EE0000"/>
        </w:rPr>
      </w:pPr>
      <w:r w:rsidRPr="00231ADF">
        <w:rPr>
          <w:color w:val="EE0000"/>
        </w:rPr>
        <w:t>Human caused subsidence</w:t>
      </w:r>
      <w:r w:rsidR="007E6B88">
        <w:rPr>
          <w:color w:val="EE0000"/>
        </w:rPr>
        <w:t xml:space="preserve"> (about 10</w:t>
      </w:r>
      <w:r w:rsidR="00B2723B">
        <w:rPr>
          <w:color w:val="EE0000"/>
        </w:rPr>
        <w:t xml:space="preserve"> </w:t>
      </w:r>
      <w:r w:rsidR="007E6B88">
        <w:rPr>
          <w:color w:val="EE0000"/>
        </w:rPr>
        <w:t>cm)</w:t>
      </w:r>
      <w:r w:rsidR="00231ADF" w:rsidRPr="00231ADF">
        <w:rPr>
          <w:color w:val="EE0000"/>
        </w:rPr>
        <w:t xml:space="preserve"> due to groundwater pumping for industry up until 1973.</w:t>
      </w:r>
    </w:p>
    <w:p w14:paraId="23803F17" w14:textId="195269E0" w:rsidR="007E6B88" w:rsidRDefault="007E6B88" w:rsidP="00AE248A">
      <w:pPr>
        <w:numPr>
          <w:ilvl w:val="1"/>
          <w:numId w:val="39"/>
        </w:numPr>
        <w:rPr>
          <w:color w:val="EE0000"/>
        </w:rPr>
      </w:pPr>
      <w:r>
        <w:rPr>
          <w:color w:val="EE0000"/>
        </w:rPr>
        <w:t xml:space="preserve">Natural ground subsidence (about </w:t>
      </w:r>
      <w:r w:rsidR="009B10B6">
        <w:rPr>
          <w:color w:val="EE0000"/>
        </w:rPr>
        <w:t>3</w:t>
      </w:r>
      <w:r w:rsidR="00B2723B">
        <w:rPr>
          <w:color w:val="EE0000"/>
        </w:rPr>
        <w:t xml:space="preserve"> </w:t>
      </w:r>
      <w:r w:rsidR="009B10B6">
        <w:rPr>
          <w:color w:val="EE0000"/>
        </w:rPr>
        <w:t>cm)</w:t>
      </w:r>
      <w:r w:rsidR="008F69CB">
        <w:rPr>
          <w:color w:val="EE0000"/>
        </w:rPr>
        <w:t>.</w:t>
      </w:r>
    </w:p>
    <w:p w14:paraId="3A744E09" w14:textId="58A0D993" w:rsidR="008F69CB" w:rsidRPr="00231ADF" w:rsidRDefault="008F69CB" w:rsidP="00AE248A">
      <w:pPr>
        <w:numPr>
          <w:ilvl w:val="1"/>
          <w:numId w:val="39"/>
        </w:numPr>
        <w:rPr>
          <w:color w:val="EE0000"/>
        </w:rPr>
      </w:pPr>
      <w:r>
        <w:rPr>
          <w:color w:val="EE0000"/>
        </w:rPr>
        <w:t>Dredging canals</w:t>
      </w:r>
      <w:r w:rsidR="009E57E3">
        <w:rPr>
          <w:color w:val="EE0000"/>
        </w:rPr>
        <w:t xml:space="preserve"> for shipping</w:t>
      </w:r>
      <w:r>
        <w:rPr>
          <w:color w:val="EE0000"/>
        </w:rPr>
        <w:t xml:space="preserve"> and loss of salt marsh means tidal flows move in and out of the lagoon more quickly.</w:t>
      </w:r>
    </w:p>
    <w:p w14:paraId="734E2F59" w14:textId="77777777" w:rsidR="00231ADF" w:rsidRPr="00231ADF" w:rsidRDefault="00231ADF" w:rsidP="00231ADF">
      <w:pPr>
        <w:ind w:left="1440"/>
        <w:rPr>
          <w:highlight w:val="yellow"/>
        </w:rPr>
      </w:pPr>
    </w:p>
    <w:p w14:paraId="0DAE912D" w14:textId="07804776" w:rsidR="005A5A9C" w:rsidRDefault="001218EE" w:rsidP="003739E4">
      <w:r>
        <w:t>What is the abbreviated name for the tidal barrier scheme that was first used to protect Venice from flooding in 2020?</w:t>
      </w:r>
      <w:r w:rsidR="009B4882">
        <w:t xml:space="preserve"> (</w:t>
      </w:r>
      <w:r w:rsidR="00BD4677">
        <w:t>It is made of mobile gates at each of the three inlets that connect the lagoon with the Adriatic Sea.)</w:t>
      </w:r>
    </w:p>
    <w:p w14:paraId="2116CE25" w14:textId="77777777" w:rsidR="001218EE" w:rsidRDefault="001218EE" w:rsidP="003739E4"/>
    <w:p w14:paraId="29CE63DD" w14:textId="56B61CA9" w:rsidR="001218EE" w:rsidRPr="00D31505" w:rsidRDefault="001218EE" w:rsidP="003739E4">
      <w:pPr>
        <w:rPr>
          <w:color w:val="EE0000"/>
        </w:rPr>
      </w:pPr>
      <w:r w:rsidRPr="00D31505">
        <w:rPr>
          <w:color w:val="EE0000"/>
        </w:rPr>
        <w:t>The MOSE scheme</w:t>
      </w:r>
    </w:p>
    <w:p w14:paraId="103E4DF8" w14:textId="77777777" w:rsidR="001218EE" w:rsidRDefault="001218EE" w:rsidP="003739E4"/>
    <w:p w14:paraId="33B08D2A" w14:textId="04F77BC7" w:rsidR="004B60C3" w:rsidRDefault="004B60C3" w:rsidP="003739E4">
      <w:r>
        <w:t>What is the</w:t>
      </w:r>
      <w:r w:rsidR="00BD4677">
        <w:t xml:space="preserve"> forecast</w:t>
      </w:r>
      <w:r>
        <w:t xml:space="preserve"> height</w:t>
      </w:r>
      <w:r w:rsidR="00A06060">
        <w:t xml:space="preserve"> of water</w:t>
      </w:r>
      <w:r>
        <w:t xml:space="preserve"> above the reference level that </w:t>
      </w:r>
      <w:r w:rsidR="009B4882">
        <w:t>triggers closure of the barrier scheme?</w:t>
      </w:r>
    </w:p>
    <w:p w14:paraId="0917578A" w14:textId="77777777" w:rsidR="00BD4677" w:rsidRDefault="00BD4677" w:rsidP="003739E4"/>
    <w:p w14:paraId="34946330" w14:textId="65BDE40D" w:rsidR="00BD4677" w:rsidRPr="00BD4677" w:rsidRDefault="00BD4677" w:rsidP="003739E4">
      <w:pPr>
        <w:rPr>
          <w:color w:val="EE0000"/>
        </w:rPr>
      </w:pPr>
      <w:r w:rsidRPr="00BD4677">
        <w:rPr>
          <w:color w:val="EE0000"/>
        </w:rPr>
        <w:t>110 cm</w:t>
      </w:r>
    </w:p>
    <w:p w14:paraId="69829385" w14:textId="77777777" w:rsidR="004B60C3" w:rsidRDefault="004B60C3" w:rsidP="003739E4"/>
    <w:p w14:paraId="17865D0E" w14:textId="05886AA6" w:rsidR="001218EE" w:rsidRDefault="00D31505" w:rsidP="003739E4">
      <w:r>
        <w:t>List some reasons why the tidal barrier scheme is not</w:t>
      </w:r>
      <w:r w:rsidR="00262FE3">
        <w:t xml:space="preserve"> by itself</w:t>
      </w:r>
      <w:r>
        <w:t xml:space="preserve"> a long-term, sustainable solution to Venice’s flood risk.</w:t>
      </w:r>
    </w:p>
    <w:p w14:paraId="1558F423" w14:textId="77777777" w:rsidR="00D31505" w:rsidRDefault="00D31505" w:rsidP="003739E4"/>
    <w:p w14:paraId="17694D85" w14:textId="77777777" w:rsidR="00D31505" w:rsidRPr="00DA3EEE" w:rsidRDefault="00D31505" w:rsidP="00D31505">
      <w:pPr>
        <w:rPr>
          <w:color w:val="EE0000"/>
        </w:rPr>
      </w:pPr>
      <w:r w:rsidRPr="00DA3EEE">
        <w:rPr>
          <w:color w:val="EE0000"/>
        </w:rPr>
        <w:t>Any of:</w:t>
      </w:r>
    </w:p>
    <w:p w14:paraId="3DCF94F3" w14:textId="3D62AF62" w:rsidR="00D31505" w:rsidRDefault="00D31505" w:rsidP="00D31505">
      <w:pPr>
        <w:numPr>
          <w:ilvl w:val="1"/>
          <w:numId w:val="39"/>
        </w:numPr>
        <w:rPr>
          <w:color w:val="EE0000"/>
        </w:rPr>
      </w:pPr>
      <w:r>
        <w:rPr>
          <w:color w:val="EE0000"/>
        </w:rPr>
        <w:t>Expensive to operate and maintain.</w:t>
      </w:r>
    </w:p>
    <w:p w14:paraId="2757016B" w14:textId="380C7601" w:rsidR="00D31505" w:rsidRDefault="00F475F3" w:rsidP="00D31505">
      <w:pPr>
        <w:numPr>
          <w:ilvl w:val="1"/>
          <w:numId w:val="39"/>
        </w:numPr>
        <w:rPr>
          <w:color w:val="EE0000"/>
        </w:rPr>
      </w:pPr>
      <w:r>
        <w:rPr>
          <w:color w:val="EE0000"/>
        </w:rPr>
        <w:t>Already questionable efficacy in the longer-term with continued sea level rise.</w:t>
      </w:r>
    </w:p>
    <w:p w14:paraId="1C1E9DC8" w14:textId="2F4F0E69" w:rsidR="00F475F3" w:rsidRDefault="00F475F3" w:rsidP="00D31505">
      <w:pPr>
        <w:numPr>
          <w:ilvl w:val="1"/>
          <w:numId w:val="39"/>
        </w:numPr>
        <w:rPr>
          <w:color w:val="EE0000"/>
        </w:rPr>
      </w:pPr>
      <w:r>
        <w:rPr>
          <w:color w:val="EE0000"/>
        </w:rPr>
        <w:t xml:space="preserve">Too many closures </w:t>
      </w:r>
      <w:proofErr w:type="gramStart"/>
      <w:r w:rsidR="00A15031">
        <w:rPr>
          <w:color w:val="EE0000"/>
        </w:rPr>
        <w:t>damages</w:t>
      </w:r>
      <w:proofErr w:type="gramEnd"/>
      <w:r>
        <w:rPr>
          <w:color w:val="EE0000"/>
        </w:rPr>
        <w:t xml:space="preserve"> the ecology of the lagoon (e.g. </w:t>
      </w:r>
      <w:r w:rsidR="000E3D2B">
        <w:rPr>
          <w:color w:val="EE0000"/>
        </w:rPr>
        <w:t>daily tidal flows</w:t>
      </w:r>
      <w:r w:rsidR="00E807D2">
        <w:rPr>
          <w:color w:val="EE0000"/>
        </w:rPr>
        <w:t xml:space="preserve"> </w:t>
      </w:r>
      <w:r w:rsidR="000E3D2B">
        <w:rPr>
          <w:color w:val="EE0000"/>
        </w:rPr>
        <w:t>are</w:t>
      </w:r>
      <w:r w:rsidR="00E807D2">
        <w:rPr>
          <w:color w:val="EE0000"/>
        </w:rPr>
        <w:t xml:space="preserve"> needed to</w:t>
      </w:r>
      <w:r w:rsidR="00233062">
        <w:rPr>
          <w:color w:val="EE0000"/>
        </w:rPr>
        <w:t xml:space="preserve"> maintain water quality,</w:t>
      </w:r>
      <w:r w:rsidR="00E807D2">
        <w:rPr>
          <w:color w:val="EE0000"/>
        </w:rPr>
        <w:t xml:space="preserve"> dispers</w:t>
      </w:r>
      <w:r w:rsidR="00233062">
        <w:rPr>
          <w:color w:val="EE0000"/>
        </w:rPr>
        <w:t>ing</w:t>
      </w:r>
      <w:r w:rsidR="00E807D2">
        <w:rPr>
          <w:color w:val="EE0000"/>
        </w:rPr>
        <w:t xml:space="preserve"> pollutants and prevent</w:t>
      </w:r>
      <w:r w:rsidR="00233062">
        <w:rPr>
          <w:color w:val="EE0000"/>
        </w:rPr>
        <w:t>ing</w:t>
      </w:r>
      <w:r w:rsidR="00E807D2">
        <w:rPr>
          <w:color w:val="EE0000"/>
        </w:rPr>
        <w:t xml:space="preserve"> nutrient loading and eutrophication).</w:t>
      </w:r>
    </w:p>
    <w:p w14:paraId="4611E784" w14:textId="545D4CBA" w:rsidR="00E807D2" w:rsidRPr="00DA3EEE" w:rsidRDefault="00E807D2" w:rsidP="00D31505">
      <w:pPr>
        <w:numPr>
          <w:ilvl w:val="1"/>
          <w:numId w:val="39"/>
        </w:numPr>
        <w:rPr>
          <w:color w:val="EE0000"/>
        </w:rPr>
      </w:pPr>
      <w:r>
        <w:rPr>
          <w:color w:val="EE0000"/>
        </w:rPr>
        <w:lastRenderedPageBreak/>
        <w:t xml:space="preserve">Too many closures </w:t>
      </w:r>
      <w:proofErr w:type="gramStart"/>
      <w:r w:rsidR="00233062">
        <w:rPr>
          <w:color w:val="EE0000"/>
        </w:rPr>
        <w:t>disrup</w:t>
      </w:r>
      <w:r w:rsidR="00231577">
        <w:rPr>
          <w:color w:val="EE0000"/>
        </w:rPr>
        <w:t>t</w:t>
      </w:r>
      <w:r w:rsidR="00233062">
        <w:rPr>
          <w:color w:val="EE0000"/>
        </w:rPr>
        <w:t>s</w:t>
      </w:r>
      <w:proofErr w:type="gramEnd"/>
      <w:r w:rsidR="00B21876">
        <w:rPr>
          <w:color w:val="EE0000"/>
        </w:rPr>
        <w:t xml:space="preserve"> shipping, and therefore the local economy.</w:t>
      </w:r>
    </w:p>
    <w:p w14:paraId="21E8B8C9" w14:textId="77777777" w:rsidR="005A5A9C" w:rsidRDefault="005A5A9C" w:rsidP="003739E4"/>
    <w:p w14:paraId="08869F6E" w14:textId="1CA0F1F3" w:rsidR="00835BB2" w:rsidRPr="00DA3EEE" w:rsidRDefault="007B1579" w:rsidP="003739E4">
      <w:r w:rsidRPr="00DA3EEE">
        <w:t xml:space="preserve">List </w:t>
      </w:r>
      <w:r w:rsidR="00DE3320" w:rsidRPr="00DA3EEE">
        <w:t>some</w:t>
      </w:r>
      <w:r w:rsidRPr="00DA3EEE">
        <w:t xml:space="preserve"> eco</w:t>
      </w:r>
      <w:r w:rsidR="00DE3320" w:rsidRPr="00DA3EEE">
        <w:t>s</w:t>
      </w:r>
      <w:r w:rsidRPr="00DA3EEE">
        <w:t xml:space="preserve">ystem services </w:t>
      </w:r>
      <w:r w:rsidR="00DE3320" w:rsidRPr="00DA3EEE">
        <w:t xml:space="preserve">provided </w:t>
      </w:r>
      <w:r w:rsidR="00231577">
        <w:t xml:space="preserve">by </w:t>
      </w:r>
      <w:r w:rsidR="00DA3EEE">
        <w:t>salt marsh</w:t>
      </w:r>
      <w:r w:rsidR="00BD7755">
        <w:t>.</w:t>
      </w:r>
    </w:p>
    <w:p w14:paraId="1B182F28" w14:textId="77777777" w:rsidR="00615CD4" w:rsidRPr="007B3886" w:rsidRDefault="00615CD4" w:rsidP="003739E4">
      <w:pPr>
        <w:rPr>
          <w:highlight w:val="yellow"/>
        </w:rPr>
      </w:pPr>
    </w:p>
    <w:p w14:paraId="6994A827" w14:textId="68467324" w:rsidR="00615CD4" w:rsidRPr="00DA3EEE" w:rsidRDefault="00615CD4" w:rsidP="003739E4">
      <w:pPr>
        <w:rPr>
          <w:color w:val="EE0000"/>
        </w:rPr>
      </w:pPr>
      <w:r w:rsidRPr="00DA3EEE">
        <w:rPr>
          <w:color w:val="EE0000"/>
        </w:rPr>
        <w:t>Any of:</w:t>
      </w:r>
    </w:p>
    <w:p w14:paraId="4A3E9C41" w14:textId="43FC4327" w:rsidR="00615CD4" w:rsidRPr="00DA3EEE" w:rsidRDefault="00615CD4" w:rsidP="00615CD4">
      <w:pPr>
        <w:numPr>
          <w:ilvl w:val="1"/>
          <w:numId w:val="39"/>
        </w:numPr>
        <w:rPr>
          <w:color w:val="EE0000"/>
        </w:rPr>
      </w:pPr>
      <w:r w:rsidRPr="00DA3EEE">
        <w:rPr>
          <w:color w:val="EE0000"/>
        </w:rPr>
        <w:t>Carbon sequestration and storage (more effective</w:t>
      </w:r>
      <w:r w:rsidR="00CC0D78">
        <w:rPr>
          <w:color w:val="EE0000"/>
        </w:rPr>
        <w:t xml:space="preserve"> per area</w:t>
      </w:r>
      <w:r w:rsidRPr="00DA3EEE">
        <w:rPr>
          <w:color w:val="EE0000"/>
        </w:rPr>
        <w:t xml:space="preserve"> than forests</w:t>
      </w:r>
      <w:r w:rsidR="00DA3EEE">
        <w:rPr>
          <w:color w:val="EE0000"/>
        </w:rPr>
        <w:t xml:space="preserve"> and terrestrial peatlands</w:t>
      </w:r>
      <w:r w:rsidRPr="00DA3EEE">
        <w:rPr>
          <w:color w:val="EE0000"/>
        </w:rPr>
        <w:t>)</w:t>
      </w:r>
      <w:r w:rsidR="00CC0D78">
        <w:rPr>
          <w:color w:val="EE0000"/>
        </w:rPr>
        <w:t>.</w:t>
      </w:r>
    </w:p>
    <w:p w14:paraId="5EFD4DB7" w14:textId="079FA635" w:rsidR="00615CD4" w:rsidRPr="00DA3EEE" w:rsidRDefault="00E97164" w:rsidP="00615CD4">
      <w:pPr>
        <w:numPr>
          <w:ilvl w:val="1"/>
          <w:numId w:val="39"/>
        </w:numPr>
        <w:rPr>
          <w:color w:val="EE0000"/>
        </w:rPr>
      </w:pPr>
      <w:r>
        <w:rPr>
          <w:color w:val="EE0000"/>
        </w:rPr>
        <w:t>Coastal protection by s</w:t>
      </w:r>
      <w:r w:rsidR="004624D5">
        <w:rPr>
          <w:color w:val="EE0000"/>
        </w:rPr>
        <w:t>lowing tidal flows, absorbing wave energy, so reducing coastal erosion and protecting places inland from flooding and storm surge</w:t>
      </w:r>
      <w:r>
        <w:rPr>
          <w:color w:val="EE0000"/>
        </w:rPr>
        <w:t>.</w:t>
      </w:r>
    </w:p>
    <w:p w14:paraId="369B5919" w14:textId="6E4FCFE9" w:rsidR="00615CD4" w:rsidRPr="00DA3EEE" w:rsidRDefault="003921E8" w:rsidP="00615CD4">
      <w:pPr>
        <w:numPr>
          <w:ilvl w:val="1"/>
          <w:numId w:val="39"/>
        </w:numPr>
        <w:rPr>
          <w:color w:val="EE0000"/>
        </w:rPr>
      </w:pPr>
      <w:r>
        <w:rPr>
          <w:color w:val="EE0000"/>
        </w:rPr>
        <w:t xml:space="preserve">Supports </w:t>
      </w:r>
      <w:r w:rsidR="00E86D6E">
        <w:rPr>
          <w:color w:val="EE0000"/>
        </w:rPr>
        <w:t xml:space="preserve">biodiversity and is an environment that supports about 75% </w:t>
      </w:r>
      <w:r w:rsidR="00F20AA3">
        <w:rPr>
          <w:color w:val="EE0000"/>
        </w:rPr>
        <w:t>of commercially valuable fish and shellfish (as a nursery and/or food source).</w:t>
      </w:r>
    </w:p>
    <w:p w14:paraId="00B5D1FA" w14:textId="5E6B690B" w:rsidR="00615CD4" w:rsidRPr="00DA3EEE" w:rsidRDefault="005C155D" w:rsidP="00615CD4">
      <w:pPr>
        <w:numPr>
          <w:ilvl w:val="1"/>
          <w:numId w:val="39"/>
        </w:numPr>
        <w:rPr>
          <w:color w:val="EE0000"/>
        </w:rPr>
      </w:pPr>
      <w:r>
        <w:rPr>
          <w:color w:val="EE0000"/>
        </w:rPr>
        <w:t xml:space="preserve">Buffer for agricultural, industrial, or domestic pollution running off the land, so </w:t>
      </w:r>
      <w:r w:rsidR="000A46D4">
        <w:rPr>
          <w:color w:val="EE0000"/>
        </w:rPr>
        <w:t>protecting aquatic ecosystems further offshore.</w:t>
      </w:r>
    </w:p>
    <w:p w14:paraId="27CF4DF5" w14:textId="09597F23" w:rsidR="00615CD4" w:rsidRPr="00DA3EEE" w:rsidRDefault="00615CD4" w:rsidP="00615CD4">
      <w:pPr>
        <w:numPr>
          <w:ilvl w:val="1"/>
          <w:numId w:val="39"/>
        </w:numPr>
        <w:rPr>
          <w:color w:val="EE0000"/>
        </w:rPr>
      </w:pPr>
      <w:r w:rsidRPr="00DA3EEE">
        <w:rPr>
          <w:color w:val="EE0000"/>
        </w:rPr>
        <w:t>Outdoor recreation</w:t>
      </w:r>
      <w:r w:rsidR="00CA4AB3">
        <w:rPr>
          <w:color w:val="EE0000"/>
        </w:rPr>
        <w:t xml:space="preserve"> (e.g.</w:t>
      </w:r>
      <w:r w:rsidR="00C4352C">
        <w:rPr>
          <w:color w:val="EE0000"/>
        </w:rPr>
        <w:t xml:space="preserve"> boating,</w:t>
      </w:r>
      <w:r w:rsidR="00CA4AB3">
        <w:rPr>
          <w:color w:val="EE0000"/>
        </w:rPr>
        <w:t xml:space="preserve"> </w:t>
      </w:r>
      <w:r w:rsidR="00911134">
        <w:rPr>
          <w:color w:val="EE0000"/>
        </w:rPr>
        <w:t>bird watching)</w:t>
      </w:r>
      <w:r w:rsidR="006C7902">
        <w:rPr>
          <w:color w:val="EE0000"/>
        </w:rPr>
        <w:t>.</w:t>
      </w:r>
    </w:p>
    <w:p w14:paraId="56EE710A" w14:textId="77777777" w:rsidR="00615CD4" w:rsidRPr="00DA3EEE" w:rsidRDefault="00615CD4" w:rsidP="00615CD4">
      <w:pPr>
        <w:numPr>
          <w:ilvl w:val="1"/>
          <w:numId w:val="39"/>
        </w:numPr>
        <w:rPr>
          <w:color w:val="EE0000"/>
        </w:rPr>
      </w:pPr>
      <w:r w:rsidRPr="00DA3EEE">
        <w:rPr>
          <w:color w:val="EE0000"/>
        </w:rPr>
        <w:t>Cultural value and aesthetic beauty.</w:t>
      </w:r>
    </w:p>
    <w:p w14:paraId="56FF25BD" w14:textId="77777777" w:rsidR="00615CD4" w:rsidRPr="007B3886" w:rsidRDefault="00615CD4" w:rsidP="003739E4">
      <w:pPr>
        <w:rPr>
          <w:highlight w:val="yellow"/>
        </w:rPr>
      </w:pPr>
    </w:p>
    <w:p w14:paraId="022E79D7" w14:textId="0C6E4774" w:rsidR="006C07C3" w:rsidRPr="00E17C33" w:rsidRDefault="00947E9D" w:rsidP="003739E4">
      <w:r w:rsidRPr="00E17C33">
        <w:t xml:space="preserve">List some reasons for the degradation or loss of </w:t>
      </w:r>
      <w:r w:rsidR="00D83A8E">
        <w:t>salt marsh worldwide</w:t>
      </w:r>
      <w:r w:rsidRPr="00E17C33">
        <w:t>.</w:t>
      </w:r>
    </w:p>
    <w:p w14:paraId="28C9854F" w14:textId="77777777" w:rsidR="00947E9D" w:rsidRPr="007B3886" w:rsidRDefault="00947E9D" w:rsidP="003739E4">
      <w:pPr>
        <w:rPr>
          <w:highlight w:val="yellow"/>
        </w:rPr>
      </w:pPr>
    </w:p>
    <w:p w14:paraId="25AC7C6B" w14:textId="34F4DD9C" w:rsidR="00947E9D" w:rsidRPr="000A49B1" w:rsidRDefault="00947E9D" w:rsidP="003739E4">
      <w:pPr>
        <w:rPr>
          <w:color w:val="EE0000"/>
        </w:rPr>
      </w:pPr>
      <w:r w:rsidRPr="000A49B1">
        <w:rPr>
          <w:color w:val="EE0000"/>
        </w:rPr>
        <w:t>Any of:</w:t>
      </w:r>
    </w:p>
    <w:p w14:paraId="66669331" w14:textId="41F338D6" w:rsidR="00012BAE" w:rsidRPr="000A49B1" w:rsidRDefault="00D83A8E" w:rsidP="00012BAE">
      <w:pPr>
        <w:numPr>
          <w:ilvl w:val="1"/>
          <w:numId w:val="40"/>
        </w:numPr>
        <w:rPr>
          <w:color w:val="EE0000"/>
        </w:rPr>
      </w:pPr>
      <w:r w:rsidRPr="000A49B1">
        <w:rPr>
          <w:color w:val="EE0000"/>
        </w:rPr>
        <w:t xml:space="preserve">Land reclamation and coastal development (e.g. for </w:t>
      </w:r>
      <w:r w:rsidR="00C927D7" w:rsidRPr="000A49B1">
        <w:rPr>
          <w:color w:val="EE0000"/>
        </w:rPr>
        <w:t>agriculture, for industrial, tourist, or residential developments, for infrastructure).</w:t>
      </w:r>
    </w:p>
    <w:p w14:paraId="0829B737" w14:textId="0656B379" w:rsidR="00012BAE" w:rsidRPr="00545D63" w:rsidRDefault="00057937" w:rsidP="00012BAE">
      <w:pPr>
        <w:numPr>
          <w:ilvl w:val="1"/>
          <w:numId w:val="40"/>
        </w:numPr>
        <w:rPr>
          <w:color w:val="EE0000"/>
        </w:rPr>
      </w:pPr>
      <w:r w:rsidRPr="000A49B1">
        <w:rPr>
          <w:color w:val="EE0000"/>
        </w:rPr>
        <w:t xml:space="preserve">Pollution (runoff of pollutants from the land, such as agricultural fertilizers or industrial waste, also </w:t>
      </w:r>
      <w:r w:rsidR="008F0A84" w:rsidRPr="000A49B1">
        <w:rPr>
          <w:color w:val="EE0000"/>
        </w:rPr>
        <w:t>disasters</w:t>
      </w:r>
      <w:r w:rsidRPr="000A49B1">
        <w:rPr>
          <w:color w:val="EE0000"/>
        </w:rPr>
        <w:t xml:space="preserve"> </w:t>
      </w:r>
      <w:r w:rsidRPr="00545D63">
        <w:rPr>
          <w:color w:val="EE0000"/>
        </w:rPr>
        <w:t>such as oil spills)</w:t>
      </w:r>
      <w:r w:rsidR="006B59F3">
        <w:rPr>
          <w:color w:val="EE0000"/>
        </w:rPr>
        <w:t>.</w:t>
      </w:r>
    </w:p>
    <w:p w14:paraId="4366687C" w14:textId="472FD6F7" w:rsidR="00012BAE" w:rsidRPr="00545D63" w:rsidRDefault="00897D1D" w:rsidP="00012BAE">
      <w:pPr>
        <w:numPr>
          <w:ilvl w:val="1"/>
          <w:numId w:val="40"/>
        </w:numPr>
        <w:rPr>
          <w:color w:val="EE0000"/>
        </w:rPr>
      </w:pPr>
      <w:r w:rsidRPr="00545D63">
        <w:rPr>
          <w:color w:val="EE0000"/>
        </w:rPr>
        <w:t>Invasive species (e.g.</w:t>
      </w:r>
      <w:r w:rsidR="008F0A84" w:rsidRPr="00545D63">
        <w:rPr>
          <w:color w:val="EE0000"/>
        </w:rPr>
        <w:t xml:space="preserve"> introduction of American Smooth cordgrass in the UK and the resultant hybridization with native species).</w:t>
      </w:r>
    </w:p>
    <w:p w14:paraId="4AC33D08" w14:textId="4C83587F" w:rsidR="00012BAE" w:rsidRPr="00545D63" w:rsidRDefault="00A01025" w:rsidP="00012BAE">
      <w:pPr>
        <w:numPr>
          <w:ilvl w:val="1"/>
          <w:numId w:val="40"/>
        </w:numPr>
        <w:rPr>
          <w:color w:val="EE0000"/>
        </w:rPr>
      </w:pPr>
      <w:r w:rsidRPr="00545D63">
        <w:rPr>
          <w:color w:val="EE0000"/>
        </w:rPr>
        <w:t>Climate change and sea level rise</w:t>
      </w:r>
      <w:r w:rsidR="00DF5BB6" w:rsidRPr="00545D63">
        <w:rPr>
          <w:color w:val="EE0000"/>
        </w:rPr>
        <w:t>.</w:t>
      </w:r>
    </w:p>
    <w:p w14:paraId="128FF576" w14:textId="182E20E0" w:rsidR="00947E9D" w:rsidRPr="00545D63" w:rsidRDefault="00DF5BB6" w:rsidP="00545D63">
      <w:pPr>
        <w:numPr>
          <w:ilvl w:val="1"/>
          <w:numId w:val="40"/>
        </w:numPr>
      </w:pPr>
      <w:r w:rsidRPr="00545D63">
        <w:rPr>
          <w:color w:val="EE0000"/>
        </w:rPr>
        <w:t xml:space="preserve">Coastal erosion and </w:t>
      </w:r>
      <w:r w:rsidR="00E7657E" w:rsidRPr="00545D63">
        <w:rPr>
          <w:color w:val="EE0000"/>
        </w:rPr>
        <w:t>developments along the coast that cause lack of space for movement of salt marsh inland to keep pace with sea level rise (the problem of coastal squeeze).</w:t>
      </w:r>
    </w:p>
    <w:p w14:paraId="4283D586" w14:textId="77777777" w:rsidR="00545D63" w:rsidRPr="009A4B3B" w:rsidRDefault="00545D63" w:rsidP="00545D63">
      <w:pPr>
        <w:ind w:left="1080"/>
      </w:pPr>
    </w:p>
    <w:p w14:paraId="1E0FED54" w14:textId="43A7108F" w:rsidR="00AD1870" w:rsidRPr="009A4B3B" w:rsidRDefault="005C6277" w:rsidP="003739E4">
      <w:r w:rsidRPr="009A4B3B">
        <w:t>Give</w:t>
      </w:r>
      <w:r w:rsidR="00113EF5" w:rsidRPr="009A4B3B">
        <w:t xml:space="preserve"> the name of one of the</w:t>
      </w:r>
      <w:r w:rsidR="000D7438">
        <w:t xml:space="preserve"> </w:t>
      </w:r>
      <w:proofErr w:type="spellStart"/>
      <w:r w:rsidR="000D7438">
        <w:t>WaterLANDS</w:t>
      </w:r>
      <w:proofErr w:type="spellEnd"/>
      <w:r w:rsidR="00113EF5" w:rsidRPr="009A4B3B">
        <w:t xml:space="preserve"> Action Sites in the Venice Lagoon where salt marsh restoration work is taking place.</w:t>
      </w:r>
    </w:p>
    <w:p w14:paraId="197CCA43" w14:textId="77777777" w:rsidR="009A4B3B" w:rsidRPr="009A4B3B" w:rsidRDefault="009A4B3B" w:rsidP="003739E4"/>
    <w:p w14:paraId="1DFECAF3" w14:textId="293349CB" w:rsidR="00113EF5" w:rsidRPr="009A4B3B" w:rsidRDefault="00113EF5" w:rsidP="003739E4">
      <w:pPr>
        <w:rPr>
          <w:color w:val="EE0000"/>
        </w:rPr>
      </w:pPr>
      <w:r w:rsidRPr="009A4B3B">
        <w:rPr>
          <w:color w:val="EE0000"/>
        </w:rPr>
        <w:t xml:space="preserve">Lago </w:t>
      </w:r>
      <w:r w:rsidR="00885D75" w:rsidRPr="009A4B3B">
        <w:rPr>
          <w:color w:val="EE0000"/>
        </w:rPr>
        <w:t xml:space="preserve">Bastia Action Site </w:t>
      </w:r>
      <w:r w:rsidR="00D32481">
        <w:rPr>
          <w:color w:val="EE0000"/>
        </w:rPr>
        <w:t>and</w:t>
      </w:r>
      <w:r w:rsidR="00885D75" w:rsidRPr="009A4B3B">
        <w:rPr>
          <w:color w:val="EE0000"/>
        </w:rPr>
        <w:t xml:space="preserve"> Sorelle B Action Site</w:t>
      </w:r>
      <w:r w:rsidR="00D32481">
        <w:rPr>
          <w:color w:val="EE0000"/>
        </w:rPr>
        <w:t xml:space="preserve"> are presented in the slide show.</w:t>
      </w:r>
    </w:p>
    <w:p w14:paraId="63D7DA43" w14:textId="77777777" w:rsidR="00AD1870" w:rsidRDefault="00AD1870" w:rsidP="003739E4">
      <w:pPr>
        <w:rPr>
          <w:highlight w:val="yellow"/>
        </w:rPr>
      </w:pPr>
    </w:p>
    <w:p w14:paraId="4271CEA9" w14:textId="77777777" w:rsidR="009B7C7F" w:rsidRPr="0081441E" w:rsidRDefault="000C37E5" w:rsidP="003739E4">
      <w:r w:rsidRPr="0081441E">
        <w:t>How d</w:t>
      </w:r>
      <w:r w:rsidR="00915C95" w:rsidRPr="0081441E">
        <w:t xml:space="preserve">oes </w:t>
      </w:r>
      <w:r w:rsidR="00E87E91" w:rsidRPr="0081441E">
        <w:t xml:space="preserve">the use of </w:t>
      </w:r>
      <w:r w:rsidR="009B7C7F" w:rsidRPr="0081441E">
        <w:t>fascines</w:t>
      </w:r>
      <w:r w:rsidRPr="0081441E">
        <w:t xml:space="preserve"> </w:t>
      </w:r>
      <w:r w:rsidR="00465155" w:rsidRPr="0081441E">
        <w:t xml:space="preserve">help in </w:t>
      </w:r>
      <w:r w:rsidR="009B7C7F" w:rsidRPr="0081441E">
        <w:t>protecting and restoring salt marsh?</w:t>
      </w:r>
    </w:p>
    <w:p w14:paraId="075D4C17" w14:textId="77777777" w:rsidR="009B7C7F" w:rsidRPr="0081441E" w:rsidRDefault="009B7C7F" w:rsidP="003739E4"/>
    <w:p w14:paraId="33521523" w14:textId="6666C912" w:rsidR="009B7C7F" w:rsidRPr="000A49B1" w:rsidRDefault="009B7C7F" w:rsidP="003739E4">
      <w:pPr>
        <w:rPr>
          <w:color w:val="EE0000"/>
        </w:rPr>
      </w:pPr>
      <w:r w:rsidRPr="000A49B1">
        <w:rPr>
          <w:color w:val="EE0000"/>
        </w:rPr>
        <w:t>Fascines (</w:t>
      </w:r>
      <w:r w:rsidR="00266F64" w:rsidRPr="000A49B1">
        <w:rPr>
          <w:color w:val="EE0000"/>
        </w:rPr>
        <w:t xml:space="preserve">fence-like structures made of upright posts and </w:t>
      </w:r>
      <w:r w:rsidRPr="000A49B1">
        <w:rPr>
          <w:color w:val="EE0000"/>
        </w:rPr>
        <w:t>bundles o</w:t>
      </w:r>
      <w:r w:rsidR="00266F64" w:rsidRPr="000A49B1">
        <w:rPr>
          <w:color w:val="EE0000"/>
        </w:rPr>
        <w:t>f wood) work to reduce wave energy</w:t>
      </w:r>
      <w:r w:rsidR="00590924">
        <w:rPr>
          <w:color w:val="EE0000"/>
        </w:rPr>
        <w:t>,</w:t>
      </w:r>
      <w:r w:rsidR="00266F64" w:rsidRPr="000A49B1">
        <w:rPr>
          <w:color w:val="EE0000"/>
        </w:rPr>
        <w:t xml:space="preserve"> yet also to allow water and sediment to pass through the barrier </w:t>
      </w:r>
      <w:r w:rsidR="0081441E" w:rsidRPr="000A49B1">
        <w:rPr>
          <w:color w:val="EE0000"/>
        </w:rPr>
        <w:t xml:space="preserve">with each tide. </w:t>
      </w:r>
      <w:r w:rsidR="00C5792C" w:rsidRPr="000A49B1">
        <w:rPr>
          <w:color w:val="EE0000"/>
        </w:rPr>
        <w:t xml:space="preserve">This means that erosion rates are reduced, and mud can build up </w:t>
      </w:r>
      <w:r w:rsidR="000A49B1" w:rsidRPr="000A49B1">
        <w:rPr>
          <w:color w:val="EE0000"/>
        </w:rPr>
        <w:t xml:space="preserve">inside the boundary of fascines sufficiently </w:t>
      </w:r>
      <w:r w:rsidR="00C5792C" w:rsidRPr="000A49B1">
        <w:rPr>
          <w:color w:val="EE0000"/>
        </w:rPr>
        <w:t>for salt marsh plants t</w:t>
      </w:r>
      <w:r w:rsidR="00E30AA2" w:rsidRPr="000A49B1">
        <w:rPr>
          <w:color w:val="EE0000"/>
        </w:rPr>
        <w:t>o grow.</w:t>
      </w:r>
    </w:p>
    <w:p w14:paraId="2FAE5477" w14:textId="77777777" w:rsidR="009B7C7F" w:rsidRDefault="009B7C7F" w:rsidP="003739E4">
      <w:pPr>
        <w:rPr>
          <w:highlight w:val="yellow"/>
        </w:rPr>
      </w:pPr>
    </w:p>
    <w:p w14:paraId="53ED8162" w14:textId="00092042" w:rsidR="009B7C7F" w:rsidRPr="000A49B1" w:rsidRDefault="000A49B1" w:rsidP="003739E4">
      <w:r w:rsidRPr="000A49B1">
        <w:t>What other</w:t>
      </w:r>
      <w:r w:rsidR="002E4762">
        <w:t xml:space="preserve"> protection and</w:t>
      </w:r>
      <w:r w:rsidRPr="000A49B1">
        <w:t xml:space="preserve"> restoration </w:t>
      </w:r>
      <w:r w:rsidR="0043584E">
        <w:t>techniques</w:t>
      </w:r>
      <w:r w:rsidRPr="000A49B1">
        <w:t xml:space="preserve"> exist in addition to the use of fascines?</w:t>
      </w:r>
    </w:p>
    <w:p w14:paraId="46D41073" w14:textId="77777777" w:rsidR="000A49B1" w:rsidRDefault="000A49B1" w:rsidP="003739E4">
      <w:pPr>
        <w:rPr>
          <w:highlight w:val="yellow"/>
        </w:rPr>
      </w:pPr>
    </w:p>
    <w:p w14:paraId="58CB7342" w14:textId="77777777" w:rsidR="000A49B1" w:rsidRPr="000A49B1" w:rsidRDefault="000A49B1" w:rsidP="000A49B1">
      <w:pPr>
        <w:rPr>
          <w:color w:val="EE0000"/>
        </w:rPr>
      </w:pPr>
      <w:r w:rsidRPr="000A49B1">
        <w:rPr>
          <w:color w:val="EE0000"/>
        </w:rPr>
        <w:t>Any of:</w:t>
      </w:r>
    </w:p>
    <w:p w14:paraId="07E48BED" w14:textId="77777777" w:rsidR="001403C7" w:rsidRDefault="002E4762" w:rsidP="000A49B1">
      <w:pPr>
        <w:numPr>
          <w:ilvl w:val="1"/>
          <w:numId w:val="40"/>
        </w:numPr>
        <w:rPr>
          <w:color w:val="EE0000"/>
        </w:rPr>
      </w:pPr>
      <w:r>
        <w:rPr>
          <w:color w:val="EE0000"/>
        </w:rPr>
        <w:t>Barriers made from wooden pilings, coir logs,</w:t>
      </w:r>
      <w:r w:rsidR="001403C7">
        <w:rPr>
          <w:color w:val="EE0000"/>
        </w:rPr>
        <w:t xml:space="preserve"> and/or textiles.</w:t>
      </w:r>
    </w:p>
    <w:p w14:paraId="797C5EB8" w14:textId="77777777" w:rsidR="00CC10BD" w:rsidRDefault="001403C7" w:rsidP="000A49B1">
      <w:pPr>
        <w:numPr>
          <w:ilvl w:val="1"/>
          <w:numId w:val="40"/>
        </w:numPr>
        <w:rPr>
          <w:color w:val="EE0000"/>
        </w:rPr>
      </w:pPr>
      <w:r>
        <w:rPr>
          <w:color w:val="EE0000"/>
        </w:rPr>
        <w:t>‘Maxi</w:t>
      </w:r>
      <w:r w:rsidR="00CC10BD">
        <w:rPr>
          <w:color w:val="EE0000"/>
        </w:rPr>
        <w:t>-fascines’ which are larger and wider structures than ordinary fascines.</w:t>
      </w:r>
    </w:p>
    <w:p w14:paraId="666FCC00" w14:textId="0EC2DD1B" w:rsidR="002829C3" w:rsidRDefault="002829C3" w:rsidP="000A49B1">
      <w:pPr>
        <w:numPr>
          <w:ilvl w:val="1"/>
          <w:numId w:val="40"/>
        </w:numPr>
        <w:rPr>
          <w:color w:val="EE0000"/>
        </w:rPr>
      </w:pPr>
      <w:r>
        <w:rPr>
          <w:color w:val="EE0000"/>
        </w:rPr>
        <w:t>Planting salt tolerant</w:t>
      </w:r>
      <w:r w:rsidR="00C25418">
        <w:rPr>
          <w:color w:val="EE0000"/>
        </w:rPr>
        <w:t xml:space="preserve"> (halophyte)</w:t>
      </w:r>
      <w:r>
        <w:rPr>
          <w:color w:val="EE0000"/>
        </w:rPr>
        <w:t xml:space="preserve"> plants on mud flats.</w:t>
      </w:r>
    </w:p>
    <w:p w14:paraId="5F4C69F8" w14:textId="2F95630B" w:rsidR="0034588F" w:rsidRPr="003F1CA2" w:rsidRDefault="005526EE" w:rsidP="0034588F">
      <w:pPr>
        <w:numPr>
          <w:ilvl w:val="1"/>
          <w:numId w:val="40"/>
        </w:numPr>
        <w:rPr>
          <w:color w:val="EE0000"/>
        </w:rPr>
      </w:pPr>
      <w:r>
        <w:rPr>
          <w:color w:val="EE0000"/>
        </w:rPr>
        <w:t>Using dredged sediment from elsewhere in the lagoon as infill in defined areas for establishing new salt marsh.</w:t>
      </w:r>
    </w:p>
    <w:p w14:paraId="6CCD04B3" w14:textId="77777777" w:rsidR="005526EE" w:rsidRDefault="005526EE" w:rsidP="0034588F"/>
    <w:p w14:paraId="748E937F" w14:textId="74839C3F" w:rsidR="005E07C0" w:rsidRDefault="00D40BAC" w:rsidP="005E07C0">
      <w:pPr>
        <w:rPr>
          <w:b/>
          <w:bCs/>
          <w:u w:val="single"/>
        </w:rPr>
      </w:pPr>
      <w:r>
        <w:rPr>
          <w:b/>
          <w:bCs/>
          <w:u w:val="single"/>
        </w:rPr>
        <w:t>Extended answer questions</w:t>
      </w:r>
    </w:p>
    <w:p w14:paraId="4F435169" w14:textId="77777777" w:rsidR="00AA0217" w:rsidRDefault="00AA0217" w:rsidP="005E07C0">
      <w:pPr>
        <w:rPr>
          <w:b/>
          <w:bCs/>
          <w:u w:val="single"/>
        </w:rPr>
      </w:pPr>
    </w:p>
    <w:p w14:paraId="0F0CDE39" w14:textId="6D7F698D" w:rsidR="00AA0217" w:rsidRPr="00574556" w:rsidRDefault="00AA0217" w:rsidP="005E07C0">
      <w:pPr>
        <w:rPr>
          <w:b/>
          <w:bCs/>
          <w:i/>
          <w:iCs/>
        </w:rPr>
      </w:pPr>
      <w:r w:rsidRPr="00574556">
        <w:rPr>
          <w:b/>
          <w:bCs/>
          <w:i/>
          <w:iCs/>
        </w:rPr>
        <w:t>Past</w:t>
      </w:r>
      <w:r w:rsidR="004A0F22">
        <w:rPr>
          <w:b/>
          <w:bCs/>
          <w:i/>
          <w:iCs/>
        </w:rPr>
        <w:t xml:space="preserve"> A Level</w:t>
      </w:r>
      <w:r w:rsidR="00CF2438" w:rsidRPr="00574556">
        <w:rPr>
          <w:b/>
          <w:bCs/>
          <w:i/>
          <w:iCs/>
        </w:rPr>
        <w:t xml:space="preserve"> exam questions</w:t>
      </w:r>
      <w:r w:rsidR="007670D1">
        <w:rPr>
          <w:b/>
          <w:bCs/>
          <w:i/>
          <w:iCs/>
        </w:rPr>
        <w:t xml:space="preserve"> (AQA,</w:t>
      </w:r>
      <w:r w:rsidR="00E16805">
        <w:rPr>
          <w:b/>
          <w:bCs/>
          <w:i/>
          <w:iCs/>
        </w:rPr>
        <w:t xml:space="preserve"> Edexcel,</w:t>
      </w:r>
      <w:r w:rsidR="003821C8">
        <w:rPr>
          <w:b/>
          <w:bCs/>
          <w:i/>
          <w:iCs/>
        </w:rPr>
        <w:t xml:space="preserve"> </w:t>
      </w:r>
      <w:proofErr w:type="spellStart"/>
      <w:r w:rsidR="003821C8">
        <w:rPr>
          <w:b/>
          <w:bCs/>
          <w:i/>
          <w:iCs/>
        </w:rPr>
        <w:t>Eduqas</w:t>
      </w:r>
      <w:proofErr w:type="spellEnd"/>
      <w:r w:rsidR="003821C8">
        <w:rPr>
          <w:b/>
          <w:bCs/>
          <w:i/>
          <w:iCs/>
        </w:rPr>
        <w:t>,</w:t>
      </w:r>
      <w:r w:rsidR="007670D1">
        <w:rPr>
          <w:b/>
          <w:bCs/>
          <w:i/>
          <w:iCs/>
        </w:rPr>
        <w:t xml:space="preserve"> OCR)</w:t>
      </w:r>
      <w:r w:rsidR="00CF2438" w:rsidRPr="00574556">
        <w:rPr>
          <w:b/>
          <w:bCs/>
          <w:i/>
          <w:iCs/>
        </w:rPr>
        <w:t xml:space="preserve"> in which </w:t>
      </w:r>
      <w:r w:rsidR="00881310">
        <w:rPr>
          <w:b/>
          <w:bCs/>
          <w:i/>
          <w:iCs/>
        </w:rPr>
        <w:t xml:space="preserve">discussion of </w:t>
      </w:r>
      <w:r w:rsidR="007670D1">
        <w:rPr>
          <w:b/>
          <w:bCs/>
          <w:i/>
          <w:iCs/>
        </w:rPr>
        <w:t>coastal wetlands</w:t>
      </w:r>
      <w:r w:rsidR="00CF2438" w:rsidRPr="00574556">
        <w:rPr>
          <w:b/>
          <w:bCs/>
          <w:i/>
          <w:iCs/>
        </w:rPr>
        <w:t xml:space="preserve"> </w:t>
      </w:r>
      <w:r w:rsidR="00881310">
        <w:rPr>
          <w:b/>
          <w:bCs/>
          <w:i/>
          <w:iCs/>
        </w:rPr>
        <w:t>is relevant</w:t>
      </w:r>
    </w:p>
    <w:p w14:paraId="50244F5E" w14:textId="77777777" w:rsidR="00064DDE" w:rsidRDefault="00064DDE" w:rsidP="005E07C0"/>
    <w:p w14:paraId="27C6B8F7" w14:textId="1B252A0F" w:rsidR="003821C8" w:rsidRDefault="00711552" w:rsidP="005E07C0">
      <w:r>
        <w:lastRenderedPageBreak/>
        <w:t xml:space="preserve">Using </w:t>
      </w:r>
      <w:r w:rsidRPr="00465768">
        <w:rPr>
          <w:b/>
          <w:bCs/>
        </w:rPr>
        <w:t>Figure 12</w:t>
      </w:r>
      <w:r w:rsidR="00465768">
        <w:t xml:space="preserve"> and your own knowledge, assess the potential impact of human activity on this food web. (9 marks, from </w:t>
      </w:r>
      <w:r w:rsidR="00465768" w:rsidRPr="00CA3BB0">
        <w:rPr>
          <w:b/>
          <w:bCs/>
        </w:rPr>
        <w:t>AQA</w:t>
      </w:r>
      <w:r w:rsidR="00465768">
        <w:t xml:space="preserve"> Paper 1 Ecosystems under stress, May 2024)</w:t>
      </w:r>
    </w:p>
    <w:p w14:paraId="40D955D1" w14:textId="772736EB" w:rsidR="00465768" w:rsidRDefault="00465768" w:rsidP="005E07C0">
      <w:r>
        <w:t xml:space="preserve">(Figure 12 </w:t>
      </w:r>
      <w:r w:rsidR="00270D48">
        <w:t>is a food web diagram of the Venice lagoon.)</w:t>
      </w:r>
    </w:p>
    <w:p w14:paraId="52372E98" w14:textId="77777777" w:rsidR="003F727E" w:rsidRDefault="003F727E" w:rsidP="005E07C0"/>
    <w:p w14:paraId="1863A7B0" w14:textId="5D6B8B9B" w:rsidR="007D4C26" w:rsidRPr="00D57113" w:rsidRDefault="007D4C26" w:rsidP="007D4C26">
      <w:pPr>
        <w:rPr>
          <w:color w:val="EE0000"/>
        </w:rPr>
      </w:pPr>
      <w:r w:rsidRPr="00D57113">
        <w:rPr>
          <w:color w:val="EE0000"/>
        </w:rPr>
        <w:t xml:space="preserve">This is a good example of a question that involves interpreting a schematic diagram and bringing in knowledge about </w:t>
      </w:r>
      <w:r w:rsidR="005C0DE2">
        <w:rPr>
          <w:color w:val="EE0000"/>
        </w:rPr>
        <w:t xml:space="preserve">how different </w:t>
      </w:r>
      <w:r w:rsidR="00E9490F">
        <w:rPr>
          <w:color w:val="EE0000"/>
        </w:rPr>
        <w:t xml:space="preserve">living and non-living </w:t>
      </w:r>
      <w:r w:rsidR="005C0DE2">
        <w:rPr>
          <w:color w:val="EE0000"/>
        </w:rPr>
        <w:t xml:space="preserve">components of a </w:t>
      </w:r>
      <w:r w:rsidR="00BE5DFD">
        <w:rPr>
          <w:color w:val="EE0000"/>
        </w:rPr>
        <w:t>coastal lagoon ecosystem are interconnected. Human activity can include direct impacts on the ecosystem (such as through the fishing industry</w:t>
      </w:r>
      <w:r w:rsidR="006410FA">
        <w:rPr>
          <w:color w:val="EE0000"/>
        </w:rPr>
        <w:t xml:space="preserve"> and through the dredging and other artificial movements of sediment</w:t>
      </w:r>
      <w:r w:rsidR="00BE5DFD">
        <w:rPr>
          <w:color w:val="EE0000"/>
        </w:rPr>
        <w:t>)</w:t>
      </w:r>
      <w:r w:rsidR="006410FA">
        <w:rPr>
          <w:color w:val="EE0000"/>
        </w:rPr>
        <w:t xml:space="preserve"> and indirect impacts related</w:t>
      </w:r>
      <w:r w:rsidR="00E9490F">
        <w:rPr>
          <w:color w:val="EE0000"/>
        </w:rPr>
        <w:t xml:space="preserve"> to runoff of pollutants from the land and effects of human-caused climate change.</w:t>
      </w:r>
    </w:p>
    <w:p w14:paraId="25C4F61E" w14:textId="77777777" w:rsidR="00105300" w:rsidRDefault="00105300" w:rsidP="005E07C0"/>
    <w:p w14:paraId="1E6786BB" w14:textId="7755D3DE" w:rsidR="00105300" w:rsidRDefault="00105300" w:rsidP="005E07C0">
      <w:r>
        <w:t xml:space="preserve">‘Sustainable approaches to coastal flood and erosion risk are the only way forward in managing coasts.’ With reference to a local scale coastal environment you have studied, how far do you agree with this statement? (20 marks, from </w:t>
      </w:r>
      <w:r w:rsidRPr="00105300">
        <w:rPr>
          <w:b/>
          <w:bCs/>
        </w:rPr>
        <w:t>AQA</w:t>
      </w:r>
      <w:r w:rsidR="00B811DF">
        <w:rPr>
          <w:b/>
          <w:bCs/>
        </w:rPr>
        <w:t xml:space="preserve"> AS</w:t>
      </w:r>
      <w:r>
        <w:t xml:space="preserve"> Paper 1 Coastal systems and landscapes, May 2023)</w:t>
      </w:r>
    </w:p>
    <w:p w14:paraId="054BF00C" w14:textId="77777777" w:rsidR="000717EF" w:rsidRDefault="000717EF" w:rsidP="005E07C0"/>
    <w:p w14:paraId="5E57937A" w14:textId="5C053B84" w:rsidR="005E4E72" w:rsidRPr="009014F6" w:rsidRDefault="00E86902" w:rsidP="005E07C0">
      <w:pPr>
        <w:rPr>
          <w:color w:val="EE0000"/>
        </w:rPr>
      </w:pPr>
      <w:r w:rsidRPr="009014F6">
        <w:rPr>
          <w:color w:val="EE0000"/>
        </w:rPr>
        <w:t xml:space="preserve">The Venice Lagoon can be applied to this question as the </w:t>
      </w:r>
      <w:r w:rsidR="00554AE2" w:rsidRPr="009014F6">
        <w:rPr>
          <w:color w:val="EE0000"/>
        </w:rPr>
        <w:t xml:space="preserve">named local scale environment, with the evaluation </w:t>
      </w:r>
      <w:r w:rsidR="009014F6" w:rsidRPr="009014F6">
        <w:rPr>
          <w:color w:val="EE0000"/>
        </w:rPr>
        <w:t>involving a critique of the MOSE tidal barrier scheme and discussion of how salt marsh restoration is a sustainable</w:t>
      </w:r>
      <w:r w:rsidR="008A29AA">
        <w:rPr>
          <w:color w:val="EE0000"/>
        </w:rPr>
        <w:t xml:space="preserve"> and essential</w:t>
      </w:r>
      <w:r w:rsidR="009014F6" w:rsidRPr="009014F6">
        <w:rPr>
          <w:color w:val="EE0000"/>
        </w:rPr>
        <w:t xml:space="preserve"> approach (and a nature-based solution) to reducing erosion and the local flood risk for Venice and the other inhabited islands of the lagoon.</w:t>
      </w:r>
    </w:p>
    <w:p w14:paraId="7DCB83A3" w14:textId="77777777" w:rsidR="005E4E72" w:rsidRDefault="005E4E72" w:rsidP="005E07C0"/>
    <w:p w14:paraId="5F42B49A" w14:textId="797FB62D" w:rsidR="000717EF" w:rsidRDefault="000717EF" w:rsidP="005E07C0">
      <w:r>
        <w:t xml:space="preserve">With reference </w:t>
      </w:r>
      <w:r w:rsidR="00CA3BB0">
        <w:t xml:space="preserve">to a coastal landscape </w:t>
      </w:r>
      <w:r w:rsidR="0050668F">
        <w:t xml:space="preserve">from beyond the UK, assess the role of human intervention in shaping the physical environment. (20 marks, from </w:t>
      </w:r>
      <w:r w:rsidR="0050668F" w:rsidRPr="00F7162C">
        <w:rPr>
          <w:b/>
          <w:bCs/>
        </w:rPr>
        <w:t>AQA</w:t>
      </w:r>
      <w:r w:rsidR="0050668F">
        <w:t xml:space="preserve"> Paper 1 </w:t>
      </w:r>
      <w:r w:rsidR="00F7162C">
        <w:t>Coastal systems and landscapes, May 2022)</w:t>
      </w:r>
    </w:p>
    <w:p w14:paraId="24029864" w14:textId="77777777" w:rsidR="00DC26E5" w:rsidRDefault="00DC26E5" w:rsidP="005E07C0"/>
    <w:p w14:paraId="2B585A46" w14:textId="71F8B2B6" w:rsidR="00DC26E5" w:rsidRPr="000C31C3" w:rsidRDefault="00AB64C5" w:rsidP="005E07C0">
      <w:pPr>
        <w:rPr>
          <w:color w:val="EE0000"/>
        </w:rPr>
      </w:pPr>
      <w:r w:rsidRPr="000C31C3">
        <w:rPr>
          <w:color w:val="EE0000"/>
        </w:rPr>
        <w:t xml:space="preserve">Human intervention over centuries has played a huge role in shaping the physical environment of the Venice Lagoon. Assessment </w:t>
      </w:r>
      <w:r w:rsidR="003B7E8A">
        <w:rPr>
          <w:color w:val="EE0000"/>
        </w:rPr>
        <w:t>in</w:t>
      </w:r>
      <w:r w:rsidRPr="000C31C3">
        <w:rPr>
          <w:color w:val="EE0000"/>
        </w:rPr>
        <w:t xml:space="preserve"> th</w:t>
      </w:r>
      <w:r w:rsidR="003B7E8A">
        <w:rPr>
          <w:color w:val="EE0000"/>
        </w:rPr>
        <w:t>e response</w:t>
      </w:r>
      <w:r w:rsidRPr="000C31C3">
        <w:rPr>
          <w:color w:val="EE0000"/>
        </w:rPr>
        <w:t xml:space="preserve"> </w:t>
      </w:r>
      <w:r w:rsidR="007E0C42" w:rsidRPr="000C31C3">
        <w:rPr>
          <w:color w:val="EE0000"/>
        </w:rPr>
        <w:t xml:space="preserve">could </w:t>
      </w:r>
      <w:r w:rsidR="00060370" w:rsidRPr="000C31C3">
        <w:rPr>
          <w:color w:val="EE0000"/>
        </w:rPr>
        <w:t xml:space="preserve">include discussion of </w:t>
      </w:r>
      <w:r w:rsidR="00521A65" w:rsidRPr="000C31C3">
        <w:rPr>
          <w:color w:val="EE0000"/>
        </w:rPr>
        <w:t xml:space="preserve">how </w:t>
      </w:r>
      <w:r w:rsidR="00CC0DEC" w:rsidRPr="000C31C3">
        <w:rPr>
          <w:color w:val="EE0000"/>
        </w:rPr>
        <w:t xml:space="preserve">people have altered the natural movements of sediment within </w:t>
      </w:r>
      <w:r w:rsidR="00521A65" w:rsidRPr="000C31C3">
        <w:rPr>
          <w:color w:val="EE0000"/>
        </w:rPr>
        <w:t>the lagoon.</w:t>
      </w:r>
      <w:r w:rsidR="003549FF" w:rsidRPr="000C31C3">
        <w:rPr>
          <w:color w:val="EE0000"/>
        </w:rPr>
        <w:t xml:space="preserve"> Diversion of rivers </w:t>
      </w:r>
      <w:r w:rsidR="00C4475B" w:rsidRPr="000C31C3">
        <w:rPr>
          <w:color w:val="EE0000"/>
        </w:rPr>
        <w:t>around the lagoon to prevent silting up started as early as the 14</w:t>
      </w:r>
      <w:r w:rsidR="00C4475B" w:rsidRPr="000C31C3">
        <w:rPr>
          <w:color w:val="EE0000"/>
          <w:vertAlign w:val="superscript"/>
        </w:rPr>
        <w:t>th</w:t>
      </w:r>
      <w:r w:rsidR="00C4475B" w:rsidRPr="000C31C3">
        <w:rPr>
          <w:color w:val="EE0000"/>
        </w:rPr>
        <w:t xml:space="preserve"> century. </w:t>
      </w:r>
      <w:r w:rsidR="005358AC" w:rsidRPr="000C31C3">
        <w:rPr>
          <w:color w:val="EE0000"/>
        </w:rPr>
        <w:t>Over the past century</w:t>
      </w:r>
      <w:r w:rsidR="00C4475B" w:rsidRPr="000C31C3">
        <w:rPr>
          <w:color w:val="EE0000"/>
        </w:rPr>
        <w:t xml:space="preserve">, </w:t>
      </w:r>
      <w:r w:rsidR="00B06AAA" w:rsidRPr="000C31C3">
        <w:rPr>
          <w:color w:val="EE0000"/>
        </w:rPr>
        <w:t xml:space="preserve">the </w:t>
      </w:r>
      <w:r w:rsidR="005358AC" w:rsidRPr="000C31C3">
        <w:rPr>
          <w:color w:val="EE0000"/>
        </w:rPr>
        <w:t>dredging</w:t>
      </w:r>
      <w:r w:rsidR="00B06AAA" w:rsidRPr="000C31C3">
        <w:rPr>
          <w:color w:val="EE0000"/>
        </w:rPr>
        <w:t xml:space="preserve"> of</w:t>
      </w:r>
      <w:r w:rsidR="005358AC" w:rsidRPr="000C31C3">
        <w:rPr>
          <w:color w:val="EE0000"/>
        </w:rPr>
        <w:t xml:space="preserve"> shipping canals and remov</w:t>
      </w:r>
      <w:r w:rsidR="00B06AAA" w:rsidRPr="000C31C3">
        <w:rPr>
          <w:color w:val="EE0000"/>
        </w:rPr>
        <w:t>al of</w:t>
      </w:r>
      <w:r w:rsidR="005358AC" w:rsidRPr="000C31C3">
        <w:rPr>
          <w:color w:val="EE0000"/>
        </w:rPr>
        <w:t xml:space="preserve"> salt marsh</w:t>
      </w:r>
      <w:r w:rsidR="00B06AAA" w:rsidRPr="000C31C3">
        <w:rPr>
          <w:color w:val="EE0000"/>
        </w:rPr>
        <w:t xml:space="preserve"> for development has </w:t>
      </w:r>
      <w:r w:rsidR="00BD0010" w:rsidRPr="000C31C3">
        <w:rPr>
          <w:color w:val="EE0000"/>
        </w:rPr>
        <w:t>led to more sediment loss, coupled with increasing erosion and flood risk.</w:t>
      </w:r>
      <w:r w:rsidR="009F7072" w:rsidRPr="000C31C3">
        <w:rPr>
          <w:color w:val="EE0000"/>
        </w:rPr>
        <w:t xml:space="preserve"> An evaluative point is that sea level rise exacerbates the problems caused by</w:t>
      </w:r>
      <w:r w:rsidR="00FE170E">
        <w:rPr>
          <w:color w:val="EE0000"/>
        </w:rPr>
        <w:t xml:space="preserve"> recent</w:t>
      </w:r>
      <w:r w:rsidR="009F7072" w:rsidRPr="000C31C3">
        <w:rPr>
          <w:color w:val="EE0000"/>
        </w:rPr>
        <w:t xml:space="preserve"> human intervention.</w:t>
      </w:r>
    </w:p>
    <w:p w14:paraId="3436C9DF" w14:textId="77777777" w:rsidR="00B5478D" w:rsidRDefault="00B5478D" w:rsidP="005E07C0"/>
    <w:p w14:paraId="1C82A198" w14:textId="7E571B8F" w:rsidR="00656FA4" w:rsidRDefault="00656FA4" w:rsidP="005E07C0">
      <w:r>
        <w:t>Explain the development of saltmarsh environments. (4 marks</w:t>
      </w:r>
      <w:r w:rsidR="007732EB">
        <w:t xml:space="preserve">, from </w:t>
      </w:r>
      <w:r w:rsidR="007732EB" w:rsidRPr="007732EB">
        <w:rPr>
          <w:b/>
          <w:bCs/>
        </w:rPr>
        <w:t>AQA</w:t>
      </w:r>
      <w:r w:rsidR="007732EB">
        <w:t xml:space="preserve"> Paper 1 Coastal systems and landscapes, May 2019)</w:t>
      </w:r>
    </w:p>
    <w:p w14:paraId="222536C2" w14:textId="77777777" w:rsidR="007542A3" w:rsidRDefault="007542A3" w:rsidP="005E07C0"/>
    <w:p w14:paraId="64A2D1D1" w14:textId="15E21132" w:rsidR="007228A0" w:rsidRPr="00E92CFE" w:rsidRDefault="007228A0" w:rsidP="005E07C0">
      <w:pPr>
        <w:rPr>
          <w:color w:val="EE0000"/>
        </w:rPr>
      </w:pPr>
      <w:r w:rsidRPr="00E92CFE">
        <w:rPr>
          <w:color w:val="EE0000"/>
        </w:rPr>
        <w:t xml:space="preserve">This question can be answered with reference to salt marsh in the Venice Lagoon. As an </w:t>
      </w:r>
      <w:r w:rsidR="008A6F8F">
        <w:rPr>
          <w:color w:val="EE0000"/>
        </w:rPr>
        <w:t>‘</w:t>
      </w:r>
      <w:r w:rsidRPr="00E92CFE">
        <w:rPr>
          <w:color w:val="EE0000"/>
        </w:rPr>
        <w:t>explain question</w:t>
      </w:r>
      <w:r w:rsidR="008A6F8F">
        <w:rPr>
          <w:color w:val="EE0000"/>
        </w:rPr>
        <w:t>’</w:t>
      </w:r>
      <w:r w:rsidRPr="00E92CFE">
        <w:rPr>
          <w:color w:val="EE0000"/>
        </w:rPr>
        <w:t>, the focus is on</w:t>
      </w:r>
      <w:r w:rsidR="008A6F8F">
        <w:rPr>
          <w:color w:val="EE0000"/>
        </w:rPr>
        <w:t xml:space="preserve"> the</w:t>
      </w:r>
      <w:r w:rsidRPr="00E92CFE">
        <w:rPr>
          <w:color w:val="EE0000"/>
        </w:rPr>
        <w:t xml:space="preserve"> processes</w:t>
      </w:r>
      <w:r w:rsidR="00E92CFE" w:rsidRPr="00E92CFE">
        <w:rPr>
          <w:color w:val="EE0000"/>
        </w:rPr>
        <w:t>: e.g. low energy environments, deposition of fine</w:t>
      </w:r>
      <w:r w:rsidR="007F66DE">
        <w:rPr>
          <w:color w:val="EE0000"/>
        </w:rPr>
        <w:t>-</w:t>
      </w:r>
      <w:r w:rsidR="00E92CFE" w:rsidRPr="00E92CFE">
        <w:rPr>
          <w:color w:val="EE0000"/>
        </w:rPr>
        <w:t>grained sediments, intertidal elevational range, colonization by halophytic plants, and plant succession.</w:t>
      </w:r>
    </w:p>
    <w:p w14:paraId="3002C5A5" w14:textId="77777777" w:rsidR="007228A0" w:rsidRDefault="007228A0" w:rsidP="005E07C0"/>
    <w:p w14:paraId="77096BE5" w14:textId="0AF74CC7" w:rsidR="007542A3" w:rsidRDefault="007542A3" w:rsidP="005E07C0">
      <w:r>
        <w:t xml:space="preserve">Evaluate the view that without hard engineering there is little future for coastal communities threatened by coastal recession and flooding. (20 marks, from </w:t>
      </w:r>
      <w:r w:rsidRPr="00475210">
        <w:rPr>
          <w:b/>
          <w:bCs/>
        </w:rPr>
        <w:t xml:space="preserve">Edexcel </w:t>
      </w:r>
      <w:r w:rsidR="00AA02DC">
        <w:t xml:space="preserve">Paper 1 </w:t>
      </w:r>
      <w:r w:rsidR="00475210">
        <w:t>Coastal Landscapes and Change, May 2023)</w:t>
      </w:r>
    </w:p>
    <w:p w14:paraId="0DFB8E39" w14:textId="77777777" w:rsidR="007F66DE" w:rsidRDefault="007F66DE" w:rsidP="005E07C0"/>
    <w:p w14:paraId="3C694B7B" w14:textId="196A2856" w:rsidR="007F66DE" w:rsidRPr="00B15DE0" w:rsidRDefault="007F66DE" w:rsidP="005E07C0">
      <w:pPr>
        <w:rPr>
          <w:color w:val="EE0000"/>
        </w:rPr>
      </w:pPr>
      <w:r w:rsidRPr="00B15DE0">
        <w:rPr>
          <w:color w:val="EE0000"/>
        </w:rPr>
        <w:t xml:space="preserve">The Venice Lagoon lends itself </w:t>
      </w:r>
      <w:r w:rsidR="00E27699" w:rsidRPr="00B15DE0">
        <w:rPr>
          <w:color w:val="EE0000"/>
        </w:rPr>
        <w:t xml:space="preserve">well </w:t>
      </w:r>
      <w:r w:rsidR="00B15DE0" w:rsidRPr="00B15DE0">
        <w:rPr>
          <w:color w:val="EE0000"/>
        </w:rPr>
        <w:t>as an example for</w:t>
      </w:r>
      <w:r w:rsidR="00E27699" w:rsidRPr="00B15DE0">
        <w:rPr>
          <w:color w:val="EE0000"/>
        </w:rPr>
        <w:t xml:space="preserve"> evaluative questions of this type. The evaluation here would include arguments against hard engineering as </w:t>
      </w:r>
      <w:r w:rsidR="00747536" w:rsidRPr="00B15DE0">
        <w:rPr>
          <w:color w:val="EE0000"/>
        </w:rPr>
        <w:t xml:space="preserve">being </w:t>
      </w:r>
      <w:r w:rsidR="00A351B6">
        <w:rPr>
          <w:color w:val="EE0000"/>
        </w:rPr>
        <w:t>the only</w:t>
      </w:r>
      <w:r w:rsidR="00A477FD" w:rsidRPr="00B15DE0">
        <w:rPr>
          <w:color w:val="EE0000"/>
        </w:rPr>
        <w:t xml:space="preserve"> solution, with detail on issues surrounding the MOSE tidal barrier scheme. Restoration of salt marshes</w:t>
      </w:r>
      <w:r w:rsidR="00F40B76" w:rsidRPr="00B15DE0">
        <w:rPr>
          <w:color w:val="EE0000"/>
        </w:rPr>
        <w:t xml:space="preserve"> and forms of adaptation</w:t>
      </w:r>
      <w:r w:rsidR="00132516">
        <w:rPr>
          <w:color w:val="EE0000"/>
        </w:rPr>
        <w:t xml:space="preserve"> </w:t>
      </w:r>
      <w:r w:rsidR="00D844B3">
        <w:rPr>
          <w:color w:val="EE0000"/>
        </w:rPr>
        <w:t>by the affected</w:t>
      </w:r>
      <w:r w:rsidR="00132516">
        <w:rPr>
          <w:color w:val="EE0000"/>
        </w:rPr>
        <w:t xml:space="preserve"> communities</w:t>
      </w:r>
      <w:r w:rsidR="00F40B76" w:rsidRPr="00B15DE0">
        <w:rPr>
          <w:color w:val="EE0000"/>
        </w:rPr>
        <w:t xml:space="preserve"> will be just as important (if not more important)</w:t>
      </w:r>
      <w:r w:rsidR="00132516">
        <w:rPr>
          <w:color w:val="EE0000"/>
        </w:rPr>
        <w:t>.</w:t>
      </w:r>
    </w:p>
    <w:p w14:paraId="3A69A543" w14:textId="77777777" w:rsidR="007732EB" w:rsidRDefault="007732EB" w:rsidP="005E07C0"/>
    <w:p w14:paraId="11627210" w14:textId="3B662F5F" w:rsidR="00420342" w:rsidRDefault="00D20559" w:rsidP="005E07C0">
      <w:r>
        <w:t>Explain the importance of vegetation in stabili</w:t>
      </w:r>
      <w:r w:rsidR="00684B5D">
        <w:t>s</w:t>
      </w:r>
      <w:r>
        <w:t xml:space="preserve">ing </w:t>
      </w:r>
      <w:r w:rsidR="00684B5D">
        <w:t xml:space="preserve">coastal landscapes. (8 marks, from </w:t>
      </w:r>
      <w:r w:rsidR="00684B5D" w:rsidRPr="00684B5D">
        <w:rPr>
          <w:b/>
          <w:bCs/>
        </w:rPr>
        <w:t>Edexcel</w:t>
      </w:r>
      <w:r w:rsidR="00684B5D">
        <w:t xml:space="preserve"> Paper 1 Coastal Landscapes and Change, May </w:t>
      </w:r>
      <w:r w:rsidR="0088166F">
        <w:t>2021)</w:t>
      </w:r>
    </w:p>
    <w:p w14:paraId="0EB0783C" w14:textId="77777777" w:rsidR="001F4EEE" w:rsidRDefault="001F4EEE" w:rsidP="005E07C0"/>
    <w:p w14:paraId="03E62E49" w14:textId="5879C2DF" w:rsidR="001F4EEE" w:rsidRPr="004150F6" w:rsidRDefault="007B71DD" w:rsidP="005E07C0">
      <w:pPr>
        <w:rPr>
          <w:color w:val="EE0000"/>
        </w:rPr>
      </w:pPr>
      <w:r>
        <w:rPr>
          <w:color w:val="EE0000"/>
        </w:rPr>
        <w:t xml:space="preserve">This is a wide-ranging question, and the answer would need discussion of more than one </w:t>
      </w:r>
      <w:r w:rsidR="00270105">
        <w:rPr>
          <w:color w:val="EE0000"/>
        </w:rPr>
        <w:t>place and ecosystem</w:t>
      </w:r>
      <w:r>
        <w:rPr>
          <w:color w:val="EE0000"/>
        </w:rPr>
        <w:t>.</w:t>
      </w:r>
      <w:r w:rsidR="00270105">
        <w:rPr>
          <w:color w:val="EE0000"/>
        </w:rPr>
        <w:t xml:space="preserve"> Mud flat and salt marsh succession in the Venice lagoon could be one example, alongside discussion of mangrove and sand dune environments.</w:t>
      </w:r>
    </w:p>
    <w:p w14:paraId="7BEE6BC1" w14:textId="77777777" w:rsidR="007542A3" w:rsidRDefault="007542A3" w:rsidP="005E07C0"/>
    <w:p w14:paraId="1C4BC894" w14:textId="56297941" w:rsidR="004150F6" w:rsidRDefault="004150F6" w:rsidP="005E07C0">
      <w:r>
        <w:lastRenderedPageBreak/>
        <w:t xml:space="preserve">Evaluate the view that coastal flood risks are increasing mainly because of rising sea levels. (20 marks, from </w:t>
      </w:r>
      <w:r w:rsidRPr="004150F6">
        <w:rPr>
          <w:b/>
          <w:bCs/>
        </w:rPr>
        <w:t>Edexcel</w:t>
      </w:r>
      <w:r>
        <w:t xml:space="preserve"> Paper 1 Coastal Landscapes and Change, May 2019)</w:t>
      </w:r>
    </w:p>
    <w:p w14:paraId="09CAF91C" w14:textId="44E29322" w:rsidR="004150F6" w:rsidRDefault="004150F6" w:rsidP="005E07C0"/>
    <w:p w14:paraId="5A02BA61" w14:textId="1B17F4A8" w:rsidR="007542A3" w:rsidRPr="00094139" w:rsidRDefault="00990D59" w:rsidP="005E07C0">
      <w:pPr>
        <w:rPr>
          <w:color w:val="EE0000"/>
        </w:rPr>
      </w:pPr>
      <w:r>
        <w:rPr>
          <w:color w:val="EE0000"/>
        </w:rPr>
        <w:t xml:space="preserve">While rising sea levels are one reason why coastal flood risks </w:t>
      </w:r>
      <w:r w:rsidR="005C3E28">
        <w:rPr>
          <w:color w:val="EE0000"/>
        </w:rPr>
        <w:t xml:space="preserve">are increasing, </w:t>
      </w:r>
      <w:r w:rsidR="007D0A15">
        <w:rPr>
          <w:color w:val="EE0000"/>
        </w:rPr>
        <w:t xml:space="preserve">an evaluative response needs to consider other factors, an important one being the loss of coastal wetlands that would otherwise act as a natural form of coastal defence. The example </w:t>
      </w:r>
      <w:r w:rsidR="00526171">
        <w:rPr>
          <w:color w:val="EE0000"/>
        </w:rPr>
        <w:t xml:space="preserve">of the heightened flood risk for Venice </w:t>
      </w:r>
      <w:r w:rsidR="00986ABE">
        <w:rPr>
          <w:color w:val="EE0000"/>
        </w:rPr>
        <w:t>allows for evaluation of multiple factors, including</w:t>
      </w:r>
      <w:r w:rsidR="00B846C0">
        <w:rPr>
          <w:color w:val="EE0000"/>
        </w:rPr>
        <w:t xml:space="preserve"> loss of salt marsh in the lagoon and the</w:t>
      </w:r>
      <w:r w:rsidR="00986ABE">
        <w:rPr>
          <w:color w:val="EE0000"/>
        </w:rPr>
        <w:t xml:space="preserve"> </w:t>
      </w:r>
      <w:r w:rsidR="007D64C9">
        <w:rPr>
          <w:color w:val="EE0000"/>
        </w:rPr>
        <w:t>subsidence caused by former groundwater pumping.</w:t>
      </w:r>
      <w:r w:rsidR="00D31B43">
        <w:rPr>
          <w:color w:val="EE0000"/>
        </w:rPr>
        <w:t xml:space="preserve"> </w:t>
      </w:r>
    </w:p>
    <w:p w14:paraId="7C0ADC56" w14:textId="77777777" w:rsidR="007542A3" w:rsidRDefault="007542A3" w:rsidP="005E07C0"/>
    <w:p w14:paraId="572F64F2" w14:textId="35B50197" w:rsidR="00E85AEE" w:rsidRDefault="00E85AEE" w:rsidP="005E07C0">
      <w:r>
        <w:t xml:space="preserve">Discuss the view that human activity has a greater impact on coastal landscapes than natural processes. (15 marks, from </w:t>
      </w:r>
      <w:proofErr w:type="spellStart"/>
      <w:r w:rsidRPr="00E85AEE">
        <w:rPr>
          <w:b/>
          <w:bCs/>
        </w:rPr>
        <w:t>Eduqas</w:t>
      </w:r>
      <w:proofErr w:type="spellEnd"/>
      <w:r w:rsidRPr="00E85AEE">
        <w:rPr>
          <w:b/>
          <w:bCs/>
        </w:rPr>
        <w:t xml:space="preserve"> AS</w:t>
      </w:r>
      <w:r>
        <w:t xml:space="preserve"> Component 1 Coastal Landscapes, May 2023)</w:t>
      </w:r>
    </w:p>
    <w:p w14:paraId="7C0E94A7" w14:textId="77777777" w:rsidR="008C4F5A" w:rsidRDefault="008C4F5A" w:rsidP="005E07C0"/>
    <w:p w14:paraId="3575C94B" w14:textId="217FC380" w:rsidR="008C4F5A" w:rsidRPr="002729DD" w:rsidRDefault="00964FE9" w:rsidP="005E07C0">
      <w:pPr>
        <w:rPr>
          <w:color w:val="EE0000"/>
        </w:rPr>
      </w:pPr>
      <w:r>
        <w:rPr>
          <w:color w:val="EE0000"/>
        </w:rPr>
        <w:t xml:space="preserve">The </w:t>
      </w:r>
      <w:r w:rsidR="00D47673" w:rsidRPr="002729DD">
        <w:rPr>
          <w:color w:val="EE0000"/>
        </w:rPr>
        <w:t>answer requires recognition that it depend</w:t>
      </w:r>
      <w:r w:rsidR="00560DB4" w:rsidRPr="002729DD">
        <w:rPr>
          <w:color w:val="EE0000"/>
        </w:rPr>
        <w:t>s</w:t>
      </w:r>
      <w:r w:rsidR="00D47673" w:rsidRPr="002729DD">
        <w:rPr>
          <w:color w:val="EE0000"/>
        </w:rPr>
        <w:t xml:space="preserve"> on the time scale under consideration. Over relatively short time scales, </w:t>
      </w:r>
      <w:r w:rsidR="00560DB4" w:rsidRPr="002729DD">
        <w:rPr>
          <w:color w:val="EE0000"/>
        </w:rPr>
        <w:t xml:space="preserve">human activity can often be seen to have the greater impact, and the historical modifications of the Venice Lagoon (and recent construction of the MOSE tidal barrier) exemplify this. </w:t>
      </w:r>
      <w:r w:rsidR="007731F7" w:rsidRPr="002729DD">
        <w:rPr>
          <w:color w:val="EE0000"/>
        </w:rPr>
        <w:t>However over longer</w:t>
      </w:r>
      <w:r w:rsidR="008E1016">
        <w:rPr>
          <w:color w:val="EE0000"/>
        </w:rPr>
        <w:t xml:space="preserve"> </w:t>
      </w:r>
      <w:r w:rsidR="007731F7" w:rsidRPr="002729DD">
        <w:rPr>
          <w:color w:val="EE0000"/>
        </w:rPr>
        <w:t>time</w:t>
      </w:r>
      <w:r w:rsidR="008E1016">
        <w:rPr>
          <w:color w:val="EE0000"/>
        </w:rPr>
        <w:t xml:space="preserve"> </w:t>
      </w:r>
      <w:r w:rsidR="007731F7" w:rsidRPr="002729DD">
        <w:rPr>
          <w:color w:val="EE0000"/>
        </w:rPr>
        <w:t>scales</w:t>
      </w:r>
      <w:r w:rsidR="002B7EA6" w:rsidRPr="002729DD">
        <w:rPr>
          <w:color w:val="EE0000"/>
        </w:rPr>
        <w:t>,</w:t>
      </w:r>
      <w:r w:rsidR="00162D03" w:rsidRPr="002729DD">
        <w:rPr>
          <w:color w:val="EE0000"/>
        </w:rPr>
        <w:t xml:space="preserve"> natural processes tend to</w:t>
      </w:r>
      <w:r w:rsidR="002B7EA6" w:rsidRPr="002729DD">
        <w:rPr>
          <w:color w:val="EE0000"/>
        </w:rPr>
        <w:t xml:space="preserve"> dominate. Coastal lagoons are dynamic and relatively short-lived environments over geological time</w:t>
      </w:r>
      <w:r w:rsidR="00CE6A25">
        <w:rPr>
          <w:color w:val="EE0000"/>
        </w:rPr>
        <w:t xml:space="preserve"> </w:t>
      </w:r>
      <w:r w:rsidR="002B7EA6" w:rsidRPr="002729DD">
        <w:rPr>
          <w:color w:val="EE0000"/>
        </w:rPr>
        <w:t>scales, evolving to become</w:t>
      </w:r>
      <w:r w:rsidR="002729DD" w:rsidRPr="002729DD">
        <w:rPr>
          <w:color w:val="EE0000"/>
        </w:rPr>
        <w:t xml:space="preserve"> new areas of</w:t>
      </w:r>
      <w:r w:rsidR="002B7EA6" w:rsidRPr="002729DD">
        <w:rPr>
          <w:color w:val="EE0000"/>
        </w:rPr>
        <w:t xml:space="preserve"> land</w:t>
      </w:r>
      <w:r w:rsidR="002729DD" w:rsidRPr="002729DD">
        <w:rPr>
          <w:color w:val="EE0000"/>
        </w:rPr>
        <w:t>,</w:t>
      </w:r>
      <w:r w:rsidR="002B7EA6" w:rsidRPr="002729DD">
        <w:rPr>
          <w:color w:val="EE0000"/>
        </w:rPr>
        <w:t xml:space="preserve"> or bays of the sea, depending on sea level and the sediment budget.</w:t>
      </w:r>
    </w:p>
    <w:p w14:paraId="552A75D5" w14:textId="77777777" w:rsidR="00E85AEE" w:rsidRDefault="00E85AEE" w:rsidP="005E07C0"/>
    <w:p w14:paraId="28B9CFDE" w14:textId="50407DE4" w:rsidR="00DD123B" w:rsidRDefault="0049369A" w:rsidP="005E07C0">
      <w:r>
        <w:t xml:space="preserve">Assess the success of one strategy used to manage the interaction between human activity and coastal processes and/or landscapes. (15 marks, from </w:t>
      </w:r>
      <w:proofErr w:type="spellStart"/>
      <w:r w:rsidRPr="008B7803">
        <w:rPr>
          <w:b/>
          <w:bCs/>
        </w:rPr>
        <w:t>Eduqas</w:t>
      </w:r>
      <w:proofErr w:type="spellEnd"/>
      <w:r>
        <w:t xml:space="preserve"> Component </w:t>
      </w:r>
      <w:r w:rsidR="008B7803">
        <w:t xml:space="preserve">1 Coastal </w:t>
      </w:r>
      <w:r w:rsidR="00E02D8E">
        <w:t>L</w:t>
      </w:r>
      <w:r w:rsidR="008B7803">
        <w:t xml:space="preserve">andscapes, May </w:t>
      </w:r>
      <w:r w:rsidR="00E02D8E">
        <w:t>2022)</w:t>
      </w:r>
    </w:p>
    <w:p w14:paraId="32092814" w14:textId="77777777" w:rsidR="00F475B2" w:rsidRDefault="00F475B2" w:rsidP="005E07C0"/>
    <w:p w14:paraId="57758A2B" w14:textId="24DAA471" w:rsidR="00CB0BA8" w:rsidRPr="00A170DD" w:rsidRDefault="00A64BDA" w:rsidP="005E07C0">
      <w:pPr>
        <w:rPr>
          <w:color w:val="EE0000"/>
        </w:rPr>
      </w:pPr>
      <w:r w:rsidRPr="00A170DD">
        <w:rPr>
          <w:color w:val="EE0000"/>
        </w:rPr>
        <w:t>The methods of salt marsh restoration being applied in the Venice Lagoon</w:t>
      </w:r>
      <w:r w:rsidR="0068781C">
        <w:rPr>
          <w:color w:val="EE0000"/>
        </w:rPr>
        <w:t xml:space="preserve"> </w:t>
      </w:r>
      <w:r w:rsidRPr="00A170DD">
        <w:rPr>
          <w:color w:val="EE0000"/>
        </w:rPr>
        <w:t xml:space="preserve">provide an example of the type of strategy described in the question. Among a variety of human activities in the lagoon, shipping is </w:t>
      </w:r>
      <w:r w:rsidR="009A732D" w:rsidRPr="00A170DD">
        <w:rPr>
          <w:color w:val="EE0000"/>
        </w:rPr>
        <w:t xml:space="preserve">one of the most significant in terms of impacts, and restoration of salt marsh is an effective, nature-based solution for </w:t>
      </w:r>
      <w:r w:rsidR="002461D7" w:rsidRPr="00A170DD">
        <w:rPr>
          <w:color w:val="EE0000"/>
        </w:rPr>
        <w:t xml:space="preserve">mitigating the erosion and sediment loss caused by the shipping industry. While any amount of salt marsh restoration is better than none, for assessing the success of the strategy, </w:t>
      </w:r>
      <w:r w:rsidR="00311CA1" w:rsidRPr="00A170DD">
        <w:rPr>
          <w:color w:val="EE0000"/>
        </w:rPr>
        <w:t>it can be noted that more time is needed before the full benefits will be seen and that there is a</w:t>
      </w:r>
      <w:r w:rsidR="002461D7" w:rsidRPr="00A170DD">
        <w:rPr>
          <w:color w:val="EE0000"/>
        </w:rPr>
        <w:t xml:space="preserve"> need to scale up these efforts</w:t>
      </w:r>
      <w:r w:rsidR="00A170DD" w:rsidRPr="00A170DD">
        <w:rPr>
          <w:color w:val="EE0000"/>
        </w:rPr>
        <w:t>.</w:t>
      </w:r>
    </w:p>
    <w:p w14:paraId="3642FB7B" w14:textId="77777777" w:rsidR="00CB0BA8" w:rsidRDefault="00CB0BA8" w:rsidP="005E07C0"/>
    <w:p w14:paraId="35581B58" w14:textId="51840391" w:rsidR="003770D0" w:rsidRDefault="008D57F8" w:rsidP="005E07C0">
      <w:r>
        <w:t xml:space="preserve">Using a case study, assess the extent to which landforms within a low energy coastal environment are inter-related. (16 marks, from </w:t>
      </w:r>
      <w:r w:rsidRPr="008D57F8">
        <w:rPr>
          <w:b/>
          <w:bCs/>
        </w:rPr>
        <w:t>OCR</w:t>
      </w:r>
      <w:r>
        <w:t xml:space="preserve"> Component 1 Coastal Landscapes, November 2020)</w:t>
      </w:r>
    </w:p>
    <w:p w14:paraId="6493009B" w14:textId="77777777" w:rsidR="00701A06" w:rsidRDefault="00701A06" w:rsidP="005E07C0"/>
    <w:p w14:paraId="53F2008C" w14:textId="5C7F45ED" w:rsidR="00701A06" w:rsidRPr="0036273F" w:rsidRDefault="00701A06" w:rsidP="005E07C0">
      <w:pPr>
        <w:rPr>
          <w:color w:val="EE0000"/>
        </w:rPr>
      </w:pPr>
      <w:r w:rsidRPr="0036273F">
        <w:rPr>
          <w:color w:val="EE0000"/>
        </w:rPr>
        <w:t xml:space="preserve">The Venice Lagoon </w:t>
      </w:r>
      <w:r w:rsidR="00F67E20" w:rsidRPr="0036273F">
        <w:rPr>
          <w:color w:val="EE0000"/>
        </w:rPr>
        <w:t>can be applied as a case study for this question as it is a low energy coastal environment, with</w:t>
      </w:r>
      <w:r w:rsidR="0036273F">
        <w:rPr>
          <w:color w:val="EE0000"/>
        </w:rPr>
        <w:t xml:space="preserve"> the</w:t>
      </w:r>
      <w:r w:rsidR="00F67E20" w:rsidRPr="0036273F">
        <w:rPr>
          <w:color w:val="EE0000"/>
        </w:rPr>
        <w:t xml:space="preserve"> </w:t>
      </w:r>
      <w:r w:rsidR="009665B6" w:rsidRPr="0036273F">
        <w:rPr>
          <w:color w:val="EE0000"/>
        </w:rPr>
        <w:t xml:space="preserve">typical lagoon landforms such as </w:t>
      </w:r>
      <w:r w:rsidR="00582887" w:rsidRPr="0036273F">
        <w:rPr>
          <w:color w:val="EE0000"/>
        </w:rPr>
        <w:t>mud flats, salt marshes, islands, barrier islands and beaches.</w:t>
      </w:r>
      <w:r w:rsidR="00F06443">
        <w:rPr>
          <w:color w:val="EE0000"/>
        </w:rPr>
        <w:t xml:space="preserve"> The landforms are all related through the flows of water and sediment through the lagoon and </w:t>
      </w:r>
      <w:r w:rsidR="00A82511">
        <w:rPr>
          <w:color w:val="EE0000"/>
        </w:rPr>
        <w:t xml:space="preserve">the exchange with the Adriatic Sea. </w:t>
      </w:r>
      <w:r w:rsidR="00C70BBC">
        <w:rPr>
          <w:color w:val="EE0000"/>
        </w:rPr>
        <w:t xml:space="preserve">One example of a link </w:t>
      </w:r>
      <w:r w:rsidR="00200BC6">
        <w:rPr>
          <w:color w:val="EE0000"/>
        </w:rPr>
        <w:t xml:space="preserve">is that between salt marsh and rates of </w:t>
      </w:r>
      <w:r w:rsidR="00DB7597">
        <w:rPr>
          <w:color w:val="EE0000"/>
        </w:rPr>
        <w:t xml:space="preserve">erosion. </w:t>
      </w:r>
      <w:r w:rsidR="00816B35">
        <w:rPr>
          <w:color w:val="EE0000"/>
        </w:rPr>
        <w:t xml:space="preserve">More salt marsh means lower wave energy, which in turn </w:t>
      </w:r>
      <w:r w:rsidR="00F423C3">
        <w:rPr>
          <w:color w:val="EE0000"/>
        </w:rPr>
        <w:t>protects islands and beaches from erosion. In recent times, rates of coastal erosion and sediment loss from the lagoon have increased because of the drastic reduction in salt marsh area.</w:t>
      </w:r>
      <w:r w:rsidR="00AE05D8">
        <w:rPr>
          <w:color w:val="EE0000"/>
        </w:rPr>
        <w:t xml:space="preserve"> The barrier islands (such as Lido) </w:t>
      </w:r>
      <w:r w:rsidR="00014855">
        <w:rPr>
          <w:color w:val="EE0000"/>
        </w:rPr>
        <w:t xml:space="preserve">can also be discussed as important for </w:t>
      </w:r>
      <w:r w:rsidR="006A4BB2">
        <w:rPr>
          <w:color w:val="EE0000"/>
        </w:rPr>
        <w:t xml:space="preserve">maintaining the more sheltered environment </w:t>
      </w:r>
      <w:r w:rsidR="002557AD">
        <w:rPr>
          <w:color w:val="EE0000"/>
        </w:rPr>
        <w:t>needed for wetland development within the lagoon.</w:t>
      </w:r>
    </w:p>
    <w:p w14:paraId="771CA26E" w14:textId="77777777" w:rsidR="00CF2438" w:rsidRDefault="00CF2438" w:rsidP="005E07C0">
      <w:pPr>
        <w:rPr>
          <w:b/>
          <w:bCs/>
          <w:u w:val="single"/>
        </w:rPr>
      </w:pPr>
    </w:p>
    <w:p w14:paraId="56CC2FA1" w14:textId="69F28527" w:rsidR="00CF2438" w:rsidRPr="00C82FF3" w:rsidRDefault="00CF2438" w:rsidP="005E07C0">
      <w:pPr>
        <w:rPr>
          <w:b/>
          <w:bCs/>
          <w:i/>
          <w:iCs/>
        </w:rPr>
      </w:pPr>
      <w:r w:rsidRPr="00C82FF3">
        <w:rPr>
          <w:b/>
          <w:bCs/>
          <w:i/>
          <w:iCs/>
        </w:rPr>
        <w:t xml:space="preserve">General extended </w:t>
      </w:r>
      <w:r w:rsidR="00B04DF6">
        <w:rPr>
          <w:b/>
          <w:bCs/>
          <w:i/>
          <w:iCs/>
        </w:rPr>
        <w:t xml:space="preserve">answer </w:t>
      </w:r>
      <w:r w:rsidRPr="00C82FF3">
        <w:rPr>
          <w:b/>
          <w:bCs/>
          <w:i/>
          <w:iCs/>
        </w:rPr>
        <w:t xml:space="preserve">questions </w:t>
      </w:r>
      <w:r w:rsidR="00C82FF3" w:rsidRPr="00C82FF3">
        <w:rPr>
          <w:b/>
          <w:bCs/>
          <w:i/>
          <w:iCs/>
        </w:rPr>
        <w:t xml:space="preserve">to review the </w:t>
      </w:r>
      <w:r w:rsidR="000A49B1">
        <w:rPr>
          <w:b/>
          <w:bCs/>
          <w:i/>
          <w:iCs/>
        </w:rPr>
        <w:t>coastal wetlands</w:t>
      </w:r>
      <w:r w:rsidR="00C82FF3" w:rsidRPr="00C82FF3">
        <w:rPr>
          <w:b/>
          <w:bCs/>
          <w:i/>
          <w:iCs/>
        </w:rPr>
        <w:t xml:space="preserve"> unit</w:t>
      </w:r>
    </w:p>
    <w:p w14:paraId="25D1609E" w14:textId="30721818" w:rsidR="0034588F" w:rsidRDefault="0034588F" w:rsidP="0034588F"/>
    <w:p w14:paraId="665963C0" w14:textId="6F617B2D" w:rsidR="00F145D0" w:rsidRDefault="00211B6D" w:rsidP="0037685B">
      <w:r w:rsidRPr="00545C0D">
        <w:t>Explain the</w:t>
      </w:r>
      <w:r w:rsidR="00894CCD" w:rsidRPr="00545C0D">
        <w:t xml:space="preserve"> environmental conditions that allow for the development of</w:t>
      </w:r>
      <w:r w:rsidRPr="00545C0D">
        <w:t xml:space="preserve"> </w:t>
      </w:r>
      <w:r w:rsidR="00545C0D" w:rsidRPr="00545C0D">
        <w:t>salt marsh.</w:t>
      </w:r>
    </w:p>
    <w:p w14:paraId="2CCB26B7" w14:textId="77777777" w:rsidR="00237695" w:rsidRDefault="00237695" w:rsidP="0037685B"/>
    <w:p w14:paraId="0C8D044A" w14:textId="1970C56D" w:rsidR="00237695" w:rsidRPr="00F33D59" w:rsidRDefault="0030789E" w:rsidP="00237695">
      <w:pPr>
        <w:rPr>
          <w:color w:val="EE0000"/>
        </w:rPr>
      </w:pPr>
      <w:r>
        <w:rPr>
          <w:color w:val="EE0000"/>
        </w:rPr>
        <w:t>Salt marsh</w:t>
      </w:r>
      <w:r w:rsidR="00237695" w:rsidRPr="00F33D59">
        <w:rPr>
          <w:color w:val="EE0000"/>
        </w:rPr>
        <w:t xml:space="preserve"> need</w:t>
      </w:r>
      <w:r>
        <w:rPr>
          <w:color w:val="EE0000"/>
        </w:rPr>
        <w:t>s</w:t>
      </w:r>
      <w:r w:rsidR="00237695" w:rsidRPr="00F33D59">
        <w:rPr>
          <w:color w:val="EE0000"/>
        </w:rPr>
        <w:t xml:space="preserve"> to be defined</w:t>
      </w:r>
      <w:r w:rsidR="00B26F18">
        <w:rPr>
          <w:color w:val="EE0000"/>
        </w:rPr>
        <w:t xml:space="preserve"> and discussed in the context of a low energy </w:t>
      </w:r>
      <w:r w:rsidR="00B401A0">
        <w:rPr>
          <w:color w:val="EE0000"/>
        </w:rPr>
        <w:t xml:space="preserve">coastal environment. Relevant factors include </w:t>
      </w:r>
      <w:r w:rsidR="00C72DB0">
        <w:rPr>
          <w:color w:val="EE0000"/>
        </w:rPr>
        <w:t xml:space="preserve">the intertidal range, relatively </w:t>
      </w:r>
      <w:r w:rsidR="0010630D">
        <w:rPr>
          <w:color w:val="EE0000"/>
        </w:rPr>
        <w:t>low wave energy, a supply of sediment, and the presence of halophytic plants to colonize mud flats.</w:t>
      </w:r>
    </w:p>
    <w:p w14:paraId="00F1DE15" w14:textId="77777777" w:rsidR="00F145D0" w:rsidRPr="005D13A9" w:rsidRDefault="00F145D0" w:rsidP="0037685B">
      <w:pPr>
        <w:rPr>
          <w:highlight w:val="yellow"/>
        </w:rPr>
      </w:pPr>
    </w:p>
    <w:p w14:paraId="305C4AE0" w14:textId="130FD918" w:rsidR="0037685B" w:rsidRDefault="0037685B" w:rsidP="0037685B">
      <w:r w:rsidRPr="00545C0D">
        <w:t xml:space="preserve">Discuss the different ecosystem services provided by </w:t>
      </w:r>
      <w:r w:rsidR="00545C0D" w:rsidRPr="00545C0D">
        <w:t>salt marsh</w:t>
      </w:r>
      <w:r w:rsidRPr="00545C0D">
        <w:t>.</w:t>
      </w:r>
    </w:p>
    <w:p w14:paraId="5D5E40E7" w14:textId="77777777" w:rsidR="0010630D" w:rsidRDefault="0010630D" w:rsidP="0037685B"/>
    <w:p w14:paraId="3B7E99C9" w14:textId="3817DDF5" w:rsidR="00ED6456" w:rsidRDefault="00ED6456" w:rsidP="00ED6456">
      <w:pPr>
        <w:rPr>
          <w:color w:val="EE0000"/>
        </w:rPr>
      </w:pPr>
      <w:r w:rsidRPr="000C512A">
        <w:rPr>
          <w:color w:val="EE0000"/>
        </w:rPr>
        <w:lastRenderedPageBreak/>
        <w:t xml:space="preserve">A broad question in which the range of the response is important. For example, there should be consideration of benefits related to </w:t>
      </w:r>
      <w:r>
        <w:rPr>
          <w:color w:val="EE0000"/>
        </w:rPr>
        <w:t xml:space="preserve">coastal protection, </w:t>
      </w:r>
      <w:r w:rsidR="0038138A">
        <w:rPr>
          <w:color w:val="EE0000"/>
        </w:rPr>
        <w:t xml:space="preserve">to </w:t>
      </w:r>
      <w:r w:rsidR="00C56B81">
        <w:rPr>
          <w:color w:val="EE0000"/>
        </w:rPr>
        <w:t xml:space="preserve">habitats and </w:t>
      </w:r>
      <w:r w:rsidR="0038138A">
        <w:rPr>
          <w:color w:val="EE0000"/>
        </w:rPr>
        <w:t xml:space="preserve">biodiversity, to </w:t>
      </w:r>
      <w:r w:rsidR="007E2105">
        <w:rPr>
          <w:color w:val="EE0000"/>
        </w:rPr>
        <w:t xml:space="preserve">pollution control, </w:t>
      </w:r>
      <w:r w:rsidR="00C56B81">
        <w:rPr>
          <w:color w:val="EE0000"/>
        </w:rPr>
        <w:t xml:space="preserve">to </w:t>
      </w:r>
      <w:r w:rsidR="004863AA">
        <w:rPr>
          <w:color w:val="EE0000"/>
        </w:rPr>
        <w:t xml:space="preserve">carbon accumulation, and to </w:t>
      </w:r>
      <w:r w:rsidR="00A95081">
        <w:rPr>
          <w:color w:val="EE0000"/>
        </w:rPr>
        <w:t>recreation and culture.</w:t>
      </w:r>
    </w:p>
    <w:p w14:paraId="47622120" w14:textId="77777777" w:rsidR="0037685B" w:rsidRPr="005D13A9" w:rsidRDefault="0037685B" w:rsidP="0034588F">
      <w:pPr>
        <w:rPr>
          <w:highlight w:val="yellow"/>
        </w:rPr>
      </w:pPr>
    </w:p>
    <w:p w14:paraId="2E1FAE6D" w14:textId="74D062E9" w:rsidR="00871B7B" w:rsidRPr="00545C0D" w:rsidRDefault="00871B7B" w:rsidP="0034588F">
      <w:r w:rsidRPr="00545C0D">
        <w:t xml:space="preserve">To what extent do you agree that </w:t>
      </w:r>
      <w:r w:rsidR="00545C0D" w:rsidRPr="00545C0D">
        <w:t>salt marshes</w:t>
      </w:r>
      <w:r w:rsidRPr="00545C0D">
        <w:t xml:space="preserve"> are a first line of defence against </w:t>
      </w:r>
      <w:r w:rsidR="00545C0D" w:rsidRPr="00545C0D">
        <w:t>coastal</w:t>
      </w:r>
      <w:r w:rsidRPr="00545C0D">
        <w:t xml:space="preserve"> flooding?</w:t>
      </w:r>
    </w:p>
    <w:p w14:paraId="75C7DBD3" w14:textId="77777777" w:rsidR="00871B7B" w:rsidRPr="005D13A9" w:rsidRDefault="00871B7B" w:rsidP="0034588F">
      <w:pPr>
        <w:rPr>
          <w:highlight w:val="yellow"/>
        </w:rPr>
      </w:pPr>
    </w:p>
    <w:p w14:paraId="1BDBAB16" w14:textId="44684DF6" w:rsidR="00BF1AE7" w:rsidRPr="00406605" w:rsidRDefault="00BF1AE7" w:rsidP="00BF1AE7">
      <w:pPr>
        <w:rPr>
          <w:color w:val="EE0000"/>
        </w:rPr>
      </w:pPr>
      <w:r w:rsidRPr="00406605">
        <w:rPr>
          <w:color w:val="EE0000"/>
        </w:rPr>
        <w:t xml:space="preserve">An evaluative question without a clearcut answer. </w:t>
      </w:r>
      <w:r w:rsidR="00E67086">
        <w:rPr>
          <w:color w:val="EE0000"/>
        </w:rPr>
        <w:t>While</w:t>
      </w:r>
      <w:r>
        <w:rPr>
          <w:color w:val="EE0000"/>
        </w:rPr>
        <w:t xml:space="preserve"> salt marsh </w:t>
      </w:r>
      <w:r w:rsidR="00E67086">
        <w:rPr>
          <w:color w:val="EE0000"/>
        </w:rPr>
        <w:t xml:space="preserve">is very significant </w:t>
      </w:r>
      <w:r w:rsidR="00B337C9">
        <w:rPr>
          <w:color w:val="EE0000"/>
        </w:rPr>
        <w:t>for protection</w:t>
      </w:r>
      <w:r w:rsidR="00E67086">
        <w:rPr>
          <w:color w:val="EE0000"/>
        </w:rPr>
        <w:t xml:space="preserve"> against coastal flooding, the</w:t>
      </w:r>
      <w:r w:rsidR="00B337C9">
        <w:rPr>
          <w:color w:val="EE0000"/>
        </w:rPr>
        <w:t xml:space="preserve"> extent</w:t>
      </w:r>
      <w:r w:rsidR="00F41137">
        <w:rPr>
          <w:color w:val="EE0000"/>
        </w:rPr>
        <w:t xml:space="preserve"> varies in different coastal environments.</w:t>
      </w:r>
      <w:r w:rsidR="00B337C9">
        <w:rPr>
          <w:color w:val="EE0000"/>
        </w:rPr>
        <w:t xml:space="preserve"> There are other natural features </w:t>
      </w:r>
      <w:r w:rsidR="009E3BA5">
        <w:rPr>
          <w:color w:val="EE0000"/>
        </w:rPr>
        <w:t xml:space="preserve">that reduce coastal flood risk, and in some cases, artificial structures are needed to provide full protection. A nuanced answer would involve discussion of how sustainable methods of coastal defence usually require a combination of nature-based (e.g. salt marsh) and </w:t>
      </w:r>
      <w:r w:rsidR="00412AB6">
        <w:rPr>
          <w:color w:val="EE0000"/>
        </w:rPr>
        <w:t>hard engineering solutions, especially in view of sea level rise due to global warming.</w:t>
      </w:r>
    </w:p>
    <w:p w14:paraId="44CAEE5E" w14:textId="77777777" w:rsidR="00A95081" w:rsidRDefault="00A95081" w:rsidP="0034588F"/>
    <w:p w14:paraId="2E6411B6" w14:textId="4225F23D" w:rsidR="00871B7B" w:rsidRPr="00151F27" w:rsidRDefault="0014163A" w:rsidP="0034588F">
      <w:r w:rsidRPr="00151F27">
        <w:t xml:space="preserve">Evaluate the importance of </w:t>
      </w:r>
      <w:r w:rsidR="00545C0D" w:rsidRPr="00151F27">
        <w:t>coastal wetlands</w:t>
      </w:r>
      <w:r w:rsidRPr="00151F27">
        <w:t xml:space="preserve"> within the global carbon cycle.</w:t>
      </w:r>
    </w:p>
    <w:p w14:paraId="45552042" w14:textId="77777777" w:rsidR="00F37972" w:rsidRPr="005D13A9" w:rsidRDefault="00F37972" w:rsidP="0034588F">
      <w:pPr>
        <w:rPr>
          <w:highlight w:val="yellow"/>
        </w:rPr>
      </w:pPr>
    </w:p>
    <w:p w14:paraId="6A0996C6" w14:textId="7C5EF128" w:rsidR="003A17F6" w:rsidRPr="006A5F5C" w:rsidRDefault="003A17F6" w:rsidP="003A17F6">
      <w:pPr>
        <w:rPr>
          <w:color w:val="EE0000"/>
        </w:rPr>
      </w:pPr>
      <w:r w:rsidRPr="006A5F5C">
        <w:rPr>
          <w:color w:val="EE0000"/>
        </w:rPr>
        <w:t xml:space="preserve">This answer should </w:t>
      </w:r>
      <w:r>
        <w:rPr>
          <w:color w:val="EE0000"/>
        </w:rPr>
        <w:t>include a definition of ‘blue carbon’</w:t>
      </w:r>
      <w:r w:rsidR="00192931">
        <w:rPr>
          <w:color w:val="EE0000"/>
        </w:rPr>
        <w:t xml:space="preserve"> and statistics</w:t>
      </w:r>
      <w:r w:rsidRPr="006A5F5C">
        <w:rPr>
          <w:color w:val="EE0000"/>
        </w:rPr>
        <w:t xml:space="preserve"> on how much carbon is </w:t>
      </w:r>
      <w:r w:rsidR="00192931">
        <w:rPr>
          <w:color w:val="EE0000"/>
        </w:rPr>
        <w:t xml:space="preserve">taken up by </w:t>
      </w:r>
      <w:r w:rsidR="00430F9F">
        <w:rPr>
          <w:color w:val="EE0000"/>
        </w:rPr>
        <w:t>coastal wetlands (mangroves, sea grass meadows</w:t>
      </w:r>
      <w:r w:rsidR="00CF039C">
        <w:rPr>
          <w:color w:val="EE0000"/>
        </w:rPr>
        <w:t>, salt marshes</w:t>
      </w:r>
      <w:r w:rsidR="00430F9F">
        <w:rPr>
          <w:color w:val="EE0000"/>
        </w:rPr>
        <w:t>)</w:t>
      </w:r>
      <w:r w:rsidR="00CF039C">
        <w:rPr>
          <w:color w:val="EE0000"/>
        </w:rPr>
        <w:t xml:space="preserve"> compared with other ecosystems. On a per area basis, </w:t>
      </w:r>
      <w:r w:rsidR="00E12192">
        <w:rPr>
          <w:color w:val="EE0000"/>
        </w:rPr>
        <w:t xml:space="preserve">coastal wetlands are far more effective carbon sinks than forests, and even terrestrial peatlands. </w:t>
      </w:r>
      <w:r w:rsidRPr="006A5F5C">
        <w:rPr>
          <w:color w:val="EE0000"/>
        </w:rPr>
        <w:t>As an evaluative question, the degree of importance depends</w:t>
      </w:r>
      <w:r w:rsidR="00AB1469">
        <w:rPr>
          <w:color w:val="EE0000"/>
        </w:rPr>
        <w:t xml:space="preserve"> on</w:t>
      </w:r>
      <w:r w:rsidR="006A612C">
        <w:rPr>
          <w:color w:val="EE0000"/>
        </w:rPr>
        <w:t xml:space="preserve"> factors affecting</w:t>
      </w:r>
      <w:r w:rsidR="00AB1469">
        <w:rPr>
          <w:color w:val="EE0000"/>
        </w:rPr>
        <w:t xml:space="preserve"> </w:t>
      </w:r>
      <w:r w:rsidR="00207AD6">
        <w:rPr>
          <w:color w:val="EE0000"/>
        </w:rPr>
        <w:t>their future, such as sea level rise</w:t>
      </w:r>
      <w:r w:rsidR="001C38DC">
        <w:rPr>
          <w:color w:val="EE0000"/>
        </w:rPr>
        <w:t xml:space="preserve"> and how humans manage coasts.</w:t>
      </w:r>
    </w:p>
    <w:p w14:paraId="3DD39880" w14:textId="77777777" w:rsidR="003A17F6" w:rsidRDefault="003A17F6" w:rsidP="0034588F"/>
    <w:p w14:paraId="7C6B7BA7" w14:textId="798E49A0" w:rsidR="00F37972" w:rsidRDefault="00F37972" w:rsidP="0034588F">
      <w:r w:rsidRPr="00151F27">
        <w:t>Describ</w:t>
      </w:r>
      <w:r w:rsidR="00F145D0" w:rsidRPr="00151F27">
        <w:t>e</w:t>
      </w:r>
      <w:r w:rsidRPr="00151F27">
        <w:t xml:space="preserve"> different methods of </w:t>
      </w:r>
      <w:r w:rsidR="00151F27" w:rsidRPr="00151F27">
        <w:t>salt marsh</w:t>
      </w:r>
      <w:r w:rsidR="00F145D0" w:rsidRPr="00151F27">
        <w:t xml:space="preserve"> restoration and explain how they work.</w:t>
      </w:r>
    </w:p>
    <w:p w14:paraId="4FC88237" w14:textId="77777777" w:rsidR="001C38DC" w:rsidRDefault="001C38DC" w:rsidP="0034588F"/>
    <w:p w14:paraId="616A22C6" w14:textId="470D6178" w:rsidR="00430A3E" w:rsidRPr="00624677" w:rsidRDefault="00430A3E" w:rsidP="00430A3E">
      <w:pPr>
        <w:rPr>
          <w:color w:val="EE0000"/>
        </w:rPr>
      </w:pPr>
      <w:r w:rsidRPr="00624677">
        <w:rPr>
          <w:color w:val="EE0000"/>
        </w:rPr>
        <w:t xml:space="preserve">This requires </w:t>
      </w:r>
      <w:r w:rsidR="00F23EA3">
        <w:rPr>
          <w:color w:val="EE0000"/>
        </w:rPr>
        <w:t>study</w:t>
      </w:r>
      <w:r w:rsidRPr="00624677">
        <w:rPr>
          <w:color w:val="EE0000"/>
        </w:rPr>
        <w:t xml:space="preserve"> of the</w:t>
      </w:r>
      <w:r w:rsidR="00F23EA3">
        <w:rPr>
          <w:color w:val="EE0000"/>
        </w:rPr>
        <w:t xml:space="preserve"> methods being applied at the</w:t>
      </w:r>
      <w:r w:rsidRPr="00624677">
        <w:rPr>
          <w:color w:val="EE0000"/>
        </w:rPr>
        <w:t xml:space="preserve"> </w:t>
      </w:r>
      <w:r>
        <w:rPr>
          <w:color w:val="EE0000"/>
        </w:rPr>
        <w:t>Venice Lagoon Action Sites</w:t>
      </w:r>
      <w:r w:rsidRPr="00624677">
        <w:rPr>
          <w:color w:val="EE0000"/>
        </w:rPr>
        <w:t>. The question could be edited to ask for an evaluation of the relative effectiveness of the different methods</w:t>
      </w:r>
      <w:r w:rsidR="00BC6AD4">
        <w:rPr>
          <w:color w:val="EE0000"/>
        </w:rPr>
        <w:t xml:space="preserve"> (for example, </w:t>
      </w:r>
      <w:r w:rsidR="009431C1">
        <w:rPr>
          <w:color w:val="EE0000"/>
        </w:rPr>
        <w:t xml:space="preserve">different structures and materials being used to </w:t>
      </w:r>
      <w:r w:rsidR="00A730F0">
        <w:rPr>
          <w:color w:val="EE0000"/>
        </w:rPr>
        <w:t>protect existing salt marsh or create new salt marsh from infills).</w:t>
      </w:r>
      <w:r w:rsidR="0018652C">
        <w:rPr>
          <w:color w:val="EE0000"/>
        </w:rPr>
        <w:t xml:space="preserve"> If evaluating, the</w:t>
      </w:r>
      <w:r w:rsidR="00870A87">
        <w:rPr>
          <w:color w:val="EE0000"/>
        </w:rPr>
        <w:t xml:space="preserve"> answer should comment on how methods need to be applied in combination for the best chance of success (e.g. infilling,</w:t>
      </w:r>
      <w:r w:rsidR="00FE686B">
        <w:rPr>
          <w:color w:val="EE0000"/>
        </w:rPr>
        <w:t xml:space="preserve"> </w:t>
      </w:r>
      <w:r w:rsidR="00493A0B">
        <w:rPr>
          <w:color w:val="EE0000"/>
        </w:rPr>
        <w:t>fas</w:t>
      </w:r>
      <w:r w:rsidR="00FE686B">
        <w:rPr>
          <w:color w:val="EE0000"/>
        </w:rPr>
        <w:t>cines, and planting).</w:t>
      </w:r>
    </w:p>
    <w:p w14:paraId="4056B80D" w14:textId="77777777" w:rsidR="001C38DC" w:rsidRPr="00151F27" w:rsidRDefault="001C38DC" w:rsidP="0034588F"/>
    <w:p w14:paraId="096EDBF0" w14:textId="107FAFF0" w:rsidR="0014163A" w:rsidRDefault="00151F27" w:rsidP="0034588F">
      <w:r>
        <w:t>Using the example of the Venice Lagoon, a</w:t>
      </w:r>
      <w:r w:rsidR="000560A7" w:rsidRPr="00151F27">
        <w:t xml:space="preserve">ssess the importance of involving the local community for </w:t>
      </w:r>
      <w:r w:rsidRPr="00151F27">
        <w:t>salt marsh</w:t>
      </w:r>
      <w:r w:rsidR="00F37972" w:rsidRPr="00151F27">
        <w:t xml:space="preserve"> restoration.</w:t>
      </w:r>
    </w:p>
    <w:p w14:paraId="68F490EA" w14:textId="77777777" w:rsidR="00E97D1C" w:rsidRDefault="00E97D1C" w:rsidP="0034588F"/>
    <w:p w14:paraId="45F429B7" w14:textId="720CBFF5" w:rsidR="00D25707" w:rsidRDefault="00E97D1C" w:rsidP="00E97D1C">
      <w:pPr>
        <w:rPr>
          <w:color w:val="EE0000"/>
        </w:rPr>
      </w:pPr>
      <w:r w:rsidRPr="000B72F6">
        <w:rPr>
          <w:color w:val="EE0000"/>
        </w:rPr>
        <w:t>Th</w:t>
      </w:r>
      <w:r w:rsidR="00D25707">
        <w:rPr>
          <w:color w:val="EE0000"/>
        </w:rPr>
        <w:t>e involvement of l</w:t>
      </w:r>
      <w:r w:rsidRPr="000B72F6">
        <w:rPr>
          <w:color w:val="EE0000"/>
        </w:rPr>
        <w:t>ocal ‘stakeholders’</w:t>
      </w:r>
      <w:r w:rsidR="003F647C">
        <w:rPr>
          <w:color w:val="EE0000"/>
        </w:rPr>
        <w:t xml:space="preserve"> is a crucial element in any attempt at environment/ecosystem restoration, and the work in the Venice Lagoon </w:t>
      </w:r>
      <w:r w:rsidR="006B5856">
        <w:rPr>
          <w:color w:val="EE0000"/>
        </w:rPr>
        <w:t>provides an effective example of this. Success requires achieving a balance between the</w:t>
      </w:r>
      <w:r w:rsidR="00B4794F">
        <w:rPr>
          <w:color w:val="EE0000"/>
        </w:rPr>
        <w:t xml:space="preserve"> different</w:t>
      </w:r>
      <w:r w:rsidR="006B5856">
        <w:rPr>
          <w:color w:val="EE0000"/>
        </w:rPr>
        <w:t xml:space="preserve"> environmental, economic, social, and cultural </w:t>
      </w:r>
      <w:r w:rsidR="00B4794F">
        <w:rPr>
          <w:color w:val="EE0000"/>
        </w:rPr>
        <w:t>needs and uses</w:t>
      </w:r>
      <w:r w:rsidR="009128C1">
        <w:rPr>
          <w:color w:val="EE0000"/>
        </w:rPr>
        <w:t>;</w:t>
      </w:r>
      <w:r w:rsidR="00F428AB">
        <w:rPr>
          <w:color w:val="EE0000"/>
        </w:rPr>
        <w:t xml:space="preserve"> </w:t>
      </w:r>
      <w:proofErr w:type="gramStart"/>
      <w:r w:rsidR="00F428AB">
        <w:rPr>
          <w:color w:val="EE0000"/>
        </w:rPr>
        <w:t>so</w:t>
      </w:r>
      <w:proofErr w:type="gramEnd"/>
      <w:r w:rsidR="00F428AB">
        <w:rPr>
          <w:color w:val="EE0000"/>
        </w:rPr>
        <w:t xml:space="preserve"> all parties</w:t>
      </w:r>
      <w:r w:rsidR="009128C1">
        <w:rPr>
          <w:color w:val="EE0000"/>
        </w:rPr>
        <w:t xml:space="preserve"> with ‘a stake’ in the outcome</w:t>
      </w:r>
      <w:r w:rsidR="00F428AB">
        <w:rPr>
          <w:color w:val="EE0000"/>
        </w:rPr>
        <w:t xml:space="preserve"> should have an input </w:t>
      </w:r>
      <w:r w:rsidR="00686C4D">
        <w:rPr>
          <w:color w:val="EE0000"/>
        </w:rPr>
        <w:t>in</w:t>
      </w:r>
      <w:r w:rsidR="009128C1">
        <w:rPr>
          <w:color w:val="EE0000"/>
        </w:rPr>
        <w:t>,</w:t>
      </w:r>
      <w:r w:rsidR="00686C4D">
        <w:rPr>
          <w:color w:val="EE0000"/>
        </w:rPr>
        <w:t xml:space="preserve"> </w:t>
      </w:r>
      <w:r w:rsidR="00F428AB">
        <w:rPr>
          <w:color w:val="EE0000"/>
        </w:rPr>
        <w:t>and take some ownership</w:t>
      </w:r>
      <w:r w:rsidR="00686C4D">
        <w:rPr>
          <w:color w:val="EE0000"/>
        </w:rPr>
        <w:t xml:space="preserve"> of</w:t>
      </w:r>
      <w:r w:rsidR="009128C1">
        <w:rPr>
          <w:color w:val="EE0000"/>
        </w:rPr>
        <w:t>,</w:t>
      </w:r>
      <w:r w:rsidR="00686C4D">
        <w:rPr>
          <w:color w:val="EE0000"/>
        </w:rPr>
        <w:t xml:space="preserve"> the</w:t>
      </w:r>
      <w:r w:rsidR="009128C1">
        <w:rPr>
          <w:color w:val="EE0000"/>
        </w:rPr>
        <w:t xml:space="preserve"> restoration efforts</w:t>
      </w:r>
      <w:r w:rsidR="005B71F4">
        <w:rPr>
          <w:color w:val="EE0000"/>
        </w:rPr>
        <w:t xml:space="preserve">. </w:t>
      </w:r>
      <w:r w:rsidR="00625C96">
        <w:rPr>
          <w:color w:val="EE0000"/>
        </w:rPr>
        <w:t>People are unlikely to value what they do not understand or have experience of, and therefore e</w:t>
      </w:r>
      <w:r w:rsidR="005B71F4">
        <w:rPr>
          <w:color w:val="EE0000"/>
        </w:rPr>
        <w:t xml:space="preserve">ngagement with the local community (e.g. through </w:t>
      </w:r>
      <w:r w:rsidR="00E87263">
        <w:rPr>
          <w:color w:val="EE0000"/>
        </w:rPr>
        <w:t xml:space="preserve">educational programmes, citizen science, </w:t>
      </w:r>
      <w:r w:rsidR="000224FD">
        <w:rPr>
          <w:color w:val="EE0000"/>
        </w:rPr>
        <w:t>and art)</w:t>
      </w:r>
      <w:r w:rsidR="00625C96">
        <w:rPr>
          <w:color w:val="EE0000"/>
        </w:rPr>
        <w:t xml:space="preserve"> is essential for </w:t>
      </w:r>
      <w:r w:rsidR="00B460FE">
        <w:rPr>
          <w:color w:val="EE0000"/>
        </w:rPr>
        <w:t>raising awareness and motivation to protect and restore.</w:t>
      </w:r>
    </w:p>
    <w:p w14:paraId="29D657D2" w14:textId="77777777" w:rsidR="00F3022F" w:rsidRDefault="00F3022F" w:rsidP="0034588F"/>
    <w:p w14:paraId="0DAC2A5F" w14:textId="1BCDFBD7" w:rsidR="00F3022F" w:rsidRDefault="00F3022F" w:rsidP="0034588F">
      <w:r>
        <w:t xml:space="preserve">The motto of the organization </w:t>
      </w:r>
      <w:r w:rsidRPr="004768BE">
        <w:rPr>
          <w:i/>
          <w:iCs/>
        </w:rPr>
        <w:t>We are here Venice</w:t>
      </w:r>
      <w:r>
        <w:t xml:space="preserve"> is “</w:t>
      </w:r>
      <w:r w:rsidR="00D9065B">
        <w:t xml:space="preserve">Venice is </w:t>
      </w:r>
      <w:r w:rsidR="00AF6865">
        <w:t>the</w:t>
      </w:r>
      <w:r w:rsidR="00D9065B">
        <w:t xml:space="preserve"> lagoon” (</w:t>
      </w:r>
      <w:r w:rsidR="00D9065B" w:rsidRPr="00551A8A">
        <w:rPr>
          <w:i/>
          <w:iCs/>
        </w:rPr>
        <w:t xml:space="preserve">Venezia </w:t>
      </w:r>
      <w:r w:rsidR="004F6243" w:rsidRPr="00551A8A">
        <w:rPr>
          <w:rFonts w:cs="Arial"/>
          <w:i/>
          <w:iCs/>
        </w:rPr>
        <w:t>è</w:t>
      </w:r>
      <w:r w:rsidR="004F6243" w:rsidRPr="00551A8A">
        <w:rPr>
          <w:i/>
          <w:iCs/>
        </w:rPr>
        <w:t xml:space="preserve"> laguna</w:t>
      </w:r>
      <w:r w:rsidR="004F6243">
        <w:t>)</w:t>
      </w:r>
      <w:r w:rsidR="00551A8A">
        <w:t xml:space="preserve">. Discuss </w:t>
      </w:r>
      <w:r w:rsidR="00B1027C">
        <w:t xml:space="preserve">how the </w:t>
      </w:r>
      <w:r w:rsidR="005C6A04">
        <w:t>future</w:t>
      </w:r>
      <w:r w:rsidR="00B1027C">
        <w:t xml:space="preserve"> of Venice and its lagoon are </w:t>
      </w:r>
      <w:r w:rsidR="004C0230">
        <w:t>inextricably linked.</w:t>
      </w:r>
    </w:p>
    <w:p w14:paraId="023F3A08" w14:textId="77777777" w:rsidR="005730E1" w:rsidRDefault="005730E1" w:rsidP="0034588F"/>
    <w:p w14:paraId="43AA3A62" w14:textId="57D120F3" w:rsidR="0034588F" w:rsidRPr="00964FE9" w:rsidRDefault="008D3C4B" w:rsidP="0034588F">
      <w:pPr>
        <w:rPr>
          <w:color w:val="EE0000"/>
        </w:rPr>
      </w:pPr>
      <w:r w:rsidRPr="00BB319F">
        <w:rPr>
          <w:color w:val="EE0000"/>
        </w:rPr>
        <w:t xml:space="preserve">This question </w:t>
      </w:r>
      <w:r w:rsidR="00932542" w:rsidRPr="00BB319F">
        <w:rPr>
          <w:color w:val="EE0000"/>
        </w:rPr>
        <w:t xml:space="preserve">is perfect for exploring the links between physical and human geography </w:t>
      </w:r>
      <w:r w:rsidR="001838D5" w:rsidRPr="00BB319F">
        <w:rPr>
          <w:color w:val="EE0000"/>
        </w:rPr>
        <w:t xml:space="preserve">and </w:t>
      </w:r>
      <w:r w:rsidR="00896BAA" w:rsidRPr="00BB319F">
        <w:rPr>
          <w:color w:val="EE0000"/>
        </w:rPr>
        <w:t>for</w:t>
      </w:r>
      <w:r w:rsidR="000A4EBD" w:rsidRPr="00BB319F">
        <w:rPr>
          <w:color w:val="EE0000"/>
        </w:rPr>
        <w:t xml:space="preserve"> </w:t>
      </w:r>
      <w:r w:rsidR="00514AE4" w:rsidRPr="00BB319F">
        <w:rPr>
          <w:color w:val="EE0000"/>
        </w:rPr>
        <w:t>showing how a</w:t>
      </w:r>
      <w:r w:rsidR="006754E6" w:rsidRPr="00BB319F">
        <w:rPr>
          <w:color w:val="EE0000"/>
        </w:rPr>
        <w:t xml:space="preserve"> </w:t>
      </w:r>
      <w:r w:rsidR="00514AE4" w:rsidRPr="00BB319F">
        <w:rPr>
          <w:color w:val="EE0000"/>
        </w:rPr>
        <w:t>geographical</w:t>
      </w:r>
      <w:r w:rsidR="006754E6" w:rsidRPr="00BB319F">
        <w:rPr>
          <w:color w:val="EE0000"/>
        </w:rPr>
        <w:t xml:space="preserve"> (holistic)</w:t>
      </w:r>
      <w:r w:rsidR="00514AE4" w:rsidRPr="00BB319F">
        <w:rPr>
          <w:color w:val="EE0000"/>
        </w:rPr>
        <w:t xml:space="preserve"> approach is essential for tackling the problems that Venice faces. </w:t>
      </w:r>
      <w:r w:rsidR="00B329EF" w:rsidRPr="00BB319F">
        <w:rPr>
          <w:color w:val="EE0000"/>
        </w:rPr>
        <w:t>Being one of the world’s most beautiful</w:t>
      </w:r>
      <w:r w:rsidR="00567CD7" w:rsidRPr="00BB319F">
        <w:rPr>
          <w:color w:val="EE0000"/>
        </w:rPr>
        <w:t xml:space="preserve"> and unique cities, with an incredible artistic and architectural heritage, it</w:t>
      </w:r>
      <w:r w:rsidR="00C00BFF" w:rsidRPr="00BB319F">
        <w:rPr>
          <w:color w:val="EE0000"/>
        </w:rPr>
        <w:t xml:space="preserve"> goes without saying that </w:t>
      </w:r>
      <w:r w:rsidR="00506FD3" w:rsidRPr="00BB319F">
        <w:rPr>
          <w:color w:val="EE0000"/>
        </w:rPr>
        <w:t>its protection should be a priority.</w:t>
      </w:r>
      <w:r w:rsidR="00EB3BBE" w:rsidRPr="00BB319F">
        <w:rPr>
          <w:color w:val="EE0000"/>
        </w:rPr>
        <w:t xml:space="preserve"> The response should discuss how any attempt to safeguard the city </w:t>
      </w:r>
      <w:r w:rsidR="00D8125F" w:rsidRPr="00BB319F">
        <w:rPr>
          <w:color w:val="EE0000"/>
        </w:rPr>
        <w:t>must</w:t>
      </w:r>
      <w:r w:rsidR="00EB3BBE" w:rsidRPr="00BB319F">
        <w:rPr>
          <w:color w:val="EE0000"/>
        </w:rPr>
        <w:t xml:space="preserve"> </w:t>
      </w:r>
      <w:proofErr w:type="gramStart"/>
      <w:r w:rsidR="00EB3BBE" w:rsidRPr="00BB319F">
        <w:rPr>
          <w:color w:val="EE0000"/>
        </w:rPr>
        <w:t>take into account</w:t>
      </w:r>
      <w:proofErr w:type="gramEnd"/>
      <w:r w:rsidR="00EB3BBE" w:rsidRPr="00BB319F">
        <w:rPr>
          <w:color w:val="EE0000"/>
        </w:rPr>
        <w:t xml:space="preserve"> the processes and health of the wider lagoon system in which the city sits.</w:t>
      </w:r>
      <w:r w:rsidR="008809C6" w:rsidRPr="00BB319F">
        <w:rPr>
          <w:color w:val="EE0000"/>
        </w:rPr>
        <w:t xml:space="preserve"> Specific examples of this include discussion of the role of salt marsh as a nature-based solution to reducing the city’s flood risk, and the fact that the MOSE tidal barrier scheme by itself</w:t>
      </w:r>
      <w:r w:rsidR="00386F4D" w:rsidRPr="00BB319F">
        <w:rPr>
          <w:color w:val="EE0000"/>
        </w:rPr>
        <w:t xml:space="preserve"> is not a sustainable long-term solution.</w:t>
      </w:r>
      <w:r w:rsidR="00053BE0" w:rsidRPr="00BB319F">
        <w:rPr>
          <w:color w:val="EE0000"/>
        </w:rPr>
        <w:t xml:space="preserve"> </w:t>
      </w:r>
      <w:r w:rsidR="00D55181">
        <w:rPr>
          <w:color w:val="EE0000"/>
        </w:rPr>
        <w:t>Frequent b</w:t>
      </w:r>
      <w:r w:rsidR="00053BE0" w:rsidRPr="00BB319F">
        <w:rPr>
          <w:color w:val="EE0000"/>
        </w:rPr>
        <w:t>locking off the lagoon from the Adriatic Sea would lead to severe ecosystem change</w:t>
      </w:r>
      <w:r w:rsidR="007C67D2" w:rsidRPr="00BB319F">
        <w:rPr>
          <w:color w:val="EE0000"/>
        </w:rPr>
        <w:t xml:space="preserve">, pollution, and eutrophication, as well as have </w:t>
      </w:r>
      <w:r w:rsidR="00F91123" w:rsidRPr="00BB319F">
        <w:rPr>
          <w:color w:val="EE0000"/>
        </w:rPr>
        <w:t xml:space="preserve">costly economic impacts. A healthy lagoon ecosystem </w:t>
      </w:r>
      <w:r w:rsidR="00A56EE3" w:rsidRPr="00BB319F">
        <w:rPr>
          <w:color w:val="EE0000"/>
        </w:rPr>
        <w:t>benefits</w:t>
      </w:r>
      <w:r w:rsidR="00F91123" w:rsidRPr="00BB319F">
        <w:rPr>
          <w:color w:val="EE0000"/>
        </w:rPr>
        <w:t xml:space="preserve"> the resident population of Venice and the other inhabited islands, for </w:t>
      </w:r>
      <w:r w:rsidR="00A56EE3" w:rsidRPr="00BB319F">
        <w:rPr>
          <w:color w:val="EE0000"/>
        </w:rPr>
        <w:t xml:space="preserve">a variety of </w:t>
      </w:r>
      <w:r w:rsidR="00F91123" w:rsidRPr="00BB319F">
        <w:rPr>
          <w:color w:val="EE0000"/>
        </w:rPr>
        <w:t xml:space="preserve">social, economic, </w:t>
      </w:r>
      <w:r w:rsidR="00A56EE3" w:rsidRPr="00BB319F">
        <w:rPr>
          <w:color w:val="EE0000"/>
        </w:rPr>
        <w:t>and cultural reasons that can be developed in the response.</w:t>
      </w:r>
    </w:p>
    <w:sectPr w:rsidR="0034588F" w:rsidRPr="00964FE9" w:rsidSect="00B00217">
      <w:headerReference w:type="even" r:id="rId8"/>
      <w:headerReference w:type="default" r:id="rId9"/>
      <w:footerReference w:type="default" r:id="rId10"/>
      <w:type w:val="continuous"/>
      <w:pgSz w:w="11907" w:h="16840" w:code="9"/>
      <w:pgMar w:top="1679"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FA841" w14:textId="77777777" w:rsidR="009D13A6" w:rsidRDefault="009D13A6">
      <w:r>
        <w:separator/>
      </w:r>
    </w:p>
  </w:endnote>
  <w:endnote w:type="continuationSeparator" w:id="0">
    <w:p w14:paraId="1E4A8C32" w14:textId="77777777" w:rsidR="009D13A6" w:rsidRDefault="009D1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32020" w14:textId="77777777" w:rsidR="008B09BD" w:rsidRDefault="008B09BD" w:rsidP="003A6B88">
    <w:pPr>
      <w:pStyle w:val="Footer"/>
      <w:jc w:val="right"/>
    </w:pPr>
    <w:r>
      <w:fldChar w:fldCharType="begin"/>
    </w:r>
    <w:r>
      <w:instrText xml:space="preserve"> PAGE  \* Arabic  \* MERGEFORMAT </w:instrText>
    </w:r>
    <w:r>
      <w:fldChar w:fldCharType="separate"/>
    </w:r>
    <w:r w:rsidR="00EE2C1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A2025" w14:textId="77777777" w:rsidR="009D13A6" w:rsidRDefault="009D13A6">
      <w:r>
        <w:separator/>
      </w:r>
    </w:p>
  </w:footnote>
  <w:footnote w:type="continuationSeparator" w:id="0">
    <w:p w14:paraId="6A6FDAED" w14:textId="77777777" w:rsidR="009D13A6" w:rsidRDefault="009D1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7269" w14:textId="77777777" w:rsidR="009D2AA4" w:rsidRDefault="00565E71">
    <w:pPr>
      <w:pStyle w:val="Header"/>
    </w:pPr>
    <w:r>
      <w:rPr>
        <w:noProof/>
        <w:lang w:eastAsia="en-GB"/>
      </w:rPr>
      <mc:AlternateContent>
        <mc:Choice Requires="wpg">
          <w:drawing>
            <wp:anchor distT="0" distB="0" distL="114300" distR="114300" simplePos="0" relativeHeight="251659776" behindDoc="0" locked="0" layoutInCell="1" allowOverlap="1" wp14:anchorId="7B69713C" wp14:editId="172A0E73">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w:pict>
            <v:group w14:anchorId="3869EF33" id="Group 12" o:spid="_x0000_s1026" style="position:absolute;margin-left:-1.1pt;margin-top:-10.45pt;width:500.95pt;height:86.65pt;z-index:251659776;mso-width-relative:margin" coordorigin="84" coordsize="63627,11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WQAAAAAUmdodGxv&#10;bmcAAAHk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SG9yaXpvbnRhbFJlczwva2V5PgoJCQkJPHJlYWw+NzI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U9yaWVudGF0aW9u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VZlcnRpY2FsUmVz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VZlcnRpY2FsUmVzPC9rZXk+CgkJCQk8cmVhbD43MjwvcmVhbD4KCQkJCTxr&#10;ZXk+Y29tLmFwcGxlLnByaW50LnRpY2tldC5jbGllbnQ8L2tleT4KCQkJCTxzdHJpbmc+Y29tLmFw&#10;cGxlLnByaW50aW5nbWFuYWdlcjwvc3RyaW5nPgoJCQkJPGtleT5jb20uYXBwbGUucHJpbnQudGlj&#10;a2V0Lm1vZERhdGU8L2tleT4KCQkJCTxkYXRlPjIwMDQtMDYtMjhUMTM6MzI6NDRaPC9kYXRl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AJAAAAABSZ2h0bG9uZwAA&#10;Bio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RGS Invoice logo" style="position:absolute;left:48937;top:169;width:14774;height:1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r:id="rId3" o:title="RGS Invoice logo"/>
              </v:shape>
              <v:shape id="Picture 15" o:spid="_x0000_s1028" type="#_x0000_t75" alt="RGS Invoice dot line 130mm 60%" style="position:absolute;left:84;top:9948;width:4813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r:id="rId4" o:title="RGS Invoice dot line 130mm 60%"/>
              </v:shape>
              <v:shape id="Picture 16" o:spid="_x0000_s1029" type="#_x0000_t75" alt="RGS Invoice dot line 130mm 60%" style="position:absolute;left:84;width:4813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r:id="rId4" o:title="RGS Invoice dot line 130mm 60%"/>
              </v:shape>
              <w10:wrap type="square"/>
            </v:group>
          </w:pict>
        </mc:Fallback>
      </mc:AlternateContent>
    </w:r>
    <w:r w:rsidR="00417ADE">
      <w:rPr>
        <w:noProof/>
        <w:lang w:eastAsia="en-GB"/>
      </w:rPr>
      <mc:AlternateContent>
        <mc:Choice Requires="wps">
          <w:drawing>
            <wp:anchor distT="0" distB="0" distL="114300" distR="114300" simplePos="0" relativeHeight="251657728" behindDoc="0" locked="1" layoutInCell="1" allowOverlap="1" wp14:anchorId="43790ACC" wp14:editId="15A016B8">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D0112" w14:textId="77777777" w:rsidR="009D2AA4" w:rsidRDefault="00417ADE" w:rsidP="001C3205">
                          <w:r>
                            <w:rPr>
                              <w:noProof/>
                              <w:lang w:eastAsia="en-GB"/>
                            </w:rPr>
                            <w:drawing>
                              <wp:inline distT="0" distB="0" distL="0" distR="0" wp14:anchorId="7784A70B" wp14:editId="37095758">
                                <wp:extent cx="214630" cy="71755"/>
                                <wp:effectExtent l="0" t="0" r="0" b="4445"/>
                                <wp:docPr id="17"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3790ACC" id="_x0000_t202" coordsize="21600,21600" o:spt="202" path="m,l,21600r21600,l21600,xe">
              <v:stroke joinstyle="miter"/>
              <v:path gradientshapeok="t" o:connecttype="rect"/>
            </v:shapetype>
            <v:shape id="Text Box 6" o:spid="_x0000_s1026" type="#_x0000_t202" style="position:absolute;margin-left:-57.1pt;margin-top:272.7pt;width:17pt;height:10.9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filled="f" stroked="f">
              <v:textbox style="mso-fit-shape-to-text:t" inset="0,0,0,0">
                <w:txbxContent>
                  <w:p w14:paraId="325D0112" w14:textId="77777777" w:rsidR="009D2AA4" w:rsidRDefault="00417ADE" w:rsidP="001C3205">
                    <w:r>
                      <w:rPr>
                        <w:noProof/>
                        <w:lang w:eastAsia="en-GB"/>
                      </w:rPr>
                      <w:drawing>
                        <wp:inline distT="0" distB="0" distL="0" distR="0" wp14:anchorId="7784A70B" wp14:editId="37095758">
                          <wp:extent cx="214630" cy="71755"/>
                          <wp:effectExtent l="0" t="0" r="0" b="4445"/>
                          <wp:docPr id="17"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F0CA6"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59B8F" w14:textId="77777777" w:rsidR="009D2AA4" w:rsidRDefault="003A6B88">
    <w:pPr>
      <w:pStyle w:val="Header"/>
    </w:pPr>
    <w:r>
      <w:rPr>
        <w:noProof/>
        <w:lang w:eastAsia="en-GB"/>
      </w:rPr>
      <w:drawing>
        <wp:inline distT="0" distB="0" distL="0" distR="0" wp14:anchorId="399445D2" wp14:editId="08474CE1">
          <wp:extent cx="6153150" cy="142875"/>
          <wp:effectExtent l="0" t="0" r="0" b="9525"/>
          <wp:docPr id="5" name="Picture 5"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6189" cy="14294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pt;height:19.9pt" o:bullet="t">
        <v:imagedata r:id="rId1" o:title="RGS Internal notice bullet point"/>
      </v:shape>
    </w:pict>
  </w:numPicBullet>
  <w:abstractNum w:abstractNumId="0" w15:restartNumberingAfterBreak="0">
    <w:nsid w:val="052170B1"/>
    <w:multiLevelType w:val="hybridMultilevel"/>
    <w:tmpl w:val="04BA9592"/>
    <w:lvl w:ilvl="0" w:tplc="0809000F">
      <w:start w:val="1"/>
      <w:numFmt w:val="decimal"/>
      <w:lvlText w:val="%1."/>
      <w:lvlJc w:val="left"/>
      <w:pPr>
        <w:tabs>
          <w:tab w:val="num" w:pos="284"/>
        </w:tabs>
        <w:ind w:left="284" w:hanging="284"/>
      </w:pPr>
      <w:rPr>
        <w:rFonts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5913562"/>
    <w:multiLevelType w:val="multilevel"/>
    <w:tmpl w:val="9672F88A"/>
    <w:lvl w:ilvl="0">
      <w:start w:val="1"/>
      <w:numFmt w:val="bullet"/>
      <w:lvlText w:val=""/>
      <w:lvlJc w:val="left"/>
      <w:pPr>
        <w:tabs>
          <w:tab w:val="num" w:pos="170"/>
        </w:tabs>
        <w:ind w:left="0" w:firstLine="0"/>
      </w:pPr>
      <w:rPr>
        <w:rFonts w:ascii="Symbol" w:hAnsi="Symbol" w:hint="default"/>
        <w:sz w:val="2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B6365"/>
    <w:multiLevelType w:val="multilevel"/>
    <w:tmpl w:val="8DF45D76"/>
    <w:lvl w:ilvl="0">
      <w:start w:val="1"/>
      <w:numFmt w:val="decimal"/>
      <w:lvlText w:val="%1."/>
      <w:lvlJc w:val="left"/>
      <w:pPr>
        <w:tabs>
          <w:tab w:val="num" w:pos="708"/>
        </w:tabs>
        <w:ind w:left="708" w:hanging="708"/>
      </w:pPr>
      <w:rPr>
        <w:rFonts w:hint="default"/>
      </w:rPr>
    </w:lvl>
    <w:lvl w:ilvl="1">
      <w:start w:val="1"/>
      <w:numFmt w:val="decimal"/>
      <w:lvlText w:val="%1.%2"/>
      <w:lvlJc w:val="left"/>
      <w:pPr>
        <w:tabs>
          <w:tab w:val="num" w:pos="1412"/>
        </w:tabs>
        <w:ind w:left="1412" w:hanging="708"/>
      </w:pPr>
      <w:rPr>
        <w:rFonts w:hint="default"/>
      </w:rPr>
    </w:lvl>
    <w:lvl w:ilvl="2">
      <w:start w:val="1"/>
      <w:numFmt w:val="decimal"/>
      <w:lvlText w:val="%1.%2.%3."/>
      <w:lvlJc w:val="left"/>
      <w:pPr>
        <w:tabs>
          <w:tab w:val="num" w:pos="0"/>
        </w:tabs>
        <w:ind w:left="2117" w:hanging="708"/>
      </w:pPr>
      <w:rPr>
        <w:rFonts w:hint="default"/>
      </w:rPr>
    </w:lvl>
    <w:lvl w:ilvl="3">
      <w:start w:val="1"/>
      <w:numFmt w:val="decimal"/>
      <w:lvlText w:val="%1.%2.%3.%4."/>
      <w:lvlJc w:val="left"/>
      <w:pPr>
        <w:tabs>
          <w:tab w:val="num" w:pos="0"/>
        </w:tabs>
        <w:ind w:left="2837" w:hanging="708"/>
      </w:pPr>
      <w:rPr>
        <w:rFonts w:hint="default"/>
      </w:rPr>
    </w:lvl>
    <w:lvl w:ilvl="4">
      <w:start w:val="1"/>
      <w:numFmt w:val="decimal"/>
      <w:lvlText w:val="%1.%2.%3.%4.%5."/>
      <w:lvlJc w:val="left"/>
      <w:pPr>
        <w:tabs>
          <w:tab w:val="num" w:pos="0"/>
        </w:tabs>
        <w:ind w:left="3543"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 w15:restartNumberingAfterBreak="0">
    <w:nsid w:val="090E0506"/>
    <w:multiLevelType w:val="multilevel"/>
    <w:tmpl w:val="4ED24CEA"/>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42380"/>
    <w:multiLevelType w:val="hybridMultilevel"/>
    <w:tmpl w:val="0D96A0E8"/>
    <w:lvl w:ilvl="0" w:tplc="7FEE52B4">
      <w:start w:val="1"/>
      <w:numFmt w:val="bullet"/>
      <w:lvlText w:val=""/>
      <w:lvlPicBulletId w:val="0"/>
      <w:lvlJc w:val="left"/>
      <w:pPr>
        <w:tabs>
          <w:tab w:val="num" w:pos="227"/>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BF17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09F521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84D66FD"/>
    <w:multiLevelType w:val="hybridMultilevel"/>
    <w:tmpl w:val="4D3A2FA4"/>
    <w:lvl w:ilvl="0" w:tplc="369C8FB4">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BD14A9"/>
    <w:multiLevelType w:val="hybridMultilevel"/>
    <w:tmpl w:val="1DFA8716"/>
    <w:lvl w:ilvl="0" w:tplc="D9BEF8F8">
      <w:start w:val="1"/>
      <w:numFmt w:val="bullet"/>
      <w:lvlText w:val=""/>
      <w:lvlJc w:val="left"/>
      <w:pPr>
        <w:tabs>
          <w:tab w:val="num" w:pos="170"/>
        </w:tabs>
        <w:ind w:left="0" w:firstLine="0"/>
      </w:pPr>
      <w:rPr>
        <w:rFonts w:ascii="Symbol" w:hAnsi="Symbol" w:hint="default"/>
        <w:sz w:val="27"/>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E84EF5"/>
    <w:multiLevelType w:val="multilevel"/>
    <w:tmpl w:val="21AE6566"/>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4F43CF"/>
    <w:multiLevelType w:val="hybridMultilevel"/>
    <w:tmpl w:val="6520F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C86915"/>
    <w:multiLevelType w:val="hybridMultilevel"/>
    <w:tmpl w:val="47FE47FE"/>
    <w:lvl w:ilvl="0" w:tplc="478672B8">
      <w:start w:val="1"/>
      <w:numFmt w:val="bullet"/>
      <w:lvlText w:val=""/>
      <w:lvlJc w:val="left"/>
      <w:pPr>
        <w:tabs>
          <w:tab w:val="num" w:pos="720"/>
        </w:tabs>
        <w:ind w:left="720" w:hanging="360"/>
      </w:pPr>
      <w:rPr>
        <w:rFonts w:ascii="Wingdings" w:hAnsi="Wingdings" w:hint="default"/>
      </w:rPr>
    </w:lvl>
    <w:lvl w:ilvl="1" w:tplc="5B1CD89E">
      <w:start w:val="1"/>
      <w:numFmt w:val="bullet"/>
      <w:lvlText w:val=""/>
      <w:lvlJc w:val="left"/>
      <w:pPr>
        <w:tabs>
          <w:tab w:val="num" w:pos="1440"/>
        </w:tabs>
        <w:ind w:left="1440" w:hanging="360"/>
      </w:pPr>
      <w:rPr>
        <w:rFonts w:ascii="Wingdings" w:hAnsi="Wingdings" w:hint="default"/>
      </w:rPr>
    </w:lvl>
    <w:lvl w:ilvl="2" w:tplc="DE60B35A" w:tentative="1">
      <w:start w:val="1"/>
      <w:numFmt w:val="bullet"/>
      <w:lvlText w:val=""/>
      <w:lvlJc w:val="left"/>
      <w:pPr>
        <w:tabs>
          <w:tab w:val="num" w:pos="2160"/>
        </w:tabs>
        <w:ind w:left="2160" w:hanging="360"/>
      </w:pPr>
      <w:rPr>
        <w:rFonts w:ascii="Wingdings" w:hAnsi="Wingdings" w:hint="default"/>
      </w:rPr>
    </w:lvl>
    <w:lvl w:ilvl="3" w:tplc="2C960156" w:tentative="1">
      <w:start w:val="1"/>
      <w:numFmt w:val="bullet"/>
      <w:lvlText w:val=""/>
      <w:lvlJc w:val="left"/>
      <w:pPr>
        <w:tabs>
          <w:tab w:val="num" w:pos="2880"/>
        </w:tabs>
        <w:ind w:left="2880" w:hanging="360"/>
      </w:pPr>
      <w:rPr>
        <w:rFonts w:ascii="Wingdings" w:hAnsi="Wingdings" w:hint="default"/>
      </w:rPr>
    </w:lvl>
    <w:lvl w:ilvl="4" w:tplc="A8C4FBD6" w:tentative="1">
      <w:start w:val="1"/>
      <w:numFmt w:val="bullet"/>
      <w:lvlText w:val=""/>
      <w:lvlJc w:val="left"/>
      <w:pPr>
        <w:tabs>
          <w:tab w:val="num" w:pos="3600"/>
        </w:tabs>
        <w:ind w:left="3600" w:hanging="360"/>
      </w:pPr>
      <w:rPr>
        <w:rFonts w:ascii="Wingdings" w:hAnsi="Wingdings" w:hint="default"/>
      </w:rPr>
    </w:lvl>
    <w:lvl w:ilvl="5" w:tplc="F6607348" w:tentative="1">
      <w:start w:val="1"/>
      <w:numFmt w:val="bullet"/>
      <w:lvlText w:val=""/>
      <w:lvlJc w:val="left"/>
      <w:pPr>
        <w:tabs>
          <w:tab w:val="num" w:pos="4320"/>
        </w:tabs>
        <w:ind w:left="4320" w:hanging="360"/>
      </w:pPr>
      <w:rPr>
        <w:rFonts w:ascii="Wingdings" w:hAnsi="Wingdings" w:hint="default"/>
      </w:rPr>
    </w:lvl>
    <w:lvl w:ilvl="6" w:tplc="17580DCA" w:tentative="1">
      <w:start w:val="1"/>
      <w:numFmt w:val="bullet"/>
      <w:lvlText w:val=""/>
      <w:lvlJc w:val="left"/>
      <w:pPr>
        <w:tabs>
          <w:tab w:val="num" w:pos="5040"/>
        </w:tabs>
        <w:ind w:left="5040" w:hanging="360"/>
      </w:pPr>
      <w:rPr>
        <w:rFonts w:ascii="Wingdings" w:hAnsi="Wingdings" w:hint="default"/>
      </w:rPr>
    </w:lvl>
    <w:lvl w:ilvl="7" w:tplc="6AE08244" w:tentative="1">
      <w:start w:val="1"/>
      <w:numFmt w:val="bullet"/>
      <w:lvlText w:val=""/>
      <w:lvlJc w:val="left"/>
      <w:pPr>
        <w:tabs>
          <w:tab w:val="num" w:pos="5760"/>
        </w:tabs>
        <w:ind w:left="5760" w:hanging="360"/>
      </w:pPr>
      <w:rPr>
        <w:rFonts w:ascii="Wingdings" w:hAnsi="Wingdings" w:hint="default"/>
      </w:rPr>
    </w:lvl>
    <w:lvl w:ilvl="8" w:tplc="D6F4F88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946E2F"/>
    <w:multiLevelType w:val="multilevel"/>
    <w:tmpl w:val="8BBC1562"/>
    <w:lvl w:ilvl="0">
      <w:start w:val="1"/>
      <w:numFmt w:val="bullet"/>
      <w:lvlText w:val=""/>
      <w:lvlPicBulletId w:val="0"/>
      <w:lvlJc w:val="left"/>
      <w:pPr>
        <w:tabs>
          <w:tab w:val="num" w:pos="0"/>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137B07"/>
    <w:multiLevelType w:val="hybridMultilevel"/>
    <w:tmpl w:val="E4BA768A"/>
    <w:lvl w:ilvl="0" w:tplc="323ECAFC">
      <w:start w:val="1"/>
      <w:numFmt w:val="decimal"/>
      <w:lvlText w:val="%1."/>
      <w:lvlJc w:val="left"/>
      <w:pPr>
        <w:tabs>
          <w:tab w:val="num" w:pos="284"/>
        </w:tabs>
        <w:ind w:left="284" w:hanging="284"/>
      </w:pPr>
      <w:rPr>
        <w:rFonts w:ascii="Helvetica" w:hAnsi="Helvetica"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ACB7523"/>
    <w:multiLevelType w:val="hybridMultilevel"/>
    <w:tmpl w:val="DD48BBB2"/>
    <w:lvl w:ilvl="0" w:tplc="1382DBCC">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63F3FC0"/>
    <w:multiLevelType w:val="multilevel"/>
    <w:tmpl w:val="86EEE66E"/>
    <w:lvl w:ilvl="0">
      <w:start w:val="1"/>
      <w:numFmt w:val="bullet"/>
      <w:lvlText w:val=""/>
      <w:lvlPicBulletId w:val="0"/>
      <w:lvlJc w:val="left"/>
      <w:pPr>
        <w:tabs>
          <w:tab w:val="num" w:pos="170"/>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84222B"/>
    <w:multiLevelType w:val="hybridMultilevel"/>
    <w:tmpl w:val="2528D02C"/>
    <w:lvl w:ilvl="0" w:tplc="CEBCB7AE">
      <w:start w:val="1"/>
      <w:numFmt w:val="bullet"/>
      <w:lvlText w:val=""/>
      <w:lvlJc w:val="left"/>
      <w:pPr>
        <w:tabs>
          <w:tab w:val="num" w:pos="720"/>
        </w:tabs>
        <w:ind w:left="720" w:hanging="360"/>
      </w:pPr>
      <w:rPr>
        <w:rFonts w:ascii="Wingdings" w:hAnsi="Wingdings" w:hint="default"/>
      </w:rPr>
    </w:lvl>
    <w:lvl w:ilvl="1" w:tplc="2DA6A54C" w:tentative="1">
      <w:start w:val="1"/>
      <w:numFmt w:val="bullet"/>
      <w:lvlText w:val=""/>
      <w:lvlJc w:val="left"/>
      <w:pPr>
        <w:tabs>
          <w:tab w:val="num" w:pos="1440"/>
        </w:tabs>
        <w:ind w:left="1440" w:hanging="360"/>
      </w:pPr>
      <w:rPr>
        <w:rFonts w:ascii="Wingdings" w:hAnsi="Wingdings" w:hint="default"/>
      </w:rPr>
    </w:lvl>
    <w:lvl w:ilvl="2" w:tplc="EEDE691E" w:tentative="1">
      <w:start w:val="1"/>
      <w:numFmt w:val="bullet"/>
      <w:lvlText w:val=""/>
      <w:lvlJc w:val="left"/>
      <w:pPr>
        <w:tabs>
          <w:tab w:val="num" w:pos="2160"/>
        </w:tabs>
        <w:ind w:left="2160" w:hanging="360"/>
      </w:pPr>
      <w:rPr>
        <w:rFonts w:ascii="Wingdings" w:hAnsi="Wingdings" w:hint="default"/>
      </w:rPr>
    </w:lvl>
    <w:lvl w:ilvl="3" w:tplc="1EAC0B7E" w:tentative="1">
      <w:start w:val="1"/>
      <w:numFmt w:val="bullet"/>
      <w:lvlText w:val=""/>
      <w:lvlJc w:val="left"/>
      <w:pPr>
        <w:tabs>
          <w:tab w:val="num" w:pos="2880"/>
        </w:tabs>
        <w:ind w:left="2880" w:hanging="360"/>
      </w:pPr>
      <w:rPr>
        <w:rFonts w:ascii="Wingdings" w:hAnsi="Wingdings" w:hint="default"/>
      </w:rPr>
    </w:lvl>
    <w:lvl w:ilvl="4" w:tplc="25BE4D88" w:tentative="1">
      <w:start w:val="1"/>
      <w:numFmt w:val="bullet"/>
      <w:lvlText w:val=""/>
      <w:lvlJc w:val="left"/>
      <w:pPr>
        <w:tabs>
          <w:tab w:val="num" w:pos="3600"/>
        </w:tabs>
        <w:ind w:left="3600" w:hanging="360"/>
      </w:pPr>
      <w:rPr>
        <w:rFonts w:ascii="Wingdings" w:hAnsi="Wingdings" w:hint="default"/>
      </w:rPr>
    </w:lvl>
    <w:lvl w:ilvl="5" w:tplc="CBC014A2" w:tentative="1">
      <w:start w:val="1"/>
      <w:numFmt w:val="bullet"/>
      <w:lvlText w:val=""/>
      <w:lvlJc w:val="left"/>
      <w:pPr>
        <w:tabs>
          <w:tab w:val="num" w:pos="4320"/>
        </w:tabs>
        <w:ind w:left="4320" w:hanging="360"/>
      </w:pPr>
      <w:rPr>
        <w:rFonts w:ascii="Wingdings" w:hAnsi="Wingdings" w:hint="default"/>
      </w:rPr>
    </w:lvl>
    <w:lvl w:ilvl="6" w:tplc="03C01A4C" w:tentative="1">
      <w:start w:val="1"/>
      <w:numFmt w:val="bullet"/>
      <w:lvlText w:val=""/>
      <w:lvlJc w:val="left"/>
      <w:pPr>
        <w:tabs>
          <w:tab w:val="num" w:pos="5040"/>
        </w:tabs>
        <w:ind w:left="5040" w:hanging="360"/>
      </w:pPr>
      <w:rPr>
        <w:rFonts w:ascii="Wingdings" w:hAnsi="Wingdings" w:hint="default"/>
      </w:rPr>
    </w:lvl>
    <w:lvl w:ilvl="7" w:tplc="2D1C037A" w:tentative="1">
      <w:start w:val="1"/>
      <w:numFmt w:val="bullet"/>
      <w:lvlText w:val=""/>
      <w:lvlJc w:val="left"/>
      <w:pPr>
        <w:tabs>
          <w:tab w:val="num" w:pos="5760"/>
        </w:tabs>
        <w:ind w:left="5760" w:hanging="360"/>
      </w:pPr>
      <w:rPr>
        <w:rFonts w:ascii="Wingdings" w:hAnsi="Wingdings" w:hint="default"/>
      </w:rPr>
    </w:lvl>
    <w:lvl w:ilvl="8" w:tplc="C22CB4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460E2B"/>
    <w:multiLevelType w:val="hybridMultilevel"/>
    <w:tmpl w:val="52088244"/>
    <w:lvl w:ilvl="0" w:tplc="F2623D6C">
      <w:start w:val="1"/>
      <w:numFmt w:val="bullet"/>
      <w:lvlText w:val=""/>
      <w:lvlJc w:val="left"/>
      <w:pPr>
        <w:tabs>
          <w:tab w:val="num" w:pos="720"/>
        </w:tabs>
        <w:ind w:left="720" w:hanging="360"/>
      </w:pPr>
      <w:rPr>
        <w:rFonts w:ascii="Wingdings" w:hAnsi="Wingdings" w:hint="default"/>
      </w:rPr>
    </w:lvl>
    <w:lvl w:ilvl="1" w:tplc="A578631E">
      <w:start w:val="1"/>
      <w:numFmt w:val="bullet"/>
      <w:lvlText w:val=""/>
      <w:lvlJc w:val="left"/>
      <w:pPr>
        <w:tabs>
          <w:tab w:val="num" w:pos="1440"/>
        </w:tabs>
        <w:ind w:left="1440" w:hanging="360"/>
      </w:pPr>
      <w:rPr>
        <w:rFonts w:ascii="Wingdings" w:hAnsi="Wingdings" w:hint="default"/>
      </w:rPr>
    </w:lvl>
    <w:lvl w:ilvl="2" w:tplc="F80ED7EA" w:tentative="1">
      <w:start w:val="1"/>
      <w:numFmt w:val="bullet"/>
      <w:lvlText w:val=""/>
      <w:lvlJc w:val="left"/>
      <w:pPr>
        <w:tabs>
          <w:tab w:val="num" w:pos="2160"/>
        </w:tabs>
        <w:ind w:left="2160" w:hanging="360"/>
      </w:pPr>
      <w:rPr>
        <w:rFonts w:ascii="Wingdings" w:hAnsi="Wingdings" w:hint="default"/>
      </w:rPr>
    </w:lvl>
    <w:lvl w:ilvl="3" w:tplc="E9527630" w:tentative="1">
      <w:start w:val="1"/>
      <w:numFmt w:val="bullet"/>
      <w:lvlText w:val=""/>
      <w:lvlJc w:val="left"/>
      <w:pPr>
        <w:tabs>
          <w:tab w:val="num" w:pos="2880"/>
        </w:tabs>
        <w:ind w:left="2880" w:hanging="360"/>
      </w:pPr>
      <w:rPr>
        <w:rFonts w:ascii="Wingdings" w:hAnsi="Wingdings" w:hint="default"/>
      </w:rPr>
    </w:lvl>
    <w:lvl w:ilvl="4" w:tplc="90FA334C" w:tentative="1">
      <w:start w:val="1"/>
      <w:numFmt w:val="bullet"/>
      <w:lvlText w:val=""/>
      <w:lvlJc w:val="left"/>
      <w:pPr>
        <w:tabs>
          <w:tab w:val="num" w:pos="3600"/>
        </w:tabs>
        <w:ind w:left="3600" w:hanging="360"/>
      </w:pPr>
      <w:rPr>
        <w:rFonts w:ascii="Wingdings" w:hAnsi="Wingdings" w:hint="default"/>
      </w:rPr>
    </w:lvl>
    <w:lvl w:ilvl="5" w:tplc="7B24AC14" w:tentative="1">
      <w:start w:val="1"/>
      <w:numFmt w:val="bullet"/>
      <w:lvlText w:val=""/>
      <w:lvlJc w:val="left"/>
      <w:pPr>
        <w:tabs>
          <w:tab w:val="num" w:pos="4320"/>
        </w:tabs>
        <w:ind w:left="4320" w:hanging="360"/>
      </w:pPr>
      <w:rPr>
        <w:rFonts w:ascii="Wingdings" w:hAnsi="Wingdings" w:hint="default"/>
      </w:rPr>
    </w:lvl>
    <w:lvl w:ilvl="6" w:tplc="EC0882A8" w:tentative="1">
      <w:start w:val="1"/>
      <w:numFmt w:val="bullet"/>
      <w:lvlText w:val=""/>
      <w:lvlJc w:val="left"/>
      <w:pPr>
        <w:tabs>
          <w:tab w:val="num" w:pos="5040"/>
        </w:tabs>
        <w:ind w:left="5040" w:hanging="360"/>
      </w:pPr>
      <w:rPr>
        <w:rFonts w:ascii="Wingdings" w:hAnsi="Wingdings" w:hint="default"/>
      </w:rPr>
    </w:lvl>
    <w:lvl w:ilvl="7" w:tplc="10C495BC" w:tentative="1">
      <w:start w:val="1"/>
      <w:numFmt w:val="bullet"/>
      <w:lvlText w:val=""/>
      <w:lvlJc w:val="left"/>
      <w:pPr>
        <w:tabs>
          <w:tab w:val="num" w:pos="5760"/>
        </w:tabs>
        <w:ind w:left="5760" w:hanging="360"/>
      </w:pPr>
      <w:rPr>
        <w:rFonts w:ascii="Wingdings" w:hAnsi="Wingdings" w:hint="default"/>
      </w:rPr>
    </w:lvl>
    <w:lvl w:ilvl="8" w:tplc="D53A913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244499"/>
    <w:multiLevelType w:val="multilevel"/>
    <w:tmpl w:val="0D96A0E8"/>
    <w:lvl w:ilvl="0">
      <w:start w:val="1"/>
      <w:numFmt w:val="bullet"/>
      <w:lvlText w:val=""/>
      <w:lvlPicBulletId w:val="0"/>
      <w:lvlJc w:val="left"/>
      <w:pPr>
        <w:tabs>
          <w:tab w:val="num" w:pos="227"/>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20" w15:restartNumberingAfterBreak="0">
    <w:nsid w:val="4A254491"/>
    <w:multiLevelType w:val="hybridMultilevel"/>
    <w:tmpl w:val="4ED24CEA"/>
    <w:lvl w:ilvl="0" w:tplc="CFAEF53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F52E1F"/>
    <w:multiLevelType w:val="multilevel"/>
    <w:tmpl w:val="B394D3E0"/>
    <w:lvl w:ilvl="0">
      <w:start w:val="1"/>
      <w:numFmt w:val="bullet"/>
      <w:lvlText w:val=""/>
      <w:lvlPicBulletId w:val="0"/>
      <w:lvlJc w:val="left"/>
      <w:pPr>
        <w:tabs>
          <w:tab w:val="num" w:pos="0"/>
        </w:tabs>
        <w:ind w:left="68" w:hanging="68"/>
      </w:pPr>
      <w:rPr>
        <w:rFonts w:ascii="Symbol" w:hAnsi="Symbol"/>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5B14090"/>
    <w:multiLevelType w:val="hybridMultilevel"/>
    <w:tmpl w:val="21AE6566"/>
    <w:lvl w:ilvl="0" w:tplc="523AF34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784383A"/>
    <w:multiLevelType w:val="hybridMultilevel"/>
    <w:tmpl w:val="A9AA5E96"/>
    <w:lvl w:ilvl="0" w:tplc="2E4C6FF4">
      <w:start w:val="1"/>
      <w:numFmt w:val="bullet"/>
      <w:lvlText w:val=""/>
      <w:lvlPicBulletId w:val="0"/>
      <w:lvlJc w:val="left"/>
      <w:pPr>
        <w:tabs>
          <w:tab w:val="num" w:pos="113"/>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D651F9"/>
    <w:multiLevelType w:val="multilevel"/>
    <w:tmpl w:val="A9AA5E96"/>
    <w:lvl w:ilvl="0">
      <w:start w:val="1"/>
      <w:numFmt w:val="bullet"/>
      <w:lvlText w:val=""/>
      <w:lvlPicBulletId w:val="0"/>
      <w:lvlJc w:val="left"/>
      <w:pPr>
        <w:tabs>
          <w:tab w:val="num" w:pos="113"/>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B30C72"/>
    <w:multiLevelType w:val="hybridMultilevel"/>
    <w:tmpl w:val="26B08628"/>
    <w:lvl w:ilvl="0" w:tplc="21C83E22">
      <w:start w:val="1"/>
      <w:numFmt w:val="bullet"/>
      <w:lvlText w:val=""/>
      <w:lvlPicBulletId w:val="0"/>
      <w:lvlJc w:val="left"/>
      <w:pPr>
        <w:tabs>
          <w:tab w:val="num" w:pos="227"/>
        </w:tabs>
        <w:ind w:left="68" w:hanging="6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147961"/>
    <w:multiLevelType w:val="hybridMultilevel"/>
    <w:tmpl w:val="997003BE"/>
    <w:lvl w:ilvl="0" w:tplc="323A2302">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6F1DB3"/>
    <w:multiLevelType w:val="hybridMultilevel"/>
    <w:tmpl w:val="14124F4A"/>
    <w:lvl w:ilvl="0" w:tplc="3F84F5B8">
      <w:start w:val="1"/>
      <w:numFmt w:val="bullet"/>
      <w:lvlText w:val=""/>
      <w:lvlJc w:val="left"/>
      <w:pPr>
        <w:tabs>
          <w:tab w:val="num" w:pos="720"/>
        </w:tabs>
        <w:ind w:left="720" w:hanging="360"/>
      </w:pPr>
      <w:rPr>
        <w:rFonts w:ascii="Wingdings" w:hAnsi="Wingdings" w:hint="default"/>
      </w:rPr>
    </w:lvl>
    <w:lvl w:ilvl="1" w:tplc="31D2ACC0">
      <w:start w:val="1"/>
      <w:numFmt w:val="bullet"/>
      <w:lvlText w:val=""/>
      <w:lvlJc w:val="left"/>
      <w:pPr>
        <w:tabs>
          <w:tab w:val="num" w:pos="1440"/>
        </w:tabs>
        <w:ind w:left="1440" w:hanging="360"/>
      </w:pPr>
      <w:rPr>
        <w:rFonts w:ascii="Wingdings" w:hAnsi="Wingdings" w:hint="default"/>
      </w:rPr>
    </w:lvl>
    <w:lvl w:ilvl="2" w:tplc="E4B47C5E" w:tentative="1">
      <w:start w:val="1"/>
      <w:numFmt w:val="bullet"/>
      <w:lvlText w:val=""/>
      <w:lvlJc w:val="left"/>
      <w:pPr>
        <w:tabs>
          <w:tab w:val="num" w:pos="2160"/>
        </w:tabs>
        <w:ind w:left="2160" w:hanging="360"/>
      </w:pPr>
      <w:rPr>
        <w:rFonts w:ascii="Wingdings" w:hAnsi="Wingdings" w:hint="default"/>
      </w:rPr>
    </w:lvl>
    <w:lvl w:ilvl="3" w:tplc="C978A734" w:tentative="1">
      <w:start w:val="1"/>
      <w:numFmt w:val="bullet"/>
      <w:lvlText w:val=""/>
      <w:lvlJc w:val="left"/>
      <w:pPr>
        <w:tabs>
          <w:tab w:val="num" w:pos="2880"/>
        </w:tabs>
        <w:ind w:left="2880" w:hanging="360"/>
      </w:pPr>
      <w:rPr>
        <w:rFonts w:ascii="Wingdings" w:hAnsi="Wingdings" w:hint="default"/>
      </w:rPr>
    </w:lvl>
    <w:lvl w:ilvl="4" w:tplc="1BD4D6A8" w:tentative="1">
      <w:start w:val="1"/>
      <w:numFmt w:val="bullet"/>
      <w:lvlText w:val=""/>
      <w:lvlJc w:val="left"/>
      <w:pPr>
        <w:tabs>
          <w:tab w:val="num" w:pos="3600"/>
        </w:tabs>
        <w:ind w:left="3600" w:hanging="360"/>
      </w:pPr>
      <w:rPr>
        <w:rFonts w:ascii="Wingdings" w:hAnsi="Wingdings" w:hint="default"/>
      </w:rPr>
    </w:lvl>
    <w:lvl w:ilvl="5" w:tplc="6A9C47C2" w:tentative="1">
      <w:start w:val="1"/>
      <w:numFmt w:val="bullet"/>
      <w:lvlText w:val=""/>
      <w:lvlJc w:val="left"/>
      <w:pPr>
        <w:tabs>
          <w:tab w:val="num" w:pos="4320"/>
        </w:tabs>
        <w:ind w:left="4320" w:hanging="360"/>
      </w:pPr>
      <w:rPr>
        <w:rFonts w:ascii="Wingdings" w:hAnsi="Wingdings" w:hint="default"/>
      </w:rPr>
    </w:lvl>
    <w:lvl w:ilvl="6" w:tplc="3F52AF10" w:tentative="1">
      <w:start w:val="1"/>
      <w:numFmt w:val="bullet"/>
      <w:lvlText w:val=""/>
      <w:lvlJc w:val="left"/>
      <w:pPr>
        <w:tabs>
          <w:tab w:val="num" w:pos="5040"/>
        </w:tabs>
        <w:ind w:left="5040" w:hanging="360"/>
      </w:pPr>
      <w:rPr>
        <w:rFonts w:ascii="Wingdings" w:hAnsi="Wingdings" w:hint="default"/>
      </w:rPr>
    </w:lvl>
    <w:lvl w:ilvl="7" w:tplc="892AB016" w:tentative="1">
      <w:start w:val="1"/>
      <w:numFmt w:val="bullet"/>
      <w:lvlText w:val=""/>
      <w:lvlJc w:val="left"/>
      <w:pPr>
        <w:tabs>
          <w:tab w:val="num" w:pos="5760"/>
        </w:tabs>
        <w:ind w:left="5760" w:hanging="360"/>
      </w:pPr>
      <w:rPr>
        <w:rFonts w:ascii="Wingdings" w:hAnsi="Wingdings" w:hint="default"/>
      </w:rPr>
    </w:lvl>
    <w:lvl w:ilvl="8" w:tplc="DE60A15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B49264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DB63FCD"/>
    <w:multiLevelType w:val="hybridMultilevel"/>
    <w:tmpl w:val="86EEE66E"/>
    <w:lvl w:ilvl="0" w:tplc="AD0C4FD2">
      <w:start w:val="1"/>
      <w:numFmt w:val="bullet"/>
      <w:lvlText w:val=""/>
      <w:lvlPicBulletId w:val="0"/>
      <w:lvlJc w:val="left"/>
      <w:pPr>
        <w:tabs>
          <w:tab w:val="num" w:pos="170"/>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46935E4"/>
    <w:multiLevelType w:val="hybridMultilevel"/>
    <w:tmpl w:val="E9B68EC2"/>
    <w:lvl w:ilvl="0" w:tplc="2D28AD7A">
      <w:start w:val="1"/>
      <w:numFmt w:val="bullet"/>
      <w:pStyle w:val="RGSsubtitle"/>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B50DF8"/>
    <w:multiLevelType w:val="multilevel"/>
    <w:tmpl w:val="26B08628"/>
    <w:lvl w:ilvl="0">
      <w:start w:val="1"/>
      <w:numFmt w:val="bullet"/>
      <w:lvlText w:val=""/>
      <w:lvlPicBulletId w:val="0"/>
      <w:lvlJc w:val="left"/>
      <w:pPr>
        <w:tabs>
          <w:tab w:val="num" w:pos="227"/>
        </w:tabs>
        <w:ind w:left="68" w:hanging="68"/>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260B61"/>
    <w:multiLevelType w:val="multilevel"/>
    <w:tmpl w:val="E4320962"/>
    <w:lvl w:ilvl="0">
      <w:start w:val="1"/>
      <w:numFmt w:val="bullet"/>
      <w:lvlText w:val=""/>
      <w:lvlJc w:val="left"/>
      <w:pPr>
        <w:tabs>
          <w:tab w:val="num" w:pos="170"/>
        </w:tabs>
        <w:ind w:left="0" w:firstLine="0"/>
      </w:pPr>
      <w:rPr>
        <w:rFonts w:ascii="Symbol" w:hAnsi="Symbol" w:hint="default"/>
        <w:sz w:val="22"/>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E375F8C"/>
    <w:multiLevelType w:val="multilevel"/>
    <w:tmpl w:val="4530C528"/>
    <w:lvl w:ilvl="0">
      <w:start w:val="1"/>
      <w:numFmt w:val="bullet"/>
      <w:lvlText w:val=""/>
      <w:lvlJc w:val="left"/>
      <w:pPr>
        <w:tabs>
          <w:tab w:val="num" w:pos="170"/>
        </w:tabs>
        <w:ind w:left="68" w:hanging="68"/>
      </w:pPr>
      <w:rPr>
        <w:rFonts w:ascii="Symbol" w:hAnsi="Symbol" w:hint="default"/>
        <w:sz w:val="20"/>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E777B10"/>
    <w:multiLevelType w:val="hybridMultilevel"/>
    <w:tmpl w:val="8BBC1562"/>
    <w:lvl w:ilvl="0" w:tplc="8F8668D8">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34898879">
    <w:abstractNumId w:val="2"/>
  </w:num>
  <w:num w:numId="2" w16cid:durableId="1400665944">
    <w:abstractNumId w:val="2"/>
  </w:num>
  <w:num w:numId="3" w16cid:durableId="2034181837">
    <w:abstractNumId w:val="2"/>
  </w:num>
  <w:num w:numId="4" w16cid:durableId="1730376517">
    <w:abstractNumId w:val="22"/>
  </w:num>
  <w:num w:numId="5" w16cid:durableId="1021586156">
    <w:abstractNumId w:val="9"/>
  </w:num>
  <w:num w:numId="6" w16cid:durableId="1374765041">
    <w:abstractNumId w:val="20"/>
  </w:num>
  <w:num w:numId="7" w16cid:durableId="2056658853">
    <w:abstractNumId w:val="3"/>
  </w:num>
  <w:num w:numId="8" w16cid:durableId="782457070">
    <w:abstractNumId w:val="26"/>
  </w:num>
  <w:num w:numId="9" w16cid:durableId="1159464424">
    <w:abstractNumId w:val="33"/>
  </w:num>
  <w:num w:numId="10" w16cid:durableId="1248199091">
    <w:abstractNumId w:val="4"/>
  </w:num>
  <w:num w:numId="11" w16cid:durableId="303437922">
    <w:abstractNumId w:val="18"/>
  </w:num>
  <w:num w:numId="12" w16cid:durableId="1239753891">
    <w:abstractNumId w:val="31"/>
  </w:num>
  <w:num w:numId="13" w16cid:durableId="1792899168">
    <w:abstractNumId w:val="15"/>
  </w:num>
  <w:num w:numId="14" w16cid:durableId="669143764">
    <w:abstractNumId w:val="24"/>
  </w:num>
  <w:num w:numId="15" w16cid:durableId="416562638">
    <w:abstractNumId w:val="25"/>
  </w:num>
  <w:num w:numId="16" w16cid:durableId="1426340982">
    <w:abstractNumId w:val="36"/>
  </w:num>
  <w:num w:numId="17" w16cid:durableId="393428264">
    <w:abstractNumId w:val="12"/>
  </w:num>
  <w:num w:numId="18" w16cid:durableId="423577830">
    <w:abstractNumId w:val="27"/>
  </w:num>
  <w:num w:numId="19" w16cid:durableId="2134594127">
    <w:abstractNumId w:val="32"/>
  </w:num>
  <w:num w:numId="20" w16cid:durableId="119342235">
    <w:abstractNumId w:val="8"/>
  </w:num>
  <w:num w:numId="21" w16cid:durableId="630984143">
    <w:abstractNumId w:val="30"/>
  </w:num>
  <w:num w:numId="22" w16cid:durableId="726759626">
    <w:abstractNumId w:val="35"/>
  </w:num>
  <w:num w:numId="23" w16cid:durableId="837039033">
    <w:abstractNumId w:val="6"/>
  </w:num>
  <w:num w:numId="24" w16cid:durableId="2083284696">
    <w:abstractNumId w:val="21"/>
  </w:num>
  <w:num w:numId="25" w16cid:durableId="1785156266">
    <w:abstractNumId w:val="5"/>
  </w:num>
  <w:num w:numId="26" w16cid:durableId="1390493419">
    <w:abstractNumId w:val="34"/>
  </w:num>
  <w:num w:numId="27" w16cid:durableId="497235972">
    <w:abstractNumId w:val="1"/>
  </w:num>
  <w:num w:numId="28" w16cid:durableId="1893535252">
    <w:abstractNumId w:val="23"/>
  </w:num>
  <w:num w:numId="29" w16cid:durableId="1576012780">
    <w:abstractNumId w:val="14"/>
  </w:num>
  <w:num w:numId="30" w16cid:durableId="469901026">
    <w:abstractNumId w:val="13"/>
  </w:num>
  <w:num w:numId="31" w16cid:durableId="1031341052">
    <w:abstractNumId w:val="0"/>
  </w:num>
  <w:num w:numId="32" w16cid:durableId="1790319049">
    <w:abstractNumId w:val="7"/>
  </w:num>
  <w:num w:numId="33" w16cid:durableId="1471678418">
    <w:abstractNumId w:val="23"/>
  </w:num>
  <w:num w:numId="34" w16cid:durableId="207030882">
    <w:abstractNumId w:val="29"/>
  </w:num>
  <w:num w:numId="35" w16cid:durableId="300774579">
    <w:abstractNumId w:val="19"/>
  </w:num>
  <w:num w:numId="36" w16cid:durableId="1866820453">
    <w:abstractNumId w:val="13"/>
  </w:num>
  <w:num w:numId="37" w16cid:durableId="119615210">
    <w:abstractNumId w:val="32"/>
  </w:num>
  <w:num w:numId="38" w16cid:durableId="536092240">
    <w:abstractNumId w:val="10"/>
  </w:num>
  <w:num w:numId="39" w16cid:durableId="870538009">
    <w:abstractNumId w:val="28"/>
  </w:num>
  <w:num w:numId="40" w16cid:durableId="370689706">
    <w:abstractNumId w:val="17"/>
  </w:num>
  <w:num w:numId="41" w16cid:durableId="159738795">
    <w:abstractNumId w:val="11"/>
  </w:num>
  <w:num w:numId="42" w16cid:durableId="17854216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2564"/>
    <w:rsid w:val="00007642"/>
    <w:rsid w:val="00012BAE"/>
    <w:rsid w:val="00014855"/>
    <w:rsid w:val="000224FD"/>
    <w:rsid w:val="00022517"/>
    <w:rsid w:val="000252EA"/>
    <w:rsid w:val="00031EFB"/>
    <w:rsid w:val="00036D8E"/>
    <w:rsid w:val="000414A8"/>
    <w:rsid w:val="000429C2"/>
    <w:rsid w:val="00044BCB"/>
    <w:rsid w:val="00045C95"/>
    <w:rsid w:val="00046CA9"/>
    <w:rsid w:val="00051E59"/>
    <w:rsid w:val="00053BE0"/>
    <w:rsid w:val="00054C39"/>
    <w:rsid w:val="000560A7"/>
    <w:rsid w:val="00057937"/>
    <w:rsid w:val="00060370"/>
    <w:rsid w:val="000605C1"/>
    <w:rsid w:val="00064DDE"/>
    <w:rsid w:val="00071175"/>
    <w:rsid w:val="000717EF"/>
    <w:rsid w:val="00073661"/>
    <w:rsid w:val="00075520"/>
    <w:rsid w:val="00082C90"/>
    <w:rsid w:val="00085592"/>
    <w:rsid w:val="00086069"/>
    <w:rsid w:val="0009314E"/>
    <w:rsid w:val="00094139"/>
    <w:rsid w:val="00094E6E"/>
    <w:rsid w:val="000A189B"/>
    <w:rsid w:val="000A46D4"/>
    <w:rsid w:val="000A49B1"/>
    <w:rsid w:val="000A4EBD"/>
    <w:rsid w:val="000A628B"/>
    <w:rsid w:val="000B0554"/>
    <w:rsid w:val="000B321B"/>
    <w:rsid w:val="000B346C"/>
    <w:rsid w:val="000B4DE8"/>
    <w:rsid w:val="000B638B"/>
    <w:rsid w:val="000B6DAB"/>
    <w:rsid w:val="000C31C3"/>
    <w:rsid w:val="000C37E5"/>
    <w:rsid w:val="000C4849"/>
    <w:rsid w:val="000C6903"/>
    <w:rsid w:val="000C7D35"/>
    <w:rsid w:val="000D0B95"/>
    <w:rsid w:val="000D1678"/>
    <w:rsid w:val="000D27CA"/>
    <w:rsid w:val="000D4FDC"/>
    <w:rsid w:val="000D7438"/>
    <w:rsid w:val="000E3D2B"/>
    <w:rsid w:val="000F0D06"/>
    <w:rsid w:val="000F5183"/>
    <w:rsid w:val="000F5D31"/>
    <w:rsid w:val="0010148F"/>
    <w:rsid w:val="00101F41"/>
    <w:rsid w:val="00102A1E"/>
    <w:rsid w:val="00102BB6"/>
    <w:rsid w:val="00105300"/>
    <w:rsid w:val="0010630D"/>
    <w:rsid w:val="00107FD8"/>
    <w:rsid w:val="001100D9"/>
    <w:rsid w:val="00113EF5"/>
    <w:rsid w:val="001218EE"/>
    <w:rsid w:val="001226A4"/>
    <w:rsid w:val="001255B0"/>
    <w:rsid w:val="00132516"/>
    <w:rsid w:val="00136235"/>
    <w:rsid w:val="001403C7"/>
    <w:rsid w:val="0014163A"/>
    <w:rsid w:val="00144C8B"/>
    <w:rsid w:val="001473A7"/>
    <w:rsid w:val="0015157B"/>
    <w:rsid w:val="00151F27"/>
    <w:rsid w:val="00155C72"/>
    <w:rsid w:val="00162D03"/>
    <w:rsid w:val="001704D9"/>
    <w:rsid w:val="00171DD7"/>
    <w:rsid w:val="00174AC0"/>
    <w:rsid w:val="001777FD"/>
    <w:rsid w:val="001838D5"/>
    <w:rsid w:val="0018496C"/>
    <w:rsid w:val="0018652C"/>
    <w:rsid w:val="0019112F"/>
    <w:rsid w:val="00192931"/>
    <w:rsid w:val="001A3C63"/>
    <w:rsid w:val="001B53E9"/>
    <w:rsid w:val="001C3205"/>
    <w:rsid w:val="001C38DC"/>
    <w:rsid w:val="001C5275"/>
    <w:rsid w:val="001D1F2A"/>
    <w:rsid w:val="001D3A6F"/>
    <w:rsid w:val="001D44D3"/>
    <w:rsid w:val="001D6AE7"/>
    <w:rsid w:val="001E2892"/>
    <w:rsid w:val="001E3FD0"/>
    <w:rsid w:val="001F4EEE"/>
    <w:rsid w:val="00200BA3"/>
    <w:rsid w:val="00200BC6"/>
    <w:rsid w:val="00207AD6"/>
    <w:rsid w:val="00211B6D"/>
    <w:rsid w:val="002146FB"/>
    <w:rsid w:val="0022423B"/>
    <w:rsid w:val="002276C0"/>
    <w:rsid w:val="00231577"/>
    <w:rsid w:val="00231ADF"/>
    <w:rsid w:val="00233062"/>
    <w:rsid w:val="00237695"/>
    <w:rsid w:val="00240406"/>
    <w:rsid w:val="0024222A"/>
    <w:rsid w:val="002451AD"/>
    <w:rsid w:val="002461D7"/>
    <w:rsid w:val="00252737"/>
    <w:rsid w:val="002557AD"/>
    <w:rsid w:val="00255915"/>
    <w:rsid w:val="00262FE3"/>
    <w:rsid w:val="00265156"/>
    <w:rsid w:val="00266F64"/>
    <w:rsid w:val="00267B8F"/>
    <w:rsid w:val="00270105"/>
    <w:rsid w:val="00270D48"/>
    <w:rsid w:val="0027288A"/>
    <w:rsid w:val="002729DD"/>
    <w:rsid w:val="002829C3"/>
    <w:rsid w:val="00285130"/>
    <w:rsid w:val="002956C7"/>
    <w:rsid w:val="002A1BD2"/>
    <w:rsid w:val="002A77AE"/>
    <w:rsid w:val="002B261E"/>
    <w:rsid w:val="002B3937"/>
    <w:rsid w:val="002B7EA6"/>
    <w:rsid w:val="002C0308"/>
    <w:rsid w:val="002C1462"/>
    <w:rsid w:val="002C2D27"/>
    <w:rsid w:val="002C467A"/>
    <w:rsid w:val="002D21DF"/>
    <w:rsid w:val="002D52A4"/>
    <w:rsid w:val="002D6590"/>
    <w:rsid w:val="002D7415"/>
    <w:rsid w:val="002D7D86"/>
    <w:rsid w:val="002E1F66"/>
    <w:rsid w:val="002E22A8"/>
    <w:rsid w:val="002E4762"/>
    <w:rsid w:val="002E60EC"/>
    <w:rsid w:val="002E6A91"/>
    <w:rsid w:val="002F1E81"/>
    <w:rsid w:val="0030789E"/>
    <w:rsid w:val="0031000F"/>
    <w:rsid w:val="00311CA1"/>
    <w:rsid w:val="00314715"/>
    <w:rsid w:val="00320E03"/>
    <w:rsid w:val="00326FB0"/>
    <w:rsid w:val="003272AC"/>
    <w:rsid w:val="00327352"/>
    <w:rsid w:val="003276F3"/>
    <w:rsid w:val="00327BA2"/>
    <w:rsid w:val="003302BD"/>
    <w:rsid w:val="00333D61"/>
    <w:rsid w:val="0034268F"/>
    <w:rsid w:val="0034588F"/>
    <w:rsid w:val="0035264C"/>
    <w:rsid w:val="0035390D"/>
    <w:rsid w:val="003549FF"/>
    <w:rsid w:val="00356152"/>
    <w:rsid w:val="0036273F"/>
    <w:rsid w:val="00367229"/>
    <w:rsid w:val="003735BB"/>
    <w:rsid w:val="003739E4"/>
    <w:rsid w:val="00375A38"/>
    <w:rsid w:val="0037685B"/>
    <w:rsid w:val="003770D0"/>
    <w:rsid w:val="003774F7"/>
    <w:rsid w:val="0038138A"/>
    <w:rsid w:val="00381893"/>
    <w:rsid w:val="003821C8"/>
    <w:rsid w:val="00386F4D"/>
    <w:rsid w:val="003873B6"/>
    <w:rsid w:val="003921E8"/>
    <w:rsid w:val="00396A65"/>
    <w:rsid w:val="003A17F6"/>
    <w:rsid w:val="003A1822"/>
    <w:rsid w:val="003A6B88"/>
    <w:rsid w:val="003B2EED"/>
    <w:rsid w:val="003B7E8A"/>
    <w:rsid w:val="003D5DB6"/>
    <w:rsid w:val="003E13B1"/>
    <w:rsid w:val="003E5346"/>
    <w:rsid w:val="003E7282"/>
    <w:rsid w:val="003F1CA2"/>
    <w:rsid w:val="003F647C"/>
    <w:rsid w:val="003F727E"/>
    <w:rsid w:val="004052AF"/>
    <w:rsid w:val="00407324"/>
    <w:rsid w:val="00410559"/>
    <w:rsid w:val="00412AB6"/>
    <w:rsid w:val="0041383D"/>
    <w:rsid w:val="00413978"/>
    <w:rsid w:val="004150F6"/>
    <w:rsid w:val="004162A4"/>
    <w:rsid w:val="00417437"/>
    <w:rsid w:val="00417ADE"/>
    <w:rsid w:val="00420342"/>
    <w:rsid w:val="00430A3E"/>
    <w:rsid w:val="00430F9F"/>
    <w:rsid w:val="00433048"/>
    <w:rsid w:val="0043584E"/>
    <w:rsid w:val="00440505"/>
    <w:rsid w:val="004504B9"/>
    <w:rsid w:val="0045456E"/>
    <w:rsid w:val="00455B5C"/>
    <w:rsid w:val="004624D5"/>
    <w:rsid w:val="00465155"/>
    <w:rsid w:val="00465768"/>
    <w:rsid w:val="00475210"/>
    <w:rsid w:val="004768BE"/>
    <w:rsid w:val="00481E63"/>
    <w:rsid w:val="004863AA"/>
    <w:rsid w:val="0049369A"/>
    <w:rsid w:val="00493A0B"/>
    <w:rsid w:val="0049412A"/>
    <w:rsid w:val="00495527"/>
    <w:rsid w:val="004A0F22"/>
    <w:rsid w:val="004A279D"/>
    <w:rsid w:val="004B2387"/>
    <w:rsid w:val="004B60C3"/>
    <w:rsid w:val="004B6D93"/>
    <w:rsid w:val="004C0230"/>
    <w:rsid w:val="004C0F26"/>
    <w:rsid w:val="004D7AD8"/>
    <w:rsid w:val="004E45A2"/>
    <w:rsid w:val="004F5781"/>
    <w:rsid w:val="004F6243"/>
    <w:rsid w:val="004F6E3E"/>
    <w:rsid w:val="005019DD"/>
    <w:rsid w:val="005025B3"/>
    <w:rsid w:val="00503158"/>
    <w:rsid w:val="0050485C"/>
    <w:rsid w:val="0050668F"/>
    <w:rsid w:val="00506FD3"/>
    <w:rsid w:val="0050768D"/>
    <w:rsid w:val="005109AC"/>
    <w:rsid w:val="00514AE4"/>
    <w:rsid w:val="00521A65"/>
    <w:rsid w:val="00526171"/>
    <w:rsid w:val="0052689A"/>
    <w:rsid w:val="00527F75"/>
    <w:rsid w:val="00534B87"/>
    <w:rsid w:val="00534FFF"/>
    <w:rsid w:val="005358AC"/>
    <w:rsid w:val="0053783A"/>
    <w:rsid w:val="00542473"/>
    <w:rsid w:val="0054373F"/>
    <w:rsid w:val="00545C0D"/>
    <w:rsid w:val="00545D63"/>
    <w:rsid w:val="0055183E"/>
    <w:rsid w:val="00551A8A"/>
    <w:rsid w:val="005526EE"/>
    <w:rsid w:val="00554AE2"/>
    <w:rsid w:val="005554BD"/>
    <w:rsid w:val="00556E4C"/>
    <w:rsid w:val="00557B75"/>
    <w:rsid w:val="00560DB4"/>
    <w:rsid w:val="00561034"/>
    <w:rsid w:val="00565E71"/>
    <w:rsid w:val="00567CD7"/>
    <w:rsid w:val="005730E1"/>
    <w:rsid w:val="00574556"/>
    <w:rsid w:val="00581FA2"/>
    <w:rsid w:val="00582887"/>
    <w:rsid w:val="00590924"/>
    <w:rsid w:val="005932D8"/>
    <w:rsid w:val="005954DF"/>
    <w:rsid w:val="00596588"/>
    <w:rsid w:val="005A329C"/>
    <w:rsid w:val="005A41F3"/>
    <w:rsid w:val="005A5A9C"/>
    <w:rsid w:val="005A5AEF"/>
    <w:rsid w:val="005B5235"/>
    <w:rsid w:val="005B71F4"/>
    <w:rsid w:val="005B7317"/>
    <w:rsid w:val="005C0DE2"/>
    <w:rsid w:val="005C155D"/>
    <w:rsid w:val="005C3E28"/>
    <w:rsid w:val="005C6277"/>
    <w:rsid w:val="005C6A04"/>
    <w:rsid w:val="005D0388"/>
    <w:rsid w:val="005D04AF"/>
    <w:rsid w:val="005D13A9"/>
    <w:rsid w:val="005D7AAD"/>
    <w:rsid w:val="005E01ED"/>
    <w:rsid w:val="005E07C0"/>
    <w:rsid w:val="005E4E72"/>
    <w:rsid w:val="005E67A2"/>
    <w:rsid w:val="005E72B1"/>
    <w:rsid w:val="005F42BC"/>
    <w:rsid w:val="00600BE5"/>
    <w:rsid w:val="00603575"/>
    <w:rsid w:val="00604090"/>
    <w:rsid w:val="006147D8"/>
    <w:rsid w:val="00615CD4"/>
    <w:rsid w:val="0061755A"/>
    <w:rsid w:val="006214A6"/>
    <w:rsid w:val="006246B4"/>
    <w:rsid w:val="00625C96"/>
    <w:rsid w:val="00625EBB"/>
    <w:rsid w:val="00626EDA"/>
    <w:rsid w:val="00630420"/>
    <w:rsid w:val="0063403D"/>
    <w:rsid w:val="00635656"/>
    <w:rsid w:val="006410FA"/>
    <w:rsid w:val="0064645F"/>
    <w:rsid w:val="00646AE0"/>
    <w:rsid w:val="00654342"/>
    <w:rsid w:val="006565C5"/>
    <w:rsid w:val="0065663E"/>
    <w:rsid w:val="00656FA4"/>
    <w:rsid w:val="00663E5C"/>
    <w:rsid w:val="00664B45"/>
    <w:rsid w:val="00671F9C"/>
    <w:rsid w:val="0067246B"/>
    <w:rsid w:val="00672548"/>
    <w:rsid w:val="00673178"/>
    <w:rsid w:val="006738A5"/>
    <w:rsid w:val="00673AB7"/>
    <w:rsid w:val="006754E6"/>
    <w:rsid w:val="006816CC"/>
    <w:rsid w:val="00684975"/>
    <w:rsid w:val="00684B5D"/>
    <w:rsid w:val="00685149"/>
    <w:rsid w:val="00686C4D"/>
    <w:rsid w:val="0068781C"/>
    <w:rsid w:val="00693285"/>
    <w:rsid w:val="00694476"/>
    <w:rsid w:val="0069597A"/>
    <w:rsid w:val="006A1983"/>
    <w:rsid w:val="006A3139"/>
    <w:rsid w:val="006A4BB2"/>
    <w:rsid w:val="006A612C"/>
    <w:rsid w:val="006A6BD5"/>
    <w:rsid w:val="006B5856"/>
    <w:rsid w:val="006B59F3"/>
    <w:rsid w:val="006B60EE"/>
    <w:rsid w:val="006B7174"/>
    <w:rsid w:val="006C07C3"/>
    <w:rsid w:val="006C3B1E"/>
    <w:rsid w:val="006C6811"/>
    <w:rsid w:val="006C7902"/>
    <w:rsid w:val="006D6930"/>
    <w:rsid w:val="006E03DB"/>
    <w:rsid w:val="006E141B"/>
    <w:rsid w:val="006E4ACD"/>
    <w:rsid w:val="006F0036"/>
    <w:rsid w:val="006F49A9"/>
    <w:rsid w:val="006F54AA"/>
    <w:rsid w:val="006F6472"/>
    <w:rsid w:val="00701235"/>
    <w:rsid w:val="00701A06"/>
    <w:rsid w:val="00710657"/>
    <w:rsid w:val="00711552"/>
    <w:rsid w:val="00715513"/>
    <w:rsid w:val="00721997"/>
    <w:rsid w:val="007228A0"/>
    <w:rsid w:val="00722944"/>
    <w:rsid w:val="00722A81"/>
    <w:rsid w:val="00727230"/>
    <w:rsid w:val="00727A70"/>
    <w:rsid w:val="00730491"/>
    <w:rsid w:val="00742D3F"/>
    <w:rsid w:val="00744761"/>
    <w:rsid w:val="00745F72"/>
    <w:rsid w:val="00747536"/>
    <w:rsid w:val="00747C6F"/>
    <w:rsid w:val="0075131C"/>
    <w:rsid w:val="007542A3"/>
    <w:rsid w:val="00755272"/>
    <w:rsid w:val="007653D3"/>
    <w:rsid w:val="00766C53"/>
    <w:rsid w:val="007670D1"/>
    <w:rsid w:val="007676D8"/>
    <w:rsid w:val="0076787D"/>
    <w:rsid w:val="007731F7"/>
    <w:rsid w:val="007732EB"/>
    <w:rsid w:val="00775FE8"/>
    <w:rsid w:val="00777DB8"/>
    <w:rsid w:val="0079737D"/>
    <w:rsid w:val="007A2479"/>
    <w:rsid w:val="007A332A"/>
    <w:rsid w:val="007A401C"/>
    <w:rsid w:val="007A497C"/>
    <w:rsid w:val="007A744F"/>
    <w:rsid w:val="007B1579"/>
    <w:rsid w:val="007B3886"/>
    <w:rsid w:val="007B5402"/>
    <w:rsid w:val="007B71DD"/>
    <w:rsid w:val="007B7FB6"/>
    <w:rsid w:val="007C1C3F"/>
    <w:rsid w:val="007C3230"/>
    <w:rsid w:val="007C67D2"/>
    <w:rsid w:val="007D0A15"/>
    <w:rsid w:val="007D0EC0"/>
    <w:rsid w:val="007D139F"/>
    <w:rsid w:val="007D4C26"/>
    <w:rsid w:val="007D6389"/>
    <w:rsid w:val="007D64C9"/>
    <w:rsid w:val="007D721E"/>
    <w:rsid w:val="007E0C42"/>
    <w:rsid w:val="007E1D22"/>
    <w:rsid w:val="007E2105"/>
    <w:rsid w:val="007E6B88"/>
    <w:rsid w:val="007F1067"/>
    <w:rsid w:val="007F182D"/>
    <w:rsid w:val="007F66DE"/>
    <w:rsid w:val="00800E1B"/>
    <w:rsid w:val="008019CE"/>
    <w:rsid w:val="008056DA"/>
    <w:rsid w:val="008068F0"/>
    <w:rsid w:val="0081441E"/>
    <w:rsid w:val="00814814"/>
    <w:rsid w:val="00816B35"/>
    <w:rsid w:val="0082310D"/>
    <w:rsid w:val="00823165"/>
    <w:rsid w:val="00823B9F"/>
    <w:rsid w:val="008350C3"/>
    <w:rsid w:val="00835BB2"/>
    <w:rsid w:val="008401A1"/>
    <w:rsid w:val="008567B0"/>
    <w:rsid w:val="008573CD"/>
    <w:rsid w:val="0086290D"/>
    <w:rsid w:val="00864FA7"/>
    <w:rsid w:val="008658E3"/>
    <w:rsid w:val="00866A82"/>
    <w:rsid w:val="00870A87"/>
    <w:rsid w:val="008718F3"/>
    <w:rsid w:val="00871B7B"/>
    <w:rsid w:val="008806CF"/>
    <w:rsid w:val="008809C6"/>
    <w:rsid w:val="00881310"/>
    <w:rsid w:val="0088166F"/>
    <w:rsid w:val="00885D75"/>
    <w:rsid w:val="008878D0"/>
    <w:rsid w:val="00894CCD"/>
    <w:rsid w:val="0089541F"/>
    <w:rsid w:val="008958B9"/>
    <w:rsid w:val="0089594E"/>
    <w:rsid w:val="00896BAA"/>
    <w:rsid w:val="00897D1D"/>
    <w:rsid w:val="008A29AA"/>
    <w:rsid w:val="008A6793"/>
    <w:rsid w:val="008A6F8F"/>
    <w:rsid w:val="008A7F59"/>
    <w:rsid w:val="008B09BD"/>
    <w:rsid w:val="008B2B9F"/>
    <w:rsid w:val="008B7803"/>
    <w:rsid w:val="008C1F40"/>
    <w:rsid w:val="008C3589"/>
    <w:rsid w:val="008C3723"/>
    <w:rsid w:val="008C4F5A"/>
    <w:rsid w:val="008D0B7C"/>
    <w:rsid w:val="008D3C34"/>
    <w:rsid w:val="008D3C4B"/>
    <w:rsid w:val="008D5076"/>
    <w:rsid w:val="008D57F8"/>
    <w:rsid w:val="008D6FAF"/>
    <w:rsid w:val="008E09AF"/>
    <w:rsid w:val="008E1016"/>
    <w:rsid w:val="008E382D"/>
    <w:rsid w:val="008E4E94"/>
    <w:rsid w:val="008E50E7"/>
    <w:rsid w:val="008F08A6"/>
    <w:rsid w:val="008F0A84"/>
    <w:rsid w:val="008F1587"/>
    <w:rsid w:val="008F2FE7"/>
    <w:rsid w:val="008F305D"/>
    <w:rsid w:val="008F52AD"/>
    <w:rsid w:val="008F644F"/>
    <w:rsid w:val="008F69CB"/>
    <w:rsid w:val="00900526"/>
    <w:rsid w:val="00900A25"/>
    <w:rsid w:val="009014F6"/>
    <w:rsid w:val="00901CB1"/>
    <w:rsid w:val="00902625"/>
    <w:rsid w:val="00910E06"/>
    <w:rsid w:val="00911134"/>
    <w:rsid w:val="009128C1"/>
    <w:rsid w:val="00915C95"/>
    <w:rsid w:val="00921BD7"/>
    <w:rsid w:val="00927ECF"/>
    <w:rsid w:val="00932542"/>
    <w:rsid w:val="00933972"/>
    <w:rsid w:val="00934E28"/>
    <w:rsid w:val="009350D3"/>
    <w:rsid w:val="00936F3E"/>
    <w:rsid w:val="009415B5"/>
    <w:rsid w:val="009431C1"/>
    <w:rsid w:val="00945B18"/>
    <w:rsid w:val="00945FDA"/>
    <w:rsid w:val="00947E9D"/>
    <w:rsid w:val="00947EC7"/>
    <w:rsid w:val="00950683"/>
    <w:rsid w:val="00951DDA"/>
    <w:rsid w:val="00952B3F"/>
    <w:rsid w:val="00957301"/>
    <w:rsid w:val="009579FF"/>
    <w:rsid w:val="00957CA5"/>
    <w:rsid w:val="00961B94"/>
    <w:rsid w:val="00963CF5"/>
    <w:rsid w:val="00964F2A"/>
    <w:rsid w:val="00964FE9"/>
    <w:rsid w:val="00965A15"/>
    <w:rsid w:val="00966120"/>
    <w:rsid w:val="009665B6"/>
    <w:rsid w:val="00966759"/>
    <w:rsid w:val="00967857"/>
    <w:rsid w:val="00970E18"/>
    <w:rsid w:val="00975F7A"/>
    <w:rsid w:val="009809F5"/>
    <w:rsid w:val="00980A77"/>
    <w:rsid w:val="009817A2"/>
    <w:rsid w:val="009849EA"/>
    <w:rsid w:val="00986ABE"/>
    <w:rsid w:val="00987759"/>
    <w:rsid w:val="00990D59"/>
    <w:rsid w:val="009938A3"/>
    <w:rsid w:val="009A0BB2"/>
    <w:rsid w:val="009A2878"/>
    <w:rsid w:val="009A2A08"/>
    <w:rsid w:val="009A4B3B"/>
    <w:rsid w:val="009A61BB"/>
    <w:rsid w:val="009A732D"/>
    <w:rsid w:val="009B10B6"/>
    <w:rsid w:val="009B23BB"/>
    <w:rsid w:val="009B4882"/>
    <w:rsid w:val="009B7C7F"/>
    <w:rsid w:val="009C1D8C"/>
    <w:rsid w:val="009C5F9B"/>
    <w:rsid w:val="009D13A6"/>
    <w:rsid w:val="009D2AA4"/>
    <w:rsid w:val="009D2D59"/>
    <w:rsid w:val="009D62E2"/>
    <w:rsid w:val="009D6637"/>
    <w:rsid w:val="009E3BA5"/>
    <w:rsid w:val="009E57E3"/>
    <w:rsid w:val="009F0ADD"/>
    <w:rsid w:val="009F38DA"/>
    <w:rsid w:val="009F7072"/>
    <w:rsid w:val="00A01025"/>
    <w:rsid w:val="00A017D6"/>
    <w:rsid w:val="00A05DCB"/>
    <w:rsid w:val="00A05FA7"/>
    <w:rsid w:val="00A06060"/>
    <w:rsid w:val="00A072E2"/>
    <w:rsid w:val="00A104BE"/>
    <w:rsid w:val="00A11EB6"/>
    <w:rsid w:val="00A15031"/>
    <w:rsid w:val="00A15F10"/>
    <w:rsid w:val="00A170DD"/>
    <w:rsid w:val="00A17F33"/>
    <w:rsid w:val="00A2079C"/>
    <w:rsid w:val="00A20F20"/>
    <w:rsid w:val="00A24EE2"/>
    <w:rsid w:val="00A351B6"/>
    <w:rsid w:val="00A35792"/>
    <w:rsid w:val="00A357CB"/>
    <w:rsid w:val="00A4179C"/>
    <w:rsid w:val="00A464A6"/>
    <w:rsid w:val="00A477FD"/>
    <w:rsid w:val="00A514FD"/>
    <w:rsid w:val="00A56EE3"/>
    <w:rsid w:val="00A64BDA"/>
    <w:rsid w:val="00A65DEB"/>
    <w:rsid w:val="00A6777F"/>
    <w:rsid w:val="00A730F0"/>
    <w:rsid w:val="00A733FE"/>
    <w:rsid w:val="00A82511"/>
    <w:rsid w:val="00A834CF"/>
    <w:rsid w:val="00A85909"/>
    <w:rsid w:val="00A861D9"/>
    <w:rsid w:val="00A87A81"/>
    <w:rsid w:val="00A90747"/>
    <w:rsid w:val="00A91296"/>
    <w:rsid w:val="00A95081"/>
    <w:rsid w:val="00A95E39"/>
    <w:rsid w:val="00A974D5"/>
    <w:rsid w:val="00AA0217"/>
    <w:rsid w:val="00AA02DC"/>
    <w:rsid w:val="00AA0B52"/>
    <w:rsid w:val="00AB1469"/>
    <w:rsid w:val="00AB3D63"/>
    <w:rsid w:val="00AB4D6D"/>
    <w:rsid w:val="00AB64C5"/>
    <w:rsid w:val="00AC3180"/>
    <w:rsid w:val="00AD1870"/>
    <w:rsid w:val="00AD34DB"/>
    <w:rsid w:val="00AD50AC"/>
    <w:rsid w:val="00AD6592"/>
    <w:rsid w:val="00AE05D8"/>
    <w:rsid w:val="00AE1D92"/>
    <w:rsid w:val="00AE248A"/>
    <w:rsid w:val="00AE4C98"/>
    <w:rsid w:val="00AE5B66"/>
    <w:rsid w:val="00AE6471"/>
    <w:rsid w:val="00AE66FA"/>
    <w:rsid w:val="00AE7358"/>
    <w:rsid w:val="00AF6865"/>
    <w:rsid w:val="00B00217"/>
    <w:rsid w:val="00B020D4"/>
    <w:rsid w:val="00B04DF6"/>
    <w:rsid w:val="00B06AAA"/>
    <w:rsid w:val="00B1027C"/>
    <w:rsid w:val="00B129FD"/>
    <w:rsid w:val="00B12BBD"/>
    <w:rsid w:val="00B14AE4"/>
    <w:rsid w:val="00B15DE0"/>
    <w:rsid w:val="00B16B79"/>
    <w:rsid w:val="00B201E6"/>
    <w:rsid w:val="00B21876"/>
    <w:rsid w:val="00B26F18"/>
    <w:rsid w:val="00B2723B"/>
    <w:rsid w:val="00B329EF"/>
    <w:rsid w:val="00B337C9"/>
    <w:rsid w:val="00B3431E"/>
    <w:rsid w:val="00B401A0"/>
    <w:rsid w:val="00B44568"/>
    <w:rsid w:val="00B460FE"/>
    <w:rsid w:val="00B4794F"/>
    <w:rsid w:val="00B503E4"/>
    <w:rsid w:val="00B5181E"/>
    <w:rsid w:val="00B52F60"/>
    <w:rsid w:val="00B5478D"/>
    <w:rsid w:val="00B55C0B"/>
    <w:rsid w:val="00B5670C"/>
    <w:rsid w:val="00B676A6"/>
    <w:rsid w:val="00B704C9"/>
    <w:rsid w:val="00B811DF"/>
    <w:rsid w:val="00B846C0"/>
    <w:rsid w:val="00B86CC8"/>
    <w:rsid w:val="00B91D62"/>
    <w:rsid w:val="00B94924"/>
    <w:rsid w:val="00BA30CF"/>
    <w:rsid w:val="00BA6FDC"/>
    <w:rsid w:val="00BB319F"/>
    <w:rsid w:val="00BB45B7"/>
    <w:rsid w:val="00BC2FC7"/>
    <w:rsid w:val="00BC6AD4"/>
    <w:rsid w:val="00BD0010"/>
    <w:rsid w:val="00BD0BD6"/>
    <w:rsid w:val="00BD29BC"/>
    <w:rsid w:val="00BD3BEE"/>
    <w:rsid w:val="00BD4677"/>
    <w:rsid w:val="00BD7755"/>
    <w:rsid w:val="00BE1A79"/>
    <w:rsid w:val="00BE41AD"/>
    <w:rsid w:val="00BE5370"/>
    <w:rsid w:val="00BE5DFD"/>
    <w:rsid w:val="00BE684C"/>
    <w:rsid w:val="00BF1AE7"/>
    <w:rsid w:val="00BF4F58"/>
    <w:rsid w:val="00BF77E4"/>
    <w:rsid w:val="00C00BFF"/>
    <w:rsid w:val="00C017AC"/>
    <w:rsid w:val="00C02692"/>
    <w:rsid w:val="00C0338C"/>
    <w:rsid w:val="00C0347B"/>
    <w:rsid w:val="00C05B7D"/>
    <w:rsid w:val="00C07EB3"/>
    <w:rsid w:val="00C14B54"/>
    <w:rsid w:val="00C15551"/>
    <w:rsid w:val="00C177E7"/>
    <w:rsid w:val="00C1796F"/>
    <w:rsid w:val="00C25418"/>
    <w:rsid w:val="00C2551B"/>
    <w:rsid w:val="00C266D8"/>
    <w:rsid w:val="00C27FD3"/>
    <w:rsid w:val="00C30970"/>
    <w:rsid w:val="00C30C89"/>
    <w:rsid w:val="00C30E9F"/>
    <w:rsid w:val="00C35CFE"/>
    <w:rsid w:val="00C37260"/>
    <w:rsid w:val="00C4352C"/>
    <w:rsid w:val="00C4475B"/>
    <w:rsid w:val="00C449F4"/>
    <w:rsid w:val="00C4577E"/>
    <w:rsid w:val="00C465C3"/>
    <w:rsid w:val="00C47328"/>
    <w:rsid w:val="00C52023"/>
    <w:rsid w:val="00C56B81"/>
    <w:rsid w:val="00C5792C"/>
    <w:rsid w:val="00C70BBC"/>
    <w:rsid w:val="00C72DB0"/>
    <w:rsid w:val="00C73B52"/>
    <w:rsid w:val="00C73D88"/>
    <w:rsid w:val="00C74BCF"/>
    <w:rsid w:val="00C75B90"/>
    <w:rsid w:val="00C82FF3"/>
    <w:rsid w:val="00C83595"/>
    <w:rsid w:val="00C84379"/>
    <w:rsid w:val="00C927D7"/>
    <w:rsid w:val="00C92915"/>
    <w:rsid w:val="00CA1E29"/>
    <w:rsid w:val="00CA3BB0"/>
    <w:rsid w:val="00CA4AB3"/>
    <w:rsid w:val="00CA51FE"/>
    <w:rsid w:val="00CA658F"/>
    <w:rsid w:val="00CB0BA8"/>
    <w:rsid w:val="00CB1627"/>
    <w:rsid w:val="00CB7B0B"/>
    <w:rsid w:val="00CC0D78"/>
    <w:rsid w:val="00CC0DEC"/>
    <w:rsid w:val="00CC10BD"/>
    <w:rsid w:val="00CC1EAE"/>
    <w:rsid w:val="00CC403F"/>
    <w:rsid w:val="00CC4839"/>
    <w:rsid w:val="00CC5C0C"/>
    <w:rsid w:val="00CD21C6"/>
    <w:rsid w:val="00CD5AE3"/>
    <w:rsid w:val="00CD7052"/>
    <w:rsid w:val="00CD7102"/>
    <w:rsid w:val="00CE5CD9"/>
    <w:rsid w:val="00CE6A25"/>
    <w:rsid w:val="00CE7E30"/>
    <w:rsid w:val="00CF039C"/>
    <w:rsid w:val="00CF2438"/>
    <w:rsid w:val="00D0028A"/>
    <w:rsid w:val="00D00A48"/>
    <w:rsid w:val="00D07D3C"/>
    <w:rsid w:val="00D11AA9"/>
    <w:rsid w:val="00D1208E"/>
    <w:rsid w:val="00D165B9"/>
    <w:rsid w:val="00D177D7"/>
    <w:rsid w:val="00D20559"/>
    <w:rsid w:val="00D25707"/>
    <w:rsid w:val="00D31505"/>
    <w:rsid w:val="00D31B43"/>
    <w:rsid w:val="00D31DC9"/>
    <w:rsid w:val="00D32481"/>
    <w:rsid w:val="00D330F3"/>
    <w:rsid w:val="00D334CA"/>
    <w:rsid w:val="00D3357C"/>
    <w:rsid w:val="00D33C39"/>
    <w:rsid w:val="00D351EA"/>
    <w:rsid w:val="00D40BAC"/>
    <w:rsid w:val="00D4149E"/>
    <w:rsid w:val="00D429F1"/>
    <w:rsid w:val="00D42D0E"/>
    <w:rsid w:val="00D47673"/>
    <w:rsid w:val="00D51DB7"/>
    <w:rsid w:val="00D53C6B"/>
    <w:rsid w:val="00D55181"/>
    <w:rsid w:val="00D6496D"/>
    <w:rsid w:val="00D65D65"/>
    <w:rsid w:val="00D65F03"/>
    <w:rsid w:val="00D66618"/>
    <w:rsid w:val="00D7245D"/>
    <w:rsid w:val="00D74B32"/>
    <w:rsid w:val="00D776BD"/>
    <w:rsid w:val="00D8067F"/>
    <w:rsid w:val="00D8125F"/>
    <w:rsid w:val="00D832F5"/>
    <w:rsid w:val="00D83A8E"/>
    <w:rsid w:val="00D84032"/>
    <w:rsid w:val="00D844B3"/>
    <w:rsid w:val="00D87765"/>
    <w:rsid w:val="00D9065B"/>
    <w:rsid w:val="00D932BD"/>
    <w:rsid w:val="00D935E4"/>
    <w:rsid w:val="00D97CDB"/>
    <w:rsid w:val="00DA19A2"/>
    <w:rsid w:val="00DA3EEE"/>
    <w:rsid w:val="00DA59B9"/>
    <w:rsid w:val="00DB3249"/>
    <w:rsid w:val="00DB7597"/>
    <w:rsid w:val="00DC0637"/>
    <w:rsid w:val="00DC2428"/>
    <w:rsid w:val="00DC26E5"/>
    <w:rsid w:val="00DC291E"/>
    <w:rsid w:val="00DC2B17"/>
    <w:rsid w:val="00DC3D0E"/>
    <w:rsid w:val="00DC66BD"/>
    <w:rsid w:val="00DC73A0"/>
    <w:rsid w:val="00DD0159"/>
    <w:rsid w:val="00DD123B"/>
    <w:rsid w:val="00DD1715"/>
    <w:rsid w:val="00DD210B"/>
    <w:rsid w:val="00DD288B"/>
    <w:rsid w:val="00DD5EE6"/>
    <w:rsid w:val="00DD70BA"/>
    <w:rsid w:val="00DD73D0"/>
    <w:rsid w:val="00DE0033"/>
    <w:rsid w:val="00DE3320"/>
    <w:rsid w:val="00DE5ABE"/>
    <w:rsid w:val="00DF5BB6"/>
    <w:rsid w:val="00E02D8E"/>
    <w:rsid w:val="00E02DB7"/>
    <w:rsid w:val="00E043B0"/>
    <w:rsid w:val="00E0456F"/>
    <w:rsid w:val="00E05418"/>
    <w:rsid w:val="00E12192"/>
    <w:rsid w:val="00E12401"/>
    <w:rsid w:val="00E12F58"/>
    <w:rsid w:val="00E152A5"/>
    <w:rsid w:val="00E16805"/>
    <w:rsid w:val="00E17C33"/>
    <w:rsid w:val="00E2036E"/>
    <w:rsid w:val="00E20695"/>
    <w:rsid w:val="00E229EE"/>
    <w:rsid w:val="00E262DC"/>
    <w:rsid w:val="00E27699"/>
    <w:rsid w:val="00E27AF7"/>
    <w:rsid w:val="00E30AA2"/>
    <w:rsid w:val="00E33A37"/>
    <w:rsid w:val="00E35A21"/>
    <w:rsid w:val="00E361E3"/>
    <w:rsid w:val="00E43E95"/>
    <w:rsid w:val="00E43E9E"/>
    <w:rsid w:val="00E45847"/>
    <w:rsid w:val="00E45C10"/>
    <w:rsid w:val="00E4783D"/>
    <w:rsid w:val="00E67086"/>
    <w:rsid w:val="00E678C3"/>
    <w:rsid w:val="00E7657E"/>
    <w:rsid w:val="00E76D6C"/>
    <w:rsid w:val="00E80012"/>
    <w:rsid w:val="00E807D2"/>
    <w:rsid w:val="00E841E2"/>
    <w:rsid w:val="00E85AEE"/>
    <w:rsid w:val="00E86902"/>
    <w:rsid w:val="00E86D6E"/>
    <w:rsid w:val="00E87263"/>
    <w:rsid w:val="00E87E91"/>
    <w:rsid w:val="00E909BE"/>
    <w:rsid w:val="00E92CFE"/>
    <w:rsid w:val="00E93CFE"/>
    <w:rsid w:val="00E9490F"/>
    <w:rsid w:val="00E97164"/>
    <w:rsid w:val="00E97D1C"/>
    <w:rsid w:val="00EB3BBE"/>
    <w:rsid w:val="00EB473F"/>
    <w:rsid w:val="00EB4B19"/>
    <w:rsid w:val="00EB5770"/>
    <w:rsid w:val="00EB7EC7"/>
    <w:rsid w:val="00EC03C2"/>
    <w:rsid w:val="00EC74BF"/>
    <w:rsid w:val="00ED6456"/>
    <w:rsid w:val="00EE105E"/>
    <w:rsid w:val="00EE2C15"/>
    <w:rsid w:val="00EE6BED"/>
    <w:rsid w:val="00EF0A6C"/>
    <w:rsid w:val="00EF1E78"/>
    <w:rsid w:val="00EF27D1"/>
    <w:rsid w:val="00EF7700"/>
    <w:rsid w:val="00F06443"/>
    <w:rsid w:val="00F10824"/>
    <w:rsid w:val="00F12AB5"/>
    <w:rsid w:val="00F145D0"/>
    <w:rsid w:val="00F1583B"/>
    <w:rsid w:val="00F16347"/>
    <w:rsid w:val="00F20AA3"/>
    <w:rsid w:val="00F22DEA"/>
    <w:rsid w:val="00F23EA3"/>
    <w:rsid w:val="00F23F77"/>
    <w:rsid w:val="00F3022F"/>
    <w:rsid w:val="00F32F8E"/>
    <w:rsid w:val="00F352BF"/>
    <w:rsid w:val="00F37033"/>
    <w:rsid w:val="00F37972"/>
    <w:rsid w:val="00F40B76"/>
    <w:rsid w:val="00F41137"/>
    <w:rsid w:val="00F423C3"/>
    <w:rsid w:val="00F428AB"/>
    <w:rsid w:val="00F42F05"/>
    <w:rsid w:val="00F475B2"/>
    <w:rsid w:val="00F475F3"/>
    <w:rsid w:val="00F50032"/>
    <w:rsid w:val="00F50D45"/>
    <w:rsid w:val="00F60D5D"/>
    <w:rsid w:val="00F60DFC"/>
    <w:rsid w:val="00F619AE"/>
    <w:rsid w:val="00F632D8"/>
    <w:rsid w:val="00F636A3"/>
    <w:rsid w:val="00F65908"/>
    <w:rsid w:val="00F67E20"/>
    <w:rsid w:val="00F7162C"/>
    <w:rsid w:val="00F81253"/>
    <w:rsid w:val="00F91123"/>
    <w:rsid w:val="00F95593"/>
    <w:rsid w:val="00F965F3"/>
    <w:rsid w:val="00F96E06"/>
    <w:rsid w:val="00FA36FE"/>
    <w:rsid w:val="00FA5881"/>
    <w:rsid w:val="00FB33E7"/>
    <w:rsid w:val="00FB34E0"/>
    <w:rsid w:val="00FB5538"/>
    <w:rsid w:val="00FD4FBB"/>
    <w:rsid w:val="00FD56A4"/>
    <w:rsid w:val="00FD57E4"/>
    <w:rsid w:val="00FE170E"/>
    <w:rsid w:val="00FE686B"/>
    <w:rsid w:val="00FF4B9C"/>
    <w:rsid w:val="00FF52BE"/>
    <w:rsid w:val="00FF542E"/>
    <w:rsid w:val="00FF7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5BFD2"/>
  <w15:docId w15:val="{6859D14E-6A8F-4AA0-AB15-B24944043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33"/>
      </w:numPr>
      <w:contextualSpacing/>
    </w:pPr>
  </w:style>
  <w:style w:type="character" w:customStyle="1" w:styleId="RGSbodytextbulletChar">
    <w:name w:val="RGS body text bullet Char"/>
    <w:basedOn w:val="DefaultParagraphFont"/>
    <w:link w:val="RGSbodytextbullet"/>
    <w:uiPriority w:val="2"/>
    <w:rsid w:val="00EB4B19"/>
    <w:rPr>
      <w:rFonts w:ascii="Helvetica" w:hAnsi="Helvetica"/>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37"/>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Helvetica" w:hAnsi="Helvetica"/>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4"/>
      </w:numPr>
    </w:pPr>
  </w:style>
  <w:style w:type="character" w:customStyle="1" w:styleId="RGSbodynumberingChar">
    <w:name w:val="RGS body numbering Char"/>
    <w:basedOn w:val="RGSbodytextbulletChar"/>
    <w:link w:val="RGSbodynumbering"/>
    <w:uiPriority w:val="2"/>
    <w:rsid w:val="00EB4B19"/>
    <w:rPr>
      <w:rFonts w:ascii="Helvetica" w:hAnsi="Helvetica"/>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qFormat/>
    <w:rsid w:val="00EB4B19"/>
    <w:pPr>
      <w:ind w:left="720"/>
      <w:contextualSpacing/>
    </w:pPr>
  </w:style>
  <w:style w:type="numbering" w:customStyle="1" w:styleId="RGSnumberedheadings">
    <w:name w:val="RGS numbered headings"/>
    <w:uiPriority w:val="99"/>
    <w:rsid w:val="00EB4B19"/>
    <w:pPr>
      <w:numPr>
        <w:numId w:val="35"/>
      </w:numPr>
    </w:pPr>
  </w:style>
  <w:style w:type="character" w:styleId="Hyperlink">
    <w:name w:val="Hyperlink"/>
    <w:basedOn w:val="DefaultParagraphFont"/>
    <w:uiPriority w:val="99"/>
    <w:unhideWhenUsed/>
    <w:rsid w:val="003739E4"/>
    <w:rPr>
      <w:color w:val="0000FF"/>
      <w:u w:val="single"/>
    </w:rPr>
  </w:style>
  <w:style w:type="character" w:styleId="UnresolvedMention">
    <w:name w:val="Unresolved Mention"/>
    <w:basedOn w:val="DefaultParagraphFont"/>
    <w:uiPriority w:val="99"/>
    <w:semiHidden/>
    <w:unhideWhenUsed/>
    <w:rsid w:val="004B2387"/>
    <w:rPr>
      <w:color w:val="605E5C"/>
      <w:shd w:val="clear" w:color="auto" w:fill="E1DFDD"/>
    </w:rPr>
  </w:style>
  <w:style w:type="character" w:styleId="FollowedHyperlink">
    <w:name w:val="FollowedHyperlink"/>
    <w:basedOn w:val="DefaultParagraphFont"/>
    <w:uiPriority w:val="99"/>
    <w:semiHidden/>
    <w:unhideWhenUsed/>
    <w:rsid w:val="002C2D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0.jpeg"/><Relationship Id="rId5" Type="http://schemas.openxmlformats.org/officeDocument/2006/relationships/image" Target="media/image6.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Info%20sheet%20-%20one%20column%20with%20no%20bull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Info sheet - one column with no bullet</Template>
  <TotalTime>2690</TotalTime>
  <Pages>6</Pages>
  <Words>2640</Words>
  <Characters>15053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Pinfield</dc:creator>
  <cp:lastModifiedBy>Anderson, David - DEA (Geography)</cp:lastModifiedBy>
  <cp:revision>372</cp:revision>
  <cp:lastPrinted>2004-07-08T14:42:00Z</cp:lastPrinted>
  <dcterms:created xsi:type="dcterms:W3CDTF">2026-01-04T15:34:00Z</dcterms:created>
  <dcterms:modified xsi:type="dcterms:W3CDTF">2026-09-01T10:48:00Z</dcterms:modified>
</cp:coreProperties>
</file>