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5360FD" w:rsidRPr="009F5AC6" w14:paraId="740389BC" w14:textId="77777777" w:rsidTr="005954D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30061294" w14:textId="6379CFEE" w:rsidR="005360FD" w:rsidRPr="004E1A22" w:rsidRDefault="00B77329" w:rsidP="006F640A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Rewilding</w:t>
            </w:r>
          </w:p>
        </w:tc>
      </w:tr>
    </w:tbl>
    <w:p w14:paraId="17A24A1B" w14:textId="77777777" w:rsidR="009F5AC6" w:rsidRPr="009F5AC6" w:rsidRDefault="009F5AC6" w:rsidP="009F5AC6">
      <w:pPr>
        <w:sectPr w:rsidR="009F5AC6" w:rsidRPr="009F5AC6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55225061" w14:textId="3583F2A6" w:rsidR="007C598B" w:rsidRDefault="007C598B" w:rsidP="00524365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purpose</w:t>
      </w:r>
    </w:p>
    <w:p w14:paraId="4E0DF0B4" w14:textId="4B929E7D" w:rsidR="00C255DB" w:rsidRDefault="00A41508" w:rsidP="00524365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>R</w:t>
      </w:r>
      <w:r w:rsidR="002D375B" w:rsidRPr="00CA55AC">
        <w:rPr>
          <w:szCs w:val="22"/>
          <w:lang w:val="en-US"/>
        </w:rPr>
        <w:t xml:space="preserve">ewilding is a term we </w:t>
      </w:r>
      <w:r w:rsidR="00664020">
        <w:rPr>
          <w:szCs w:val="22"/>
          <w:lang w:val="en-US"/>
        </w:rPr>
        <w:t xml:space="preserve">increasingly </w:t>
      </w:r>
      <w:r w:rsidR="002D375B" w:rsidRPr="00CA55AC">
        <w:rPr>
          <w:szCs w:val="22"/>
          <w:lang w:val="en-US"/>
        </w:rPr>
        <w:t>hear</w:t>
      </w:r>
      <w:r w:rsidR="00664020">
        <w:rPr>
          <w:szCs w:val="22"/>
          <w:lang w:val="en-US"/>
        </w:rPr>
        <w:t>,</w:t>
      </w:r>
      <w:r w:rsidR="002D375B" w:rsidRPr="00CA55AC">
        <w:rPr>
          <w:szCs w:val="22"/>
          <w:lang w:val="en-US"/>
        </w:rPr>
        <w:t xml:space="preserve"> but what does it </w:t>
      </w:r>
      <w:r w:rsidR="00652558" w:rsidRPr="00CA55AC">
        <w:rPr>
          <w:szCs w:val="22"/>
          <w:lang w:val="en-US"/>
        </w:rPr>
        <w:t>mean</w:t>
      </w:r>
      <w:r w:rsidR="002D375B" w:rsidRPr="00CA55AC">
        <w:rPr>
          <w:szCs w:val="22"/>
          <w:lang w:val="en-US"/>
        </w:rPr>
        <w:t xml:space="preserve"> and how can it </w:t>
      </w:r>
      <w:r w:rsidR="00CA55AC" w:rsidRPr="00CA55AC">
        <w:rPr>
          <w:szCs w:val="22"/>
          <w:lang w:val="en-US"/>
        </w:rPr>
        <w:t>deliver</w:t>
      </w:r>
      <w:r w:rsidR="002D375B" w:rsidRPr="00CA55AC">
        <w:rPr>
          <w:szCs w:val="22"/>
          <w:lang w:val="en-US"/>
        </w:rPr>
        <w:t xml:space="preserve"> </w:t>
      </w:r>
      <w:r w:rsidR="00CA55AC" w:rsidRPr="00CA55AC">
        <w:rPr>
          <w:szCs w:val="22"/>
          <w:lang w:val="en-US"/>
        </w:rPr>
        <w:t xml:space="preserve">successful, sustainable </w:t>
      </w:r>
      <w:r w:rsidR="00CA55AC">
        <w:rPr>
          <w:szCs w:val="22"/>
          <w:lang w:val="en-US"/>
        </w:rPr>
        <w:t xml:space="preserve">protection for </w:t>
      </w:r>
      <w:r>
        <w:rPr>
          <w:szCs w:val="22"/>
          <w:lang w:val="en-US"/>
        </w:rPr>
        <w:t>nature?</w:t>
      </w:r>
      <w:r w:rsidR="004D7263">
        <w:rPr>
          <w:szCs w:val="22"/>
          <w:lang w:val="en-US"/>
        </w:rPr>
        <w:t xml:space="preserve"> </w:t>
      </w:r>
      <w:r>
        <w:rPr>
          <w:szCs w:val="22"/>
          <w:lang w:val="en-US"/>
        </w:rPr>
        <w:t>In this</w:t>
      </w:r>
      <w:r w:rsidR="009132C8">
        <w:rPr>
          <w:szCs w:val="22"/>
          <w:lang w:val="en-US"/>
        </w:rPr>
        <w:t xml:space="preserve"> </w:t>
      </w:r>
      <w:r w:rsidRPr="00A3272C">
        <w:rPr>
          <w:szCs w:val="22"/>
          <w:lang w:val="en-US"/>
        </w:rPr>
        <w:t>teacher</w:t>
      </w:r>
      <w:r>
        <w:rPr>
          <w:b/>
          <w:bCs/>
          <w:szCs w:val="22"/>
          <w:lang w:val="en-US"/>
        </w:rPr>
        <w:t xml:space="preserve"> </w:t>
      </w:r>
      <w:r>
        <w:rPr>
          <w:szCs w:val="22"/>
          <w:lang w:val="en-US"/>
        </w:rPr>
        <w:t xml:space="preserve">resource we will </w:t>
      </w:r>
      <w:r w:rsidR="008A46C0">
        <w:rPr>
          <w:szCs w:val="22"/>
          <w:lang w:val="en-US"/>
        </w:rPr>
        <w:t>discuss</w:t>
      </w:r>
      <w:r>
        <w:rPr>
          <w:szCs w:val="22"/>
          <w:lang w:val="en-US"/>
        </w:rPr>
        <w:t xml:space="preserve"> the </w:t>
      </w:r>
      <w:r w:rsidR="00A20F34">
        <w:rPr>
          <w:szCs w:val="22"/>
          <w:lang w:val="en-US"/>
        </w:rPr>
        <w:t>definition and different types of rewilding, what outcomes this movement might achieve</w:t>
      </w:r>
      <w:r w:rsidR="00BE214F">
        <w:rPr>
          <w:szCs w:val="22"/>
          <w:lang w:val="en-US"/>
        </w:rPr>
        <w:t xml:space="preserve">, early adopters and case study examples and why some </w:t>
      </w:r>
      <w:r w:rsidR="0066704A">
        <w:rPr>
          <w:szCs w:val="22"/>
          <w:lang w:val="en-US"/>
        </w:rPr>
        <w:t>conservationists e</w:t>
      </w:r>
      <w:r w:rsidR="00102411">
        <w:rPr>
          <w:szCs w:val="22"/>
          <w:lang w:val="en-US"/>
        </w:rPr>
        <w:t>r</w:t>
      </w:r>
      <w:r w:rsidR="0066704A">
        <w:rPr>
          <w:szCs w:val="22"/>
          <w:lang w:val="en-US"/>
        </w:rPr>
        <w:t>r on the side of caution.</w:t>
      </w:r>
      <w:r w:rsidR="004D7263">
        <w:rPr>
          <w:szCs w:val="22"/>
          <w:lang w:val="en-US"/>
        </w:rPr>
        <w:t xml:space="preserve"> </w:t>
      </w:r>
      <w:r w:rsidR="00C255DB">
        <w:rPr>
          <w:szCs w:val="22"/>
          <w:lang w:val="en-US"/>
        </w:rPr>
        <w:t xml:space="preserve">This resource has been written for the GCSE curriculum </w:t>
      </w:r>
      <w:r w:rsidR="009A725A">
        <w:rPr>
          <w:szCs w:val="22"/>
          <w:lang w:val="en-US"/>
        </w:rPr>
        <w:t xml:space="preserve">but </w:t>
      </w:r>
      <w:r w:rsidR="004C7228">
        <w:rPr>
          <w:szCs w:val="22"/>
          <w:lang w:val="en-US"/>
        </w:rPr>
        <w:t>can</w:t>
      </w:r>
      <w:r w:rsidR="009A725A">
        <w:rPr>
          <w:szCs w:val="22"/>
          <w:lang w:val="en-US"/>
        </w:rPr>
        <w:t xml:space="preserve"> also be used to </w:t>
      </w:r>
      <w:r w:rsidR="004C7228">
        <w:rPr>
          <w:szCs w:val="22"/>
          <w:lang w:val="en-US"/>
        </w:rPr>
        <w:t xml:space="preserve">help </w:t>
      </w:r>
      <w:r w:rsidR="009A725A">
        <w:rPr>
          <w:szCs w:val="22"/>
          <w:lang w:val="en-US"/>
        </w:rPr>
        <w:t>structure a Key Stage 3 unit</w:t>
      </w:r>
      <w:r w:rsidR="004C7228">
        <w:rPr>
          <w:szCs w:val="22"/>
          <w:lang w:val="en-US"/>
        </w:rPr>
        <w:t>.</w:t>
      </w:r>
    </w:p>
    <w:p w14:paraId="4E0D58D3" w14:textId="71157822" w:rsidR="00102411" w:rsidRDefault="00102411" w:rsidP="00524365">
      <w:pPr>
        <w:jc w:val="both"/>
        <w:rPr>
          <w:szCs w:val="22"/>
          <w:lang w:val="en-US"/>
        </w:rPr>
      </w:pPr>
    </w:p>
    <w:p w14:paraId="5FAE9641" w14:textId="395C4647" w:rsidR="00102411" w:rsidRDefault="00102411" w:rsidP="00524365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specification</w:t>
      </w:r>
    </w:p>
    <w:p w14:paraId="7F0D3C80" w14:textId="4AA5E0E4" w:rsidR="00B870CA" w:rsidRDefault="00B870CA" w:rsidP="00524365">
      <w:pPr>
        <w:jc w:val="both"/>
      </w:pPr>
      <w:r>
        <w:rPr>
          <w:szCs w:val="22"/>
        </w:rPr>
        <w:t>AQA</w:t>
      </w:r>
      <w:r w:rsidR="009604C6">
        <w:rPr>
          <w:szCs w:val="22"/>
        </w:rPr>
        <w:t xml:space="preserve"> </w:t>
      </w:r>
      <w:r w:rsidR="00516BA8">
        <w:rPr>
          <w:szCs w:val="22"/>
        </w:rPr>
        <w:t xml:space="preserve">3.1.1.4. </w:t>
      </w:r>
      <w:r w:rsidR="00516BA8">
        <w:t>Managing climate change involves both mitigation (reducing causes) and adaptation (responding to change).</w:t>
      </w:r>
      <w:r w:rsidR="009D2B4E">
        <w:t xml:space="preserve"> </w:t>
      </w:r>
      <w:r w:rsidR="009D2B4E" w:rsidRPr="009D2B4E">
        <w:rPr>
          <w:i/>
          <w:iCs/>
        </w:rPr>
        <w:t>Adaptation – change in agricultural systems, managing water supply, reducing risk from rising sea levels.</w:t>
      </w:r>
    </w:p>
    <w:p w14:paraId="14EB12E0" w14:textId="77777777" w:rsidR="009D2B4E" w:rsidRDefault="009D2B4E" w:rsidP="00524365">
      <w:pPr>
        <w:jc w:val="both"/>
        <w:rPr>
          <w:szCs w:val="22"/>
        </w:rPr>
      </w:pPr>
    </w:p>
    <w:p w14:paraId="4E527FEF" w14:textId="6D29777E" w:rsidR="00B870CA" w:rsidRPr="00B93D0B" w:rsidRDefault="00B870CA" w:rsidP="00524365">
      <w:pPr>
        <w:jc w:val="both"/>
      </w:pPr>
      <w:r>
        <w:rPr>
          <w:szCs w:val="22"/>
        </w:rPr>
        <w:t>Edexcel</w:t>
      </w:r>
      <w:r w:rsidR="009604C6">
        <w:rPr>
          <w:szCs w:val="22"/>
        </w:rPr>
        <w:t xml:space="preserve"> </w:t>
      </w:r>
      <w:r w:rsidR="00616F45">
        <w:rPr>
          <w:szCs w:val="22"/>
        </w:rPr>
        <w:t xml:space="preserve">3.3. </w:t>
      </w:r>
      <w:r w:rsidR="00616F45">
        <w:t>The UK has its own variety of distinctive ecosystems that it relies on.</w:t>
      </w:r>
      <w:r w:rsidR="00B93D0B">
        <w:t xml:space="preserve"> </w:t>
      </w:r>
      <w:r w:rsidR="00B93D0B" w:rsidRPr="00B93D0B">
        <w:rPr>
          <w:i/>
          <w:iCs/>
        </w:rPr>
        <w:t>Distribution and characteristics of the UK’s main terrestrial ecosystems (moorlands, heaths, woodlands, wetlands)</w:t>
      </w:r>
      <w:r w:rsidR="00B93D0B">
        <w:t>.</w:t>
      </w:r>
    </w:p>
    <w:p w14:paraId="231B8B5F" w14:textId="77777777" w:rsidR="00616F45" w:rsidRDefault="00616F45" w:rsidP="00524365">
      <w:pPr>
        <w:jc w:val="both"/>
        <w:rPr>
          <w:szCs w:val="22"/>
        </w:rPr>
      </w:pPr>
    </w:p>
    <w:p w14:paraId="4EF099DA" w14:textId="77936C64" w:rsidR="00C74225" w:rsidRPr="00700714" w:rsidRDefault="00C74225" w:rsidP="00524365">
      <w:pPr>
        <w:jc w:val="both"/>
        <w:rPr>
          <w:szCs w:val="22"/>
        </w:rPr>
      </w:pPr>
      <w:r>
        <w:rPr>
          <w:szCs w:val="22"/>
        </w:rPr>
        <w:t>OCR</w:t>
      </w:r>
      <w:r w:rsidR="009604C6">
        <w:rPr>
          <w:szCs w:val="22"/>
        </w:rPr>
        <w:t xml:space="preserve"> </w:t>
      </w:r>
      <w:r w:rsidR="006B7579">
        <w:rPr>
          <w:szCs w:val="22"/>
        </w:rPr>
        <w:t xml:space="preserve">2.1.5. </w:t>
      </w:r>
      <w:r w:rsidR="00B619EB">
        <w:rPr>
          <w:szCs w:val="22"/>
        </w:rPr>
        <w:t>Bio-diverse ecosystems are under threat from human a</w:t>
      </w:r>
      <w:r w:rsidR="00700714">
        <w:rPr>
          <w:szCs w:val="22"/>
        </w:rPr>
        <w:t>ctivity</w:t>
      </w:r>
      <w:r w:rsidR="009132C8">
        <w:rPr>
          <w:szCs w:val="22"/>
        </w:rPr>
        <w:t>.</w:t>
      </w:r>
      <w:r w:rsidR="00700714">
        <w:rPr>
          <w:szCs w:val="22"/>
        </w:rPr>
        <w:t xml:space="preserve"> </w:t>
      </w:r>
      <w:r w:rsidR="00700714">
        <w:rPr>
          <w:i/>
          <w:iCs/>
          <w:szCs w:val="22"/>
        </w:rPr>
        <w:t>Threats to biodiversity and attempts to mitigate these through sustainable use and management</w:t>
      </w:r>
      <w:r w:rsidR="00700714">
        <w:rPr>
          <w:szCs w:val="22"/>
        </w:rPr>
        <w:t>.</w:t>
      </w:r>
    </w:p>
    <w:p w14:paraId="2A91393F" w14:textId="77777777" w:rsidR="009132C8" w:rsidRDefault="009132C8" w:rsidP="00524365">
      <w:pPr>
        <w:jc w:val="both"/>
        <w:rPr>
          <w:szCs w:val="22"/>
        </w:rPr>
      </w:pPr>
    </w:p>
    <w:p w14:paraId="0115E6D5" w14:textId="0854C7A7" w:rsidR="00C74225" w:rsidRPr="004D7263" w:rsidRDefault="00C74225" w:rsidP="00524365">
      <w:pPr>
        <w:jc w:val="both"/>
      </w:pPr>
      <w:r>
        <w:rPr>
          <w:szCs w:val="22"/>
        </w:rPr>
        <w:t>Eduqas</w:t>
      </w:r>
      <w:r w:rsidR="009604C6">
        <w:rPr>
          <w:szCs w:val="22"/>
        </w:rPr>
        <w:t xml:space="preserve"> </w:t>
      </w:r>
      <w:r w:rsidR="00B329CA">
        <w:t>5.4.3 How can ecosystems be managed sustainably?</w:t>
      </w:r>
      <w:r w:rsidR="004D7263">
        <w:t xml:space="preserve"> </w:t>
      </w:r>
      <w:r w:rsidR="004D7263" w:rsidRPr="004D7263">
        <w:rPr>
          <w:i/>
          <w:iCs/>
        </w:rPr>
        <w:t>Coverage to include zoning within National Parks and creation of wildlife corridors</w:t>
      </w:r>
      <w:r w:rsidR="004D7263">
        <w:t>.</w:t>
      </w:r>
    </w:p>
    <w:p w14:paraId="3B8BCA2C" w14:textId="77777777" w:rsidR="00B329CA" w:rsidRDefault="00B329CA" w:rsidP="00524365">
      <w:pPr>
        <w:jc w:val="both"/>
        <w:rPr>
          <w:szCs w:val="22"/>
        </w:rPr>
      </w:pPr>
    </w:p>
    <w:p w14:paraId="37ABACAF" w14:textId="60326FD8" w:rsidR="00C74225" w:rsidRPr="002F53FC" w:rsidRDefault="00332B30" w:rsidP="00524365">
      <w:pPr>
        <w:jc w:val="both"/>
        <w:rPr>
          <w:b/>
          <w:bCs/>
          <w:sz w:val="28"/>
          <w:szCs w:val="28"/>
        </w:rPr>
      </w:pPr>
      <w:r w:rsidRPr="002F53FC">
        <w:rPr>
          <w:b/>
          <w:bCs/>
          <w:sz w:val="28"/>
          <w:szCs w:val="28"/>
        </w:rPr>
        <w:t>Classifications</w:t>
      </w:r>
    </w:p>
    <w:p w14:paraId="18482F70" w14:textId="73DC7950" w:rsidR="00F01495" w:rsidRDefault="00332B30" w:rsidP="00524365">
      <w:pPr>
        <w:jc w:val="both"/>
        <w:rPr>
          <w:szCs w:val="22"/>
        </w:rPr>
      </w:pPr>
      <w:r>
        <w:rPr>
          <w:szCs w:val="22"/>
        </w:rPr>
        <w:t>There ha</w:t>
      </w:r>
      <w:r w:rsidR="00175C40">
        <w:rPr>
          <w:szCs w:val="22"/>
        </w:rPr>
        <w:t>s a</w:t>
      </w:r>
      <w:r w:rsidR="001B287C">
        <w:rPr>
          <w:szCs w:val="22"/>
        </w:rPr>
        <w:t xml:space="preserve"> recent and gradual evolution of the rewilding concept since the early 1990s.</w:t>
      </w:r>
      <w:r w:rsidR="00073691">
        <w:rPr>
          <w:szCs w:val="22"/>
        </w:rPr>
        <w:t xml:space="preserve"> </w:t>
      </w:r>
      <w:r w:rsidR="00C477C2">
        <w:rPr>
          <w:szCs w:val="22"/>
        </w:rPr>
        <w:t xml:space="preserve">The </w:t>
      </w:r>
      <w:r w:rsidR="00AD4F54">
        <w:rPr>
          <w:szCs w:val="22"/>
        </w:rPr>
        <w:t xml:space="preserve">scientific </w:t>
      </w:r>
      <w:r w:rsidR="00C477C2">
        <w:rPr>
          <w:szCs w:val="22"/>
        </w:rPr>
        <w:t xml:space="preserve">term </w:t>
      </w:r>
      <w:r w:rsidR="00AD4F54">
        <w:rPr>
          <w:szCs w:val="22"/>
        </w:rPr>
        <w:t xml:space="preserve">began in 1991 with the Wildlands </w:t>
      </w:r>
      <w:r w:rsidR="00707B60">
        <w:rPr>
          <w:szCs w:val="22"/>
        </w:rPr>
        <w:t>Network (formerly the Wildlands Project)</w:t>
      </w:r>
      <w:r w:rsidR="00AD4F54">
        <w:rPr>
          <w:szCs w:val="22"/>
        </w:rPr>
        <w:t>,</w:t>
      </w:r>
      <w:r w:rsidR="006F6852">
        <w:rPr>
          <w:szCs w:val="22"/>
        </w:rPr>
        <w:t xml:space="preserve"> which identified one of the main causes of North America </w:t>
      </w:r>
      <w:r w:rsidR="00D31E63">
        <w:rPr>
          <w:szCs w:val="22"/>
        </w:rPr>
        <w:t xml:space="preserve">species extinction </w:t>
      </w:r>
      <w:r w:rsidR="00E26A94">
        <w:rPr>
          <w:szCs w:val="22"/>
        </w:rPr>
        <w:t xml:space="preserve">being the lack of connectivity </w:t>
      </w:r>
      <w:r w:rsidR="00E26A94">
        <w:rPr>
          <w:i/>
          <w:iCs/>
          <w:szCs w:val="22"/>
        </w:rPr>
        <w:t xml:space="preserve">between </w:t>
      </w:r>
      <w:r w:rsidR="00E26A94">
        <w:rPr>
          <w:szCs w:val="22"/>
        </w:rPr>
        <w:t xml:space="preserve">conservation areas. </w:t>
      </w:r>
    </w:p>
    <w:p w14:paraId="4B6C2BC1" w14:textId="76B471BE" w:rsidR="004D7263" w:rsidRDefault="004D7263" w:rsidP="00524365">
      <w:pPr>
        <w:jc w:val="both"/>
        <w:rPr>
          <w:szCs w:val="22"/>
        </w:rPr>
      </w:pPr>
    </w:p>
    <w:p w14:paraId="5304106F" w14:textId="2949FE83" w:rsidR="004D7263" w:rsidRDefault="001C3C68" w:rsidP="00524365">
      <w:pPr>
        <w:jc w:val="both"/>
        <w:rPr>
          <w:szCs w:val="22"/>
        </w:rPr>
      </w:pPr>
      <w:r>
        <w:rPr>
          <w:noProof/>
        </w:rPr>
        <w:drawing>
          <wp:inline distT="0" distB="0" distL="0" distR="0" wp14:anchorId="49B83DD6" wp14:editId="0BC3DE0E">
            <wp:extent cx="6112382" cy="3711575"/>
            <wp:effectExtent l="0" t="0" r="3175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32" b="4388"/>
                    <a:stretch/>
                  </pic:blipFill>
                  <pic:spPr bwMode="auto">
                    <a:xfrm>
                      <a:off x="0" y="0"/>
                      <a:ext cx="6112382" cy="371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B5C1E2" w14:textId="4DD32C1D" w:rsidR="00F80D40" w:rsidRPr="00F80D40" w:rsidRDefault="00F80D40" w:rsidP="00524365">
      <w:pPr>
        <w:jc w:val="both"/>
        <w:rPr>
          <w:sz w:val="20"/>
          <w:szCs w:val="20"/>
        </w:rPr>
      </w:pPr>
      <w:r>
        <w:rPr>
          <w:sz w:val="20"/>
          <w:szCs w:val="20"/>
        </w:rPr>
        <w:t>Rewilding</w:t>
      </w:r>
      <w:r w:rsidR="00D677B9">
        <w:rPr>
          <w:sz w:val="20"/>
          <w:szCs w:val="20"/>
        </w:rPr>
        <w:t xml:space="preserve"> in Scotland</w:t>
      </w:r>
      <w:r>
        <w:rPr>
          <w:sz w:val="20"/>
          <w:szCs w:val="20"/>
        </w:rPr>
        <w:t xml:space="preserve"> © </w:t>
      </w:r>
      <w:r w:rsidR="008F5FD3">
        <w:rPr>
          <w:sz w:val="20"/>
          <w:szCs w:val="20"/>
        </w:rPr>
        <w:t xml:space="preserve">Luke Paris </w:t>
      </w:r>
    </w:p>
    <w:p w14:paraId="6C26E72C" w14:textId="1F07AA6C" w:rsidR="00F80D40" w:rsidRDefault="00F80D40" w:rsidP="00F80D40">
      <w:pPr>
        <w:jc w:val="both"/>
        <w:rPr>
          <w:szCs w:val="22"/>
        </w:rPr>
      </w:pPr>
      <w:r>
        <w:rPr>
          <w:szCs w:val="22"/>
        </w:rPr>
        <w:lastRenderedPageBreak/>
        <w:t xml:space="preserve">The primary goal of the </w:t>
      </w:r>
      <w:r w:rsidR="00AB5F9B">
        <w:rPr>
          <w:szCs w:val="22"/>
        </w:rPr>
        <w:t>Wildlands Network</w:t>
      </w:r>
      <w:r>
        <w:rPr>
          <w:szCs w:val="22"/>
        </w:rPr>
        <w:t xml:space="preserve"> became the need for ‘networks of people protecting networks of connected wildlands’</w:t>
      </w:r>
      <w:r w:rsidR="00C823E7">
        <w:rPr>
          <w:szCs w:val="22"/>
        </w:rPr>
        <w:t>.</w:t>
      </w:r>
      <w:r>
        <w:rPr>
          <w:szCs w:val="22"/>
        </w:rPr>
        <w:t xml:space="preserve"> Below are the four major stages of definition for rewilding in recent decades.</w:t>
      </w:r>
    </w:p>
    <w:p w14:paraId="42C8F3FD" w14:textId="77777777" w:rsidR="00C823E7" w:rsidRDefault="00C823E7" w:rsidP="00F80D40">
      <w:pPr>
        <w:jc w:val="both"/>
        <w:rPr>
          <w:szCs w:val="22"/>
        </w:rPr>
      </w:pPr>
    </w:p>
    <w:p w14:paraId="2B1E4EC7" w14:textId="51B1AA19" w:rsidR="00AE0FAD" w:rsidRDefault="004D7263" w:rsidP="00524365">
      <w:pPr>
        <w:jc w:val="both"/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42130CA" wp14:editId="401479CE">
                <wp:simplePos x="0" y="0"/>
                <wp:positionH relativeFrom="column">
                  <wp:posOffset>4669001</wp:posOffset>
                </wp:positionH>
                <wp:positionV relativeFrom="paragraph">
                  <wp:posOffset>78826</wp:posOffset>
                </wp:positionV>
                <wp:extent cx="1432560" cy="3693508"/>
                <wp:effectExtent l="0" t="0" r="15240" b="2159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3693508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0D7B8E6" w14:textId="70049B58" w:rsidR="00B044B1" w:rsidRDefault="00354875" w:rsidP="00B044B1">
                            <w:pPr>
                              <w:jc w:val="center"/>
                            </w:pPr>
                            <w:r>
                              <w:t>Translocation rewilding</w:t>
                            </w:r>
                          </w:p>
                          <w:p w14:paraId="1EDD4DF6" w14:textId="77777777" w:rsidR="00B044B1" w:rsidRDefault="00B044B1" w:rsidP="00B044B1">
                            <w:pPr>
                              <w:jc w:val="center"/>
                            </w:pPr>
                          </w:p>
                          <w:p w14:paraId="2BB7D539" w14:textId="77777777" w:rsidR="00B044B1" w:rsidRDefault="00B044B1" w:rsidP="00B044B1">
                            <w:pPr>
                              <w:jc w:val="center"/>
                            </w:pPr>
                          </w:p>
                          <w:p w14:paraId="12512053" w14:textId="3860F734" w:rsidR="00B044B1" w:rsidRDefault="00CB60C9" w:rsidP="00B044B1">
                            <w:pPr>
                              <w:jc w:val="center"/>
                            </w:pPr>
                            <w:r>
                              <w:t xml:space="preserve">Seeks to restore missing or dysfunctional ecological processes and ecosystem function via a process of species </w:t>
                            </w:r>
                            <w:r w:rsidR="0082250F">
                              <w:t>reintroduction.</w:t>
                            </w:r>
                          </w:p>
                          <w:p w14:paraId="42860C9C" w14:textId="2AC128B4" w:rsidR="00735E4B" w:rsidRDefault="00735E4B" w:rsidP="00B044B1">
                            <w:pPr>
                              <w:jc w:val="center"/>
                            </w:pPr>
                          </w:p>
                          <w:p w14:paraId="4F434BCB" w14:textId="63BF92BF" w:rsidR="002F53FC" w:rsidRDefault="002F53FC" w:rsidP="00B044B1">
                            <w:pPr>
                              <w:jc w:val="center"/>
                            </w:pPr>
                          </w:p>
                          <w:p w14:paraId="476D87B9" w14:textId="77777777" w:rsidR="002F53FC" w:rsidRDefault="002F53FC" w:rsidP="00B044B1">
                            <w:pPr>
                              <w:jc w:val="center"/>
                            </w:pPr>
                          </w:p>
                          <w:p w14:paraId="7FF23AE2" w14:textId="1247BD2C" w:rsidR="00735E4B" w:rsidRDefault="00735E4B" w:rsidP="00B044B1">
                            <w:pPr>
                              <w:jc w:val="center"/>
                            </w:pPr>
                            <w:r>
                              <w:t>2014</w:t>
                            </w:r>
                          </w:p>
                          <w:p w14:paraId="6530F5E2" w14:textId="2255C215" w:rsidR="00735E4B" w:rsidRDefault="00735E4B" w:rsidP="00B044B1">
                            <w:pPr>
                              <w:jc w:val="center"/>
                            </w:pPr>
                          </w:p>
                          <w:p w14:paraId="4F037772" w14:textId="752FDEEA" w:rsidR="00735E4B" w:rsidRDefault="00735E4B" w:rsidP="00B044B1">
                            <w:pPr>
                              <w:jc w:val="center"/>
                            </w:pPr>
                            <w:r>
                              <w:t xml:space="preserve">Seddon </w:t>
                            </w:r>
                            <w:r>
                              <w:rPr>
                                <w:i/>
                                <w:iCs/>
                              </w:rPr>
                              <w:t>et al</w:t>
                            </w:r>
                            <w:r>
                              <w:t>.</w:t>
                            </w:r>
                          </w:p>
                          <w:p w14:paraId="4887B590" w14:textId="194D2736" w:rsidR="00735E4B" w:rsidRDefault="00735E4B" w:rsidP="00B044B1">
                            <w:pPr>
                              <w:jc w:val="center"/>
                            </w:pPr>
                          </w:p>
                          <w:p w14:paraId="3FE60A8C" w14:textId="772F8515" w:rsidR="00735E4B" w:rsidRDefault="00735E4B" w:rsidP="00B044B1">
                            <w:pPr>
                              <w:jc w:val="center"/>
                            </w:pPr>
                          </w:p>
                          <w:p w14:paraId="751169DE" w14:textId="77777777" w:rsidR="00735E4B" w:rsidRPr="00735E4B" w:rsidRDefault="00735E4B" w:rsidP="00B044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130CA" id="Rectangle: Rounded Corners 8" o:spid="_x0000_s1026" style="position:absolute;left:0;text-align:left;margin-left:367.65pt;margin-top:6.2pt;width:112.8pt;height:290.8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" filled="f" strokecolor="black [3040]">
                <v:textbox>
                  <w:txbxContent>
                    <w:p w14:paraId="70D7B8E6" w14:textId="70049B58" w:rsidR="00B044B1" w:rsidRDefault="00354875" w:rsidP="00B044B1">
                      <w:pPr>
                        <w:jc w:val="center"/>
                      </w:pPr>
                      <w:r>
                        <w:t>Translocation rewilding</w:t>
                      </w:r>
                    </w:p>
                    <w:p w14:paraId="1EDD4DF6" w14:textId="77777777" w:rsidR="00B044B1" w:rsidRDefault="00B044B1" w:rsidP="00B044B1">
                      <w:pPr>
                        <w:jc w:val="center"/>
                      </w:pPr>
                    </w:p>
                    <w:p w14:paraId="2BB7D539" w14:textId="77777777" w:rsidR="00B044B1" w:rsidRDefault="00B044B1" w:rsidP="00B044B1">
                      <w:pPr>
                        <w:jc w:val="center"/>
                      </w:pPr>
                    </w:p>
                    <w:p w14:paraId="12512053" w14:textId="3860F734" w:rsidR="00B044B1" w:rsidRDefault="00CB60C9" w:rsidP="00B044B1">
                      <w:pPr>
                        <w:jc w:val="center"/>
                      </w:pPr>
                      <w:r>
                        <w:t xml:space="preserve">Seeks to restore missing or dysfunctional ecological processes and ecosystem function via a process of species </w:t>
                      </w:r>
                      <w:r w:rsidR="0082250F">
                        <w:t>reintroduction.</w:t>
                      </w:r>
                    </w:p>
                    <w:p w14:paraId="42860C9C" w14:textId="2AC128B4" w:rsidR="00735E4B" w:rsidRDefault="00735E4B" w:rsidP="00B044B1">
                      <w:pPr>
                        <w:jc w:val="center"/>
                      </w:pPr>
                    </w:p>
                    <w:p w14:paraId="4F434BCB" w14:textId="63BF92BF" w:rsidR="002F53FC" w:rsidRDefault="002F53FC" w:rsidP="00B044B1">
                      <w:pPr>
                        <w:jc w:val="center"/>
                      </w:pPr>
                    </w:p>
                    <w:p w14:paraId="476D87B9" w14:textId="77777777" w:rsidR="002F53FC" w:rsidRDefault="002F53FC" w:rsidP="00B044B1">
                      <w:pPr>
                        <w:jc w:val="center"/>
                      </w:pPr>
                    </w:p>
                    <w:p w14:paraId="7FF23AE2" w14:textId="1247BD2C" w:rsidR="00735E4B" w:rsidRDefault="00735E4B" w:rsidP="00B044B1">
                      <w:pPr>
                        <w:jc w:val="center"/>
                      </w:pPr>
                      <w:r>
                        <w:t>2014</w:t>
                      </w:r>
                    </w:p>
                    <w:p w14:paraId="6530F5E2" w14:textId="2255C215" w:rsidR="00735E4B" w:rsidRDefault="00735E4B" w:rsidP="00B044B1">
                      <w:pPr>
                        <w:jc w:val="center"/>
                      </w:pPr>
                    </w:p>
                    <w:p w14:paraId="4F037772" w14:textId="752FDEEA" w:rsidR="00735E4B" w:rsidRDefault="00735E4B" w:rsidP="00B044B1">
                      <w:pPr>
                        <w:jc w:val="center"/>
                      </w:pPr>
                      <w:r>
                        <w:t xml:space="preserve">Seddon </w:t>
                      </w:r>
                      <w:r>
                        <w:rPr>
                          <w:i/>
                          <w:iCs/>
                        </w:rPr>
                        <w:t>et al</w:t>
                      </w:r>
                      <w:r>
                        <w:t>.</w:t>
                      </w:r>
                    </w:p>
                    <w:p w14:paraId="4887B590" w14:textId="194D2736" w:rsidR="00735E4B" w:rsidRDefault="00735E4B" w:rsidP="00B044B1">
                      <w:pPr>
                        <w:jc w:val="center"/>
                      </w:pPr>
                    </w:p>
                    <w:p w14:paraId="3FE60A8C" w14:textId="772F8515" w:rsidR="00735E4B" w:rsidRDefault="00735E4B" w:rsidP="00B044B1">
                      <w:pPr>
                        <w:jc w:val="center"/>
                      </w:pPr>
                    </w:p>
                    <w:p w14:paraId="751169DE" w14:textId="77777777" w:rsidR="00735E4B" w:rsidRPr="00735E4B" w:rsidRDefault="00735E4B" w:rsidP="00B044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BCB6855" wp14:editId="4C9CB3BA">
                <wp:simplePos x="0" y="0"/>
                <wp:positionH relativeFrom="column">
                  <wp:posOffset>3114833</wp:posOffset>
                </wp:positionH>
                <wp:positionV relativeFrom="paragraph">
                  <wp:posOffset>85066</wp:posOffset>
                </wp:positionV>
                <wp:extent cx="1432560" cy="3685889"/>
                <wp:effectExtent l="0" t="0" r="15240" b="1016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368588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ABEC7FE" w14:textId="72F05C4F" w:rsidR="00B044B1" w:rsidRDefault="00354875" w:rsidP="00B044B1">
                            <w:pPr>
                              <w:jc w:val="center"/>
                            </w:pPr>
                            <w:r>
                              <w:t>Passive rewilding</w:t>
                            </w:r>
                          </w:p>
                          <w:p w14:paraId="240B259B" w14:textId="77777777" w:rsidR="00B044B1" w:rsidRDefault="00B044B1" w:rsidP="00B044B1">
                            <w:pPr>
                              <w:jc w:val="center"/>
                            </w:pPr>
                          </w:p>
                          <w:p w14:paraId="5AAE65FA" w14:textId="77777777" w:rsidR="00B044B1" w:rsidRDefault="00B044B1" w:rsidP="00B044B1">
                            <w:pPr>
                              <w:jc w:val="center"/>
                            </w:pPr>
                          </w:p>
                          <w:p w14:paraId="68A2D1FE" w14:textId="77777777" w:rsidR="00B044B1" w:rsidRDefault="00B044B1" w:rsidP="00B044B1">
                            <w:pPr>
                              <w:jc w:val="center"/>
                            </w:pPr>
                          </w:p>
                          <w:p w14:paraId="495EF8E8" w14:textId="68C42DFA" w:rsidR="00B044B1" w:rsidRDefault="000F3576" w:rsidP="00B044B1">
                            <w:pPr>
                              <w:jc w:val="center"/>
                            </w:pPr>
                            <w:r>
                              <w:t xml:space="preserve">Passive management of ecological succession with the goal of restoring natural ecosystems processes and reducing </w:t>
                            </w:r>
                            <w:r w:rsidR="00AE2959">
                              <w:t xml:space="preserve">human control of </w:t>
                            </w:r>
                            <w:r w:rsidR="0082250F">
                              <w:t>landscapes.</w:t>
                            </w:r>
                          </w:p>
                          <w:p w14:paraId="355F09F2" w14:textId="4FFC91FB" w:rsidR="00AE2959" w:rsidRDefault="00AE2959" w:rsidP="00B044B1">
                            <w:pPr>
                              <w:jc w:val="center"/>
                            </w:pPr>
                          </w:p>
                          <w:p w14:paraId="277938DB" w14:textId="77777777" w:rsidR="002F53FC" w:rsidRDefault="002F53FC" w:rsidP="00B044B1">
                            <w:pPr>
                              <w:jc w:val="center"/>
                            </w:pPr>
                          </w:p>
                          <w:p w14:paraId="0AC6C380" w14:textId="303DC8E3" w:rsidR="00AE2959" w:rsidRDefault="00AE2959" w:rsidP="00B044B1">
                            <w:pPr>
                              <w:jc w:val="center"/>
                            </w:pPr>
                            <w:r>
                              <w:t>2011</w:t>
                            </w:r>
                          </w:p>
                          <w:p w14:paraId="4D50863A" w14:textId="253A5024" w:rsidR="00AE2959" w:rsidRDefault="00AE2959" w:rsidP="00B044B1">
                            <w:pPr>
                              <w:jc w:val="center"/>
                            </w:pPr>
                          </w:p>
                          <w:p w14:paraId="49212C3A" w14:textId="79B1E882" w:rsidR="00AE2959" w:rsidRDefault="00AE2959" w:rsidP="00B044B1">
                            <w:pPr>
                              <w:jc w:val="center"/>
                            </w:pPr>
                            <w:r>
                              <w:t xml:space="preserve">Gillson </w:t>
                            </w:r>
                            <w:r>
                              <w:rPr>
                                <w:i/>
                                <w:iCs/>
                              </w:rPr>
                              <w:t>et al</w:t>
                            </w:r>
                            <w:r>
                              <w:t>.</w:t>
                            </w:r>
                          </w:p>
                          <w:p w14:paraId="3931AF46" w14:textId="3FD15FB7" w:rsidR="00AE2959" w:rsidRDefault="00AE2959" w:rsidP="00B044B1">
                            <w:pPr>
                              <w:jc w:val="center"/>
                            </w:pPr>
                          </w:p>
                          <w:p w14:paraId="5E51BCCE" w14:textId="00C51610" w:rsidR="00AE2959" w:rsidRDefault="00AE2959" w:rsidP="00B044B1">
                            <w:pPr>
                              <w:jc w:val="center"/>
                            </w:pPr>
                          </w:p>
                          <w:p w14:paraId="23EC1485" w14:textId="32DBE858" w:rsidR="00AE2959" w:rsidRDefault="00AE2959" w:rsidP="00B044B1">
                            <w:pPr>
                              <w:jc w:val="center"/>
                            </w:pPr>
                          </w:p>
                          <w:p w14:paraId="396D3586" w14:textId="77777777" w:rsidR="00AE2959" w:rsidRDefault="00AE2959" w:rsidP="00B044B1">
                            <w:pPr>
                              <w:jc w:val="center"/>
                            </w:pPr>
                          </w:p>
                          <w:p w14:paraId="1049AF66" w14:textId="77777777" w:rsidR="00AE2959" w:rsidRPr="00AE2959" w:rsidRDefault="00AE2959" w:rsidP="00B044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CB6855" id="Rectangle: Rounded Corners 7" o:spid="_x0000_s1027" style="position:absolute;left:0;text-align:left;margin-left:245.25pt;margin-top:6.7pt;width:112.8pt;height:290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" filled="f" strokecolor="black [3040]">
                <v:textbox>
                  <w:txbxContent>
                    <w:p w14:paraId="1ABEC7FE" w14:textId="72F05C4F" w:rsidR="00B044B1" w:rsidRDefault="00354875" w:rsidP="00B044B1">
                      <w:pPr>
                        <w:jc w:val="center"/>
                      </w:pPr>
                      <w:r>
                        <w:t>Passive rewilding</w:t>
                      </w:r>
                    </w:p>
                    <w:p w14:paraId="240B259B" w14:textId="77777777" w:rsidR="00B044B1" w:rsidRDefault="00B044B1" w:rsidP="00B044B1">
                      <w:pPr>
                        <w:jc w:val="center"/>
                      </w:pPr>
                    </w:p>
                    <w:p w14:paraId="5AAE65FA" w14:textId="77777777" w:rsidR="00B044B1" w:rsidRDefault="00B044B1" w:rsidP="00B044B1">
                      <w:pPr>
                        <w:jc w:val="center"/>
                      </w:pPr>
                    </w:p>
                    <w:p w14:paraId="68A2D1FE" w14:textId="77777777" w:rsidR="00B044B1" w:rsidRDefault="00B044B1" w:rsidP="00B044B1">
                      <w:pPr>
                        <w:jc w:val="center"/>
                      </w:pPr>
                    </w:p>
                    <w:p w14:paraId="495EF8E8" w14:textId="68C42DFA" w:rsidR="00B044B1" w:rsidRDefault="000F3576" w:rsidP="00B044B1">
                      <w:pPr>
                        <w:jc w:val="center"/>
                      </w:pPr>
                      <w:r>
                        <w:t xml:space="preserve">Passive management of ecological succession with the goal of restoring natural ecosystems processes and reducing </w:t>
                      </w:r>
                      <w:r w:rsidR="00AE2959">
                        <w:t xml:space="preserve">human control of </w:t>
                      </w:r>
                      <w:r w:rsidR="0082250F">
                        <w:t>landscapes.</w:t>
                      </w:r>
                    </w:p>
                    <w:p w14:paraId="355F09F2" w14:textId="4FFC91FB" w:rsidR="00AE2959" w:rsidRDefault="00AE2959" w:rsidP="00B044B1">
                      <w:pPr>
                        <w:jc w:val="center"/>
                      </w:pPr>
                    </w:p>
                    <w:p w14:paraId="277938DB" w14:textId="77777777" w:rsidR="002F53FC" w:rsidRDefault="002F53FC" w:rsidP="00B044B1">
                      <w:pPr>
                        <w:jc w:val="center"/>
                      </w:pPr>
                    </w:p>
                    <w:p w14:paraId="0AC6C380" w14:textId="303DC8E3" w:rsidR="00AE2959" w:rsidRDefault="00AE2959" w:rsidP="00B044B1">
                      <w:pPr>
                        <w:jc w:val="center"/>
                      </w:pPr>
                      <w:r>
                        <w:t>2011</w:t>
                      </w:r>
                    </w:p>
                    <w:p w14:paraId="4D50863A" w14:textId="253A5024" w:rsidR="00AE2959" w:rsidRDefault="00AE2959" w:rsidP="00B044B1">
                      <w:pPr>
                        <w:jc w:val="center"/>
                      </w:pPr>
                    </w:p>
                    <w:p w14:paraId="49212C3A" w14:textId="79B1E882" w:rsidR="00AE2959" w:rsidRDefault="00AE2959" w:rsidP="00B044B1">
                      <w:pPr>
                        <w:jc w:val="center"/>
                      </w:pPr>
                      <w:r>
                        <w:t xml:space="preserve">Gillson </w:t>
                      </w:r>
                      <w:r>
                        <w:rPr>
                          <w:i/>
                          <w:iCs/>
                        </w:rPr>
                        <w:t>et al</w:t>
                      </w:r>
                      <w:r>
                        <w:t>.</w:t>
                      </w:r>
                    </w:p>
                    <w:p w14:paraId="3931AF46" w14:textId="3FD15FB7" w:rsidR="00AE2959" w:rsidRDefault="00AE2959" w:rsidP="00B044B1">
                      <w:pPr>
                        <w:jc w:val="center"/>
                      </w:pPr>
                    </w:p>
                    <w:p w14:paraId="5E51BCCE" w14:textId="00C51610" w:rsidR="00AE2959" w:rsidRDefault="00AE2959" w:rsidP="00B044B1">
                      <w:pPr>
                        <w:jc w:val="center"/>
                      </w:pPr>
                    </w:p>
                    <w:p w14:paraId="23EC1485" w14:textId="32DBE858" w:rsidR="00AE2959" w:rsidRDefault="00AE2959" w:rsidP="00B044B1">
                      <w:pPr>
                        <w:jc w:val="center"/>
                      </w:pPr>
                    </w:p>
                    <w:p w14:paraId="396D3586" w14:textId="77777777" w:rsidR="00AE2959" w:rsidRDefault="00AE2959" w:rsidP="00B044B1">
                      <w:pPr>
                        <w:jc w:val="center"/>
                      </w:pPr>
                    </w:p>
                    <w:p w14:paraId="1049AF66" w14:textId="77777777" w:rsidR="00AE2959" w:rsidRPr="00AE2959" w:rsidRDefault="00AE2959" w:rsidP="00B044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94094A" wp14:editId="5936C149">
                <wp:simplePos x="0" y="0"/>
                <wp:positionH relativeFrom="column">
                  <wp:posOffset>1576269</wp:posOffset>
                </wp:positionH>
                <wp:positionV relativeFrom="paragraph">
                  <wp:posOffset>78826</wp:posOffset>
                </wp:positionV>
                <wp:extent cx="1432560" cy="3693144"/>
                <wp:effectExtent l="0" t="0" r="15240" b="2222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3693144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DB8AE32" w14:textId="50738986" w:rsidR="00B044B1" w:rsidRDefault="00354875" w:rsidP="00B044B1">
                            <w:pPr>
                              <w:jc w:val="center"/>
                            </w:pPr>
                            <w:r>
                              <w:t>Pleistocene rewilding</w:t>
                            </w:r>
                          </w:p>
                          <w:p w14:paraId="50FF640B" w14:textId="77777777" w:rsidR="00B044B1" w:rsidRDefault="00B044B1" w:rsidP="00B044B1">
                            <w:pPr>
                              <w:jc w:val="center"/>
                            </w:pPr>
                          </w:p>
                          <w:p w14:paraId="5A7D3637" w14:textId="77777777" w:rsidR="00B044B1" w:rsidRDefault="00B044B1" w:rsidP="00B044B1">
                            <w:pPr>
                              <w:jc w:val="center"/>
                            </w:pPr>
                          </w:p>
                          <w:p w14:paraId="599294CA" w14:textId="7AF84FEB" w:rsidR="00B044B1" w:rsidRDefault="005F75E9" w:rsidP="00B044B1">
                            <w:pPr>
                              <w:jc w:val="center"/>
                            </w:pPr>
                            <w:r>
                              <w:t xml:space="preserve">Aims to restore some of the evolutionary </w:t>
                            </w:r>
                            <w:r w:rsidR="00EC0392">
                              <w:t xml:space="preserve">and ecological potential that was lost 13,000 years ago’ (introducing relatives or </w:t>
                            </w:r>
                            <w:r w:rsidR="00D44F5B">
                              <w:t>functional equivalents of extinct taxa</w:t>
                            </w:r>
                            <w:r w:rsidR="0082250F">
                              <w:t>.</w:t>
                            </w:r>
                          </w:p>
                          <w:p w14:paraId="49915CB0" w14:textId="7086E7E5" w:rsidR="00D44F5B" w:rsidRDefault="00D44F5B" w:rsidP="00B044B1">
                            <w:pPr>
                              <w:jc w:val="center"/>
                            </w:pPr>
                          </w:p>
                          <w:p w14:paraId="027B4131" w14:textId="77777777" w:rsidR="002F53FC" w:rsidRDefault="002F53FC" w:rsidP="00B044B1">
                            <w:pPr>
                              <w:jc w:val="center"/>
                            </w:pPr>
                          </w:p>
                          <w:p w14:paraId="04C7DFA1" w14:textId="061F3A77" w:rsidR="00D44F5B" w:rsidRDefault="00D44F5B" w:rsidP="00B044B1">
                            <w:pPr>
                              <w:jc w:val="center"/>
                            </w:pPr>
                            <w:r>
                              <w:t>2005</w:t>
                            </w:r>
                          </w:p>
                          <w:p w14:paraId="7712ABF0" w14:textId="225B05AF" w:rsidR="00D44F5B" w:rsidRDefault="00D44F5B" w:rsidP="00B044B1">
                            <w:pPr>
                              <w:jc w:val="center"/>
                            </w:pPr>
                          </w:p>
                          <w:p w14:paraId="18F5C8D8" w14:textId="448EC7F0" w:rsidR="00D44F5B" w:rsidRDefault="00D44F5B" w:rsidP="00B044B1">
                            <w:pPr>
                              <w:jc w:val="center"/>
                            </w:pPr>
                            <w:r>
                              <w:t xml:space="preserve">Donlan </w:t>
                            </w:r>
                            <w:r w:rsidRPr="000F3576">
                              <w:rPr>
                                <w:i/>
                                <w:iCs/>
                              </w:rPr>
                              <w:t>et al</w:t>
                            </w:r>
                            <w:r>
                              <w:t>.</w:t>
                            </w:r>
                          </w:p>
                          <w:p w14:paraId="34991FD9" w14:textId="7167A39E" w:rsidR="00AE2959" w:rsidRDefault="00AE2959" w:rsidP="00B044B1">
                            <w:pPr>
                              <w:jc w:val="center"/>
                            </w:pPr>
                          </w:p>
                          <w:p w14:paraId="2FFCD1CC" w14:textId="11093A15" w:rsidR="00AE2959" w:rsidRDefault="00AE2959" w:rsidP="00B044B1">
                            <w:pPr>
                              <w:jc w:val="center"/>
                            </w:pPr>
                          </w:p>
                          <w:p w14:paraId="2A05E93C" w14:textId="77777777" w:rsidR="00AE2959" w:rsidRDefault="00AE2959" w:rsidP="00B044B1">
                            <w:pPr>
                              <w:jc w:val="center"/>
                            </w:pPr>
                          </w:p>
                          <w:p w14:paraId="5BEC6FA6" w14:textId="18840AC0" w:rsidR="00AE2959" w:rsidRDefault="00AE2959" w:rsidP="00B044B1">
                            <w:pPr>
                              <w:jc w:val="center"/>
                            </w:pPr>
                          </w:p>
                          <w:p w14:paraId="1C9D1A41" w14:textId="77777777" w:rsidR="00AE2959" w:rsidRDefault="00AE2959" w:rsidP="00B044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94094A" id="Rectangle: Rounded Corners 6" o:spid="_x0000_s1028" style="position:absolute;left:0;text-align:left;margin-left:124.1pt;margin-top:6.2pt;width:112.8pt;height:290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" filled="f" strokecolor="black [3040]">
                <v:textbox>
                  <w:txbxContent>
                    <w:p w14:paraId="1DB8AE32" w14:textId="50738986" w:rsidR="00B044B1" w:rsidRDefault="00354875" w:rsidP="00B044B1">
                      <w:pPr>
                        <w:jc w:val="center"/>
                      </w:pPr>
                      <w:r>
                        <w:t>Pleistocene rewilding</w:t>
                      </w:r>
                    </w:p>
                    <w:p w14:paraId="50FF640B" w14:textId="77777777" w:rsidR="00B044B1" w:rsidRDefault="00B044B1" w:rsidP="00B044B1">
                      <w:pPr>
                        <w:jc w:val="center"/>
                      </w:pPr>
                    </w:p>
                    <w:p w14:paraId="5A7D3637" w14:textId="77777777" w:rsidR="00B044B1" w:rsidRDefault="00B044B1" w:rsidP="00B044B1">
                      <w:pPr>
                        <w:jc w:val="center"/>
                      </w:pPr>
                    </w:p>
                    <w:p w14:paraId="599294CA" w14:textId="7AF84FEB" w:rsidR="00B044B1" w:rsidRDefault="005F75E9" w:rsidP="00B044B1">
                      <w:pPr>
                        <w:jc w:val="center"/>
                      </w:pPr>
                      <w:r>
                        <w:t xml:space="preserve">Aims to restore some of the evolutionary </w:t>
                      </w:r>
                      <w:r w:rsidR="00EC0392">
                        <w:t xml:space="preserve">and ecological potential that was lost 13,000 years ago’ (introducing relatives or </w:t>
                      </w:r>
                      <w:r w:rsidR="00D44F5B">
                        <w:t>functional equivalents of extinct taxa</w:t>
                      </w:r>
                      <w:r w:rsidR="0082250F">
                        <w:t>.</w:t>
                      </w:r>
                    </w:p>
                    <w:p w14:paraId="49915CB0" w14:textId="7086E7E5" w:rsidR="00D44F5B" w:rsidRDefault="00D44F5B" w:rsidP="00B044B1">
                      <w:pPr>
                        <w:jc w:val="center"/>
                      </w:pPr>
                    </w:p>
                    <w:p w14:paraId="027B4131" w14:textId="77777777" w:rsidR="002F53FC" w:rsidRDefault="002F53FC" w:rsidP="00B044B1">
                      <w:pPr>
                        <w:jc w:val="center"/>
                      </w:pPr>
                    </w:p>
                    <w:p w14:paraId="04C7DFA1" w14:textId="061F3A77" w:rsidR="00D44F5B" w:rsidRDefault="00D44F5B" w:rsidP="00B044B1">
                      <w:pPr>
                        <w:jc w:val="center"/>
                      </w:pPr>
                      <w:r>
                        <w:t>2005</w:t>
                      </w:r>
                    </w:p>
                    <w:p w14:paraId="7712ABF0" w14:textId="225B05AF" w:rsidR="00D44F5B" w:rsidRDefault="00D44F5B" w:rsidP="00B044B1">
                      <w:pPr>
                        <w:jc w:val="center"/>
                      </w:pPr>
                    </w:p>
                    <w:p w14:paraId="18F5C8D8" w14:textId="448EC7F0" w:rsidR="00D44F5B" w:rsidRDefault="00D44F5B" w:rsidP="00B044B1">
                      <w:pPr>
                        <w:jc w:val="center"/>
                      </w:pPr>
                      <w:r>
                        <w:t xml:space="preserve">Donlan </w:t>
                      </w:r>
                      <w:r w:rsidRPr="000F3576">
                        <w:rPr>
                          <w:i/>
                          <w:iCs/>
                        </w:rPr>
                        <w:t>et al</w:t>
                      </w:r>
                      <w:r>
                        <w:t>.</w:t>
                      </w:r>
                    </w:p>
                    <w:p w14:paraId="34991FD9" w14:textId="7167A39E" w:rsidR="00AE2959" w:rsidRDefault="00AE2959" w:rsidP="00B044B1">
                      <w:pPr>
                        <w:jc w:val="center"/>
                      </w:pPr>
                    </w:p>
                    <w:p w14:paraId="2FFCD1CC" w14:textId="11093A15" w:rsidR="00AE2959" w:rsidRDefault="00AE2959" w:rsidP="00B044B1">
                      <w:pPr>
                        <w:jc w:val="center"/>
                      </w:pPr>
                    </w:p>
                    <w:p w14:paraId="2A05E93C" w14:textId="77777777" w:rsidR="00AE2959" w:rsidRDefault="00AE2959" w:rsidP="00B044B1">
                      <w:pPr>
                        <w:jc w:val="center"/>
                      </w:pPr>
                    </w:p>
                    <w:p w14:paraId="5BEC6FA6" w14:textId="18840AC0" w:rsidR="00AE2959" w:rsidRDefault="00AE2959" w:rsidP="00B044B1">
                      <w:pPr>
                        <w:jc w:val="center"/>
                      </w:pPr>
                    </w:p>
                    <w:p w14:paraId="1C9D1A41" w14:textId="77777777" w:rsidR="00AE2959" w:rsidRDefault="00AE2959" w:rsidP="00B044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68FD8F" wp14:editId="4C0663B0">
                <wp:simplePos x="0" y="0"/>
                <wp:positionH relativeFrom="column">
                  <wp:posOffset>635</wp:posOffset>
                </wp:positionH>
                <wp:positionV relativeFrom="paragraph">
                  <wp:posOffset>94615</wp:posOffset>
                </wp:positionV>
                <wp:extent cx="1432560" cy="3677920"/>
                <wp:effectExtent l="0" t="0" r="15240" b="1778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367792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4C3C0E5" w14:textId="6DE24288" w:rsidR="0082415A" w:rsidRDefault="0082415A" w:rsidP="0082415A">
                            <w:pPr>
                              <w:jc w:val="center"/>
                            </w:pPr>
                            <w:r>
                              <w:t>Rewilding</w:t>
                            </w:r>
                          </w:p>
                          <w:p w14:paraId="1C1F5BFC" w14:textId="7A18A0B2" w:rsidR="0082415A" w:rsidRDefault="0082415A" w:rsidP="0082415A">
                            <w:pPr>
                              <w:jc w:val="center"/>
                            </w:pPr>
                          </w:p>
                          <w:p w14:paraId="1DD9B7D0" w14:textId="446D76D0" w:rsidR="0082415A" w:rsidRDefault="0082415A" w:rsidP="0082415A">
                            <w:pPr>
                              <w:jc w:val="center"/>
                            </w:pPr>
                          </w:p>
                          <w:p w14:paraId="6E99F230" w14:textId="22ED192B" w:rsidR="0082415A" w:rsidRDefault="0082415A" w:rsidP="0082415A">
                            <w:pPr>
                              <w:jc w:val="center"/>
                            </w:pPr>
                          </w:p>
                          <w:p w14:paraId="7CEB58AA" w14:textId="1719A208" w:rsidR="0082415A" w:rsidRDefault="0082415A" w:rsidP="0082415A">
                            <w:pPr>
                              <w:jc w:val="center"/>
                            </w:pPr>
                            <w:r>
                              <w:t>Restoring big wilderness based on regulatory roles</w:t>
                            </w:r>
                            <w:r w:rsidR="00AE0FAD">
                              <w:t xml:space="preserve"> of large </w:t>
                            </w:r>
                            <w:r w:rsidR="0082250F">
                              <w:t>predators.</w:t>
                            </w:r>
                          </w:p>
                          <w:p w14:paraId="67F9DB82" w14:textId="4D80B829" w:rsidR="00AE0FAD" w:rsidRDefault="00AE0FAD" w:rsidP="0082415A">
                            <w:pPr>
                              <w:jc w:val="center"/>
                            </w:pPr>
                          </w:p>
                          <w:p w14:paraId="5E25E20C" w14:textId="6E5DDF71" w:rsidR="002F53FC" w:rsidRDefault="002F53FC" w:rsidP="0082415A">
                            <w:pPr>
                              <w:jc w:val="center"/>
                            </w:pPr>
                          </w:p>
                          <w:p w14:paraId="2251E046" w14:textId="3A159866" w:rsidR="002F53FC" w:rsidRDefault="002F53FC" w:rsidP="0082415A">
                            <w:pPr>
                              <w:jc w:val="center"/>
                            </w:pPr>
                          </w:p>
                          <w:p w14:paraId="69845905" w14:textId="1557F819" w:rsidR="002F53FC" w:rsidRDefault="002F53FC" w:rsidP="0082415A">
                            <w:pPr>
                              <w:jc w:val="center"/>
                            </w:pPr>
                          </w:p>
                          <w:p w14:paraId="6AD5A468" w14:textId="21111501" w:rsidR="002F53FC" w:rsidRDefault="002F53FC" w:rsidP="0082415A">
                            <w:pPr>
                              <w:jc w:val="center"/>
                            </w:pPr>
                          </w:p>
                          <w:p w14:paraId="275F9E82" w14:textId="1A509E39" w:rsidR="002F53FC" w:rsidRDefault="002F53FC" w:rsidP="0082415A">
                            <w:pPr>
                              <w:jc w:val="center"/>
                            </w:pPr>
                          </w:p>
                          <w:p w14:paraId="21D29EA4" w14:textId="281CBA51" w:rsidR="002F53FC" w:rsidRDefault="002F53FC" w:rsidP="0082415A">
                            <w:pPr>
                              <w:jc w:val="center"/>
                            </w:pPr>
                          </w:p>
                          <w:p w14:paraId="71248CDD" w14:textId="77777777" w:rsidR="002F53FC" w:rsidRDefault="002F53FC" w:rsidP="0082415A">
                            <w:pPr>
                              <w:jc w:val="center"/>
                            </w:pPr>
                          </w:p>
                          <w:p w14:paraId="3E5B8F96" w14:textId="223CF984" w:rsidR="005F75E9" w:rsidRDefault="00AE0FAD" w:rsidP="005F75E9">
                            <w:pPr>
                              <w:jc w:val="center"/>
                            </w:pPr>
                            <w:r>
                              <w:t>1998</w:t>
                            </w:r>
                          </w:p>
                          <w:p w14:paraId="183D00EA" w14:textId="77777777" w:rsidR="002F53FC" w:rsidRDefault="002F53FC" w:rsidP="005F75E9">
                            <w:pPr>
                              <w:jc w:val="center"/>
                            </w:pPr>
                          </w:p>
                          <w:p w14:paraId="020DEE5D" w14:textId="3773A6B4" w:rsidR="005F75E9" w:rsidRDefault="005F75E9" w:rsidP="005F75E9">
                            <w:pPr>
                              <w:jc w:val="center"/>
                            </w:pPr>
                            <w:r>
                              <w:t>Soule and Noss</w:t>
                            </w:r>
                          </w:p>
                          <w:p w14:paraId="6ACF0DAC" w14:textId="22F80373" w:rsidR="00AE2959" w:rsidRDefault="00AE2959" w:rsidP="005F75E9">
                            <w:pPr>
                              <w:jc w:val="center"/>
                            </w:pPr>
                          </w:p>
                          <w:p w14:paraId="1FA92640" w14:textId="372D2610" w:rsidR="00AE2959" w:rsidRDefault="00AE2959" w:rsidP="005F75E9">
                            <w:pPr>
                              <w:jc w:val="center"/>
                            </w:pPr>
                          </w:p>
                          <w:p w14:paraId="5A1A1239" w14:textId="3539E974" w:rsidR="00AE2959" w:rsidRDefault="00AE2959" w:rsidP="005F75E9">
                            <w:pPr>
                              <w:jc w:val="center"/>
                            </w:pPr>
                          </w:p>
                          <w:p w14:paraId="09BDCB54" w14:textId="512E143B" w:rsidR="00AE2959" w:rsidRDefault="00AE2959" w:rsidP="005F75E9">
                            <w:pPr>
                              <w:jc w:val="center"/>
                            </w:pPr>
                          </w:p>
                          <w:p w14:paraId="6FCAF68B" w14:textId="58612DE7" w:rsidR="00AE2959" w:rsidRDefault="00AE2959" w:rsidP="005F75E9">
                            <w:pPr>
                              <w:jc w:val="center"/>
                            </w:pPr>
                          </w:p>
                          <w:p w14:paraId="232AD70E" w14:textId="3D88E949" w:rsidR="00AE2959" w:rsidRDefault="00AE2959" w:rsidP="005F75E9">
                            <w:pPr>
                              <w:jc w:val="center"/>
                            </w:pPr>
                          </w:p>
                          <w:p w14:paraId="486A6E02" w14:textId="360B306C" w:rsidR="00AE2959" w:rsidRDefault="00AE2959" w:rsidP="005F75E9">
                            <w:pPr>
                              <w:jc w:val="center"/>
                            </w:pPr>
                          </w:p>
                          <w:p w14:paraId="664D7613" w14:textId="44B7A4BF" w:rsidR="00AE2959" w:rsidRDefault="00AE2959" w:rsidP="005F75E9">
                            <w:pPr>
                              <w:jc w:val="center"/>
                            </w:pPr>
                          </w:p>
                          <w:p w14:paraId="5438182A" w14:textId="0703E8DD" w:rsidR="00AE2959" w:rsidRDefault="00AE2959" w:rsidP="005F75E9">
                            <w:pPr>
                              <w:jc w:val="center"/>
                            </w:pPr>
                          </w:p>
                          <w:p w14:paraId="3C092573" w14:textId="45EE8B56" w:rsidR="00AE2959" w:rsidRDefault="00AE2959" w:rsidP="005F75E9">
                            <w:pPr>
                              <w:jc w:val="center"/>
                            </w:pPr>
                          </w:p>
                          <w:p w14:paraId="6B6444EC" w14:textId="00B4F40B" w:rsidR="00AE2959" w:rsidRDefault="00AE2959" w:rsidP="005F75E9">
                            <w:pPr>
                              <w:jc w:val="center"/>
                            </w:pPr>
                          </w:p>
                          <w:p w14:paraId="39030976" w14:textId="77777777" w:rsidR="00AE2959" w:rsidRDefault="00AE2959" w:rsidP="005F75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68FD8F" id="Rectangle: Rounded Corners 1" o:spid="_x0000_s1029" style="position:absolute;left:0;text-align:left;margin-left:.05pt;margin-top:7.45pt;width:112.8pt;height:28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" filled="f" strokecolor="black [3040]">
                <v:textbox>
                  <w:txbxContent>
                    <w:p w14:paraId="54C3C0E5" w14:textId="6DE24288" w:rsidR="0082415A" w:rsidRDefault="0082415A" w:rsidP="0082415A">
                      <w:pPr>
                        <w:jc w:val="center"/>
                      </w:pPr>
                      <w:r>
                        <w:t>Rewilding</w:t>
                      </w:r>
                    </w:p>
                    <w:p w14:paraId="1C1F5BFC" w14:textId="7A18A0B2" w:rsidR="0082415A" w:rsidRDefault="0082415A" w:rsidP="0082415A">
                      <w:pPr>
                        <w:jc w:val="center"/>
                      </w:pPr>
                    </w:p>
                    <w:p w14:paraId="1DD9B7D0" w14:textId="446D76D0" w:rsidR="0082415A" w:rsidRDefault="0082415A" w:rsidP="0082415A">
                      <w:pPr>
                        <w:jc w:val="center"/>
                      </w:pPr>
                    </w:p>
                    <w:p w14:paraId="6E99F230" w14:textId="22ED192B" w:rsidR="0082415A" w:rsidRDefault="0082415A" w:rsidP="0082415A">
                      <w:pPr>
                        <w:jc w:val="center"/>
                      </w:pPr>
                    </w:p>
                    <w:p w14:paraId="7CEB58AA" w14:textId="1719A208" w:rsidR="0082415A" w:rsidRDefault="0082415A" w:rsidP="0082415A">
                      <w:pPr>
                        <w:jc w:val="center"/>
                      </w:pPr>
                      <w:r>
                        <w:t>Restoring big wilderness based on regulatory roles</w:t>
                      </w:r>
                      <w:r w:rsidR="00AE0FAD">
                        <w:t xml:space="preserve"> of large </w:t>
                      </w:r>
                      <w:r w:rsidR="0082250F">
                        <w:t>predators.</w:t>
                      </w:r>
                    </w:p>
                    <w:p w14:paraId="67F9DB82" w14:textId="4D80B829" w:rsidR="00AE0FAD" w:rsidRDefault="00AE0FAD" w:rsidP="0082415A">
                      <w:pPr>
                        <w:jc w:val="center"/>
                      </w:pPr>
                    </w:p>
                    <w:p w14:paraId="5E25E20C" w14:textId="6E5DDF71" w:rsidR="002F53FC" w:rsidRDefault="002F53FC" w:rsidP="0082415A">
                      <w:pPr>
                        <w:jc w:val="center"/>
                      </w:pPr>
                    </w:p>
                    <w:p w14:paraId="2251E046" w14:textId="3A159866" w:rsidR="002F53FC" w:rsidRDefault="002F53FC" w:rsidP="0082415A">
                      <w:pPr>
                        <w:jc w:val="center"/>
                      </w:pPr>
                    </w:p>
                    <w:p w14:paraId="69845905" w14:textId="1557F819" w:rsidR="002F53FC" w:rsidRDefault="002F53FC" w:rsidP="0082415A">
                      <w:pPr>
                        <w:jc w:val="center"/>
                      </w:pPr>
                    </w:p>
                    <w:p w14:paraId="6AD5A468" w14:textId="21111501" w:rsidR="002F53FC" w:rsidRDefault="002F53FC" w:rsidP="0082415A">
                      <w:pPr>
                        <w:jc w:val="center"/>
                      </w:pPr>
                    </w:p>
                    <w:p w14:paraId="275F9E82" w14:textId="1A509E39" w:rsidR="002F53FC" w:rsidRDefault="002F53FC" w:rsidP="0082415A">
                      <w:pPr>
                        <w:jc w:val="center"/>
                      </w:pPr>
                    </w:p>
                    <w:p w14:paraId="21D29EA4" w14:textId="281CBA51" w:rsidR="002F53FC" w:rsidRDefault="002F53FC" w:rsidP="0082415A">
                      <w:pPr>
                        <w:jc w:val="center"/>
                      </w:pPr>
                    </w:p>
                    <w:p w14:paraId="71248CDD" w14:textId="77777777" w:rsidR="002F53FC" w:rsidRDefault="002F53FC" w:rsidP="0082415A">
                      <w:pPr>
                        <w:jc w:val="center"/>
                      </w:pPr>
                    </w:p>
                    <w:p w14:paraId="3E5B8F96" w14:textId="223CF984" w:rsidR="005F75E9" w:rsidRDefault="00AE0FAD" w:rsidP="005F75E9">
                      <w:pPr>
                        <w:jc w:val="center"/>
                      </w:pPr>
                      <w:r>
                        <w:t>1998</w:t>
                      </w:r>
                    </w:p>
                    <w:p w14:paraId="183D00EA" w14:textId="77777777" w:rsidR="002F53FC" w:rsidRDefault="002F53FC" w:rsidP="005F75E9">
                      <w:pPr>
                        <w:jc w:val="center"/>
                      </w:pPr>
                    </w:p>
                    <w:p w14:paraId="020DEE5D" w14:textId="3773A6B4" w:rsidR="005F75E9" w:rsidRDefault="005F75E9" w:rsidP="005F75E9">
                      <w:pPr>
                        <w:jc w:val="center"/>
                      </w:pPr>
                      <w:r>
                        <w:t>Soule and Noss</w:t>
                      </w:r>
                    </w:p>
                    <w:p w14:paraId="6ACF0DAC" w14:textId="22F80373" w:rsidR="00AE2959" w:rsidRDefault="00AE2959" w:rsidP="005F75E9">
                      <w:pPr>
                        <w:jc w:val="center"/>
                      </w:pPr>
                    </w:p>
                    <w:p w14:paraId="1FA92640" w14:textId="372D2610" w:rsidR="00AE2959" w:rsidRDefault="00AE2959" w:rsidP="005F75E9">
                      <w:pPr>
                        <w:jc w:val="center"/>
                      </w:pPr>
                    </w:p>
                    <w:p w14:paraId="5A1A1239" w14:textId="3539E974" w:rsidR="00AE2959" w:rsidRDefault="00AE2959" w:rsidP="005F75E9">
                      <w:pPr>
                        <w:jc w:val="center"/>
                      </w:pPr>
                    </w:p>
                    <w:p w14:paraId="09BDCB54" w14:textId="512E143B" w:rsidR="00AE2959" w:rsidRDefault="00AE2959" w:rsidP="005F75E9">
                      <w:pPr>
                        <w:jc w:val="center"/>
                      </w:pPr>
                    </w:p>
                    <w:p w14:paraId="6FCAF68B" w14:textId="58612DE7" w:rsidR="00AE2959" w:rsidRDefault="00AE2959" w:rsidP="005F75E9">
                      <w:pPr>
                        <w:jc w:val="center"/>
                      </w:pPr>
                    </w:p>
                    <w:p w14:paraId="232AD70E" w14:textId="3D88E949" w:rsidR="00AE2959" w:rsidRDefault="00AE2959" w:rsidP="005F75E9">
                      <w:pPr>
                        <w:jc w:val="center"/>
                      </w:pPr>
                    </w:p>
                    <w:p w14:paraId="486A6E02" w14:textId="360B306C" w:rsidR="00AE2959" w:rsidRDefault="00AE2959" w:rsidP="005F75E9">
                      <w:pPr>
                        <w:jc w:val="center"/>
                      </w:pPr>
                    </w:p>
                    <w:p w14:paraId="664D7613" w14:textId="44B7A4BF" w:rsidR="00AE2959" w:rsidRDefault="00AE2959" w:rsidP="005F75E9">
                      <w:pPr>
                        <w:jc w:val="center"/>
                      </w:pPr>
                    </w:p>
                    <w:p w14:paraId="5438182A" w14:textId="0703E8DD" w:rsidR="00AE2959" w:rsidRDefault="00AE2959" w:rsidP="005F75E9">
                      <w:pPr>
                        <w:jc w:val="center"/>
                      </w:pPr>
                    </w:p>
                    <w:p w14:paraId="3C092573" w14:textId="45EE8B56" w:rsidR="00AE2959" w:rsidRDefault="00AE2959" w:rsidP="005F75E9">
                      <w:pPr>
                        <w:jc w:val="center"/>
                      </w:pPr>
                    </w:p>
                    <w:p w14:paraId="6B6444EC" w14:textId="00B4F40B" w:rsidR="00AE2959" w:rsidRDefault="00AE2959" w:rsidP="005F75E9">
                      <w:pPr>
                        <w:jc w:val="center"/>
                      </w:pPr>
                    </w:p>
                    <w:p w14:paraId="39030976" w14:textId="77777777" w:rsidR="00AE2959" w:rsidRDefault="00AE2959" w:rsidP="005F75E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A9E29A2" w14:textId="63AF5B8E" w:rsidR="00F01495" w:rsidRDefault="00F01495" w:rsidP="00524365">
      <w:pPr>
        <w:jc w:val="both"/>
        <w:rPr>
          <w:szCs w:val="22"/>
        </w:rPr>
      </w:pPr>
    </w:p>
    <w:p w14:paraId="6D1EDA3A" w14:textId="463E6F66" w:rsidR="00F01495" w:rsidRDefault="00F01495" w:rsidP="00524365">
      <w:pPr>
        <w:jc w:val="both"/>
        <w:rPr>
          <w:szCs w:val="22"/>
        </w:rPr>
      </w:pPr>
    </w:p>
    <w:p w14:paraId="42EE573F" w14:textId="2B2CBB71" w:rsidR="00F01495" w:rsidRDefault="00F01495" w:rsidP="00524365">
      <w:pPr>
        <w:jc w:val="both"/>
        <w:rPr>
          <w:szCs w:val="22"/>
        </w:rPr>
      </w:pPr>
    </w:p>
    <w:p w14:paraId="2F9D6B18" w14:textId="1BB810A8" w:rsidR="00F01495" w:rsidRDefault="00F01495" w:rsidP="00524365">
      <w:pPr>
        <w:jc w:val="both"/>
        <w:rPr>
          <w:szCs w:val="22"/>
        </w:rPr>
      </w:pPr>
    </w:p>
    <w:p w14:paraId="4F3E1C87" w14:textId="6F8216EB" w:rsidR="00F01495" w:rsidRDefault="00F01495" w:rsidP="00524365">
      <w:pPr>
        <w:jc w:val="both"/>
        <w:rPr>
          <w:szCs w:val="22"/>
        </w:rPr>
      </w:pPr>
    </w:p>
    <w:p w14:paraId="56C30274" w14:textId="73F5972E" w:rsidR="00F01495" w:rsidRDefault="00F01495" w:rsidP="00524365">
      <w:pPr>
        <w:jc w:val="both"/>
        <w:rPr>
          <w:szCs w:val="22"/>
        </w:rPr>
      </w:pPr>
    </w:p>
    <w:p w14:paraId="2FB5C0F7" w14:textId="76453A1A" w:rsidR="00F01495" w:rsidRDefault="00F01495" w:rsidP="00524365">
      <w:pPr>
        <w:jc w:val="both"/>
        <w:rPr>
          <w:szCs w:val="22"/>
        </w:rPr>
      </w:pPr>
    </w:p>
    <w:p w14:paraId="58D2F8B2" w14:textId="309BAB3E" w:rsidR="00F01495" w:rsidRDefault="00F01495" w:rsidP="00524365">
      <w:pPr>
        <w:jc w:val="both"/>
        <w:rPr>
          <w:szCs w:val="22"/>
        </w:rPr>
      </w:pPr>
    </w:p>
    <w:p w14:paraId="5F05368C" w14:textId="660A8E92" w:rsidR="00F01495" w:rsidRDefault="00F01495" w:rsidP="00524365">
      <w:pPr>
        <w:jc w:val="both"/>
        <w:rPr>
          <w:szCs w:val="22"/>
        </w:rPr>
      </w:pPr>
    </w:p>
    <w:p w14:paraId="3E0C5E97" w14:textId="77777777" w:rsidR="00F01495" w:rsidRDefault="00F01495" w:rsidP="00524365">
      <w:pPr>
        <w:jc w:val="both"/>
        <w:rPr>
          <w:szCs w:val="22"/>
        </w:rPr>
      </w:pPr>
    </w:p>
    <w:p w14:paraId="071654E7" w14:textId="27FEB11E" w:rsidR="00F01495" w:rsidRDefault="00F01495" w:rsidP="00524365">
      <w:pPr>
        <w:jc w:val="both"/>
        <w:rPr>
          <w:szCs w:val="22"/>
        </w:rPr>
      </w:pPr>
    </w:p>
    <w:p w14:paraId="3AE3E998" w14:textId="1900F022" w:rsidR="00F01495" w:rsidRDefault="00F01495" w:rsidP="00524365">
      <w:pPr>
        <w:jc w:val="both"/>
        <w:rPr>
          <w:szCs w:val="22"/>
        </w:rPr>
      </w:pPr>
    </w:p>
    <w:p w14:paraId="1919B0E6" w14:textId="77777777" w:rsidR="00F01495" w:rsidRDefault="00F01495" w:rsidP="00524365">
      <w:pPr>
        <w:jc w:val="both"/>
        <w:rPr>
          <w:szCs w:val="22"/>
        </w:rPr>
      </w:pPr>
    </w:p>
    <w:p w14:paraId="416E917B" w14:textId="027A719B" w:rsidR="00F01495" w:rsidRDefault="00F01495" w:rsidP="00524365">
      <w:pPr>
        <w:jc w:val="both"/>
        <w:rPr>
          <w:szCs w:val="22"/>
        </w:rPr>
      </w:pPr>
    </w:p>
    <w:p w14:paraId="09F988FD" w14:textId="366ADC87" w:rsidR="00332B30" w:rsidRDefault="00332B30" w:rsidP="00524365">
      <w:pPr>
        <w:jc w:val="both"/>
        <w:rPr>
          <w:szCs w:val="22"/>
        </w:rPr>
      </w:pPr>
    </w:p>
    <w:p w14:paraId="5443BDA4" w14:textId="6C1F97BB" w:rsidR="00524365" w:rsidRDefault="00524365" w:rsidP="00524365">
      <w:pPr>
        <w:jc w:val="both"/>
        <w:rPr>
          <w:szCs w:val="22"/>
        </w:rPr>
      </w:pPr>
    </w:p>
    <w:p w14:paraId="36F3C835" w14:textId="33A27A03" w:rsidR="00AE0FAD" w:rsidRDefault="00AE0FAD" w:rsidP="00524365">
      <w:pPr>
        <w:jc w:val="both"/>
        <w:rPr>
          <w:b/>
          <w:bCs/>
          <w:szCs w:val="22"/>
        </w:rPr>
      </w:pPr>
    </w:p>
    <w:p w14:paraId="7B2F99D5" w14:textId="6C2D6AED" w:rsidR="00AE0FAD" w:rsidRDefault="00AE0FAD" w:rsidP="00524365">
      <w:pPr>
        <w:jc w:val="both"/>
        <w:rPr>
          <w:b/>
          <w:bCs/>
          <w:szCs w:val="22"/>
        </w:rPr>
      </w:pPr>
    </w:p>
    <w:p w14:paraId="256BEB54" w14:textId="382FB847" w:rsidR="00AE0FAD" w:rsidRDefault="00AE0FAD" w:rsidP="00524365">
      <w:pPr>
        <w:jc w:val="both"/>
        <w:rPr>
          <w:b/>
          <w:bCs/>
          <w:szCs w:val="22"/>
        </w:rPr>
      </w:pPr>
    </w:p>
    <w:p w14:paraId="19BD4F91" w14:textId="77777777" w:rsidR="00AE0FAD" w:rsidRPr="00AE0FAD" w:rsidRDefault="00AE0FAD" w:rsidP="00524365">
      <w:pPr>
        <w:jc w:val="both"/>
        <w:rPr>
          <w:b/>
          <w:bCs/>
          <w:szCs w:val="22"/>
        </w:rPr>
      </w:pPr>
    </w:p>
    <w:p w14:paraId="5EDBDC62" w14:textId="2F3474B2" w:rsidR="00AE0FAD" w:rsidRDefault="00AE0FAD" w:rsidP="00524365">
      <w:pPr>
        <w:jc w:val="both"/>
        <w:rPr>
          <w:b/>
          <w:bCs/>
          <w:szCs w:val="22"/>
        </w:rPr>
      </w:pPr>
    </w:p>
    <w:p w14:paraId="0A6DA2F0" w14:textId="2B109599" w:rsidR="00EC0392" w:rsidRDefault="00EC0392" w:rsidP="00524365">
      <w:pPr>
        <w:jc w:val="both"/>
        <w:rPr>
          <w:b/>
          <w:bCs/>
          <w:szCs w:val="22"/>
        </w:rPr>
      </w:pPr>
    </w:p>
    <w:p w14:paraId="3647E234" w14:textId="7EBDB3A3" w:rsidR="00EC0392" w:rsidRDefault="00EC0392" w:rsidP="00524365">
      <w:pPr>
        <w:jc w:val="both"/>
        <w:rPr>
          <w:b/>
          <w:bCs/>
          <w:szCs w:val="22"/>
        </w:rPr>
      </w:pPr>
    </w:p>
    <w:p w14:paraId="288D689D" w14:textId="46046327" w:rsidR="00D44F5B" w:rsidRPr="001F0E7F" w:rsidRDefault="006775F5" w:rsidP="00524365">
      <w:pPr>
        <w:jc w:val="both"/>
        <w:rPr>
          <w:sz w:val="20"/>
          <w:szCs w:val="20"/>
        </w:rPr>
      </w:pPr>
      <w:r w:rsidRPr="001F0E7F">
        <w:rPr>
          <w:sz w:val="20"/>
          <w:szCs w:val="20"/>
        </w:rPr>
        <w:t>© John Harold</w:t>
      </w:r>
      <w:r w:rsidR="00004962" w:rsidRPr="001F0E7F">
        <w:rPr>
          <w:sz w:val="20"/>
          <w:szCs w:val="20"/>
        </w:rPr>
        <w:t>, Director of the Snowdonia Society</w:t>
      </w:r>
      <w:r w:rsidR="0073408A" w:rsidRPr="001F0E7F">
        <w:rPr>
          <w:sz w:val="20"/>
          <w:szCs w:val="20"/>
        </w:rPr>
        <w:t xml:space="preserve"> </w:t>
      </w:r>
      <w:hyperlink r:id="rId13" w:history="1">
        <w:r w:rsidR="0073408A" w:rsidRPr="001F0E7F">
          <w:rPr>
            <w:rStyle w:val="Hyperlink"/>
            <w:sz w:val="20"/>
            <w:szCs w:val="20"/>
          </w:rPr>
          <w:t>www.snowdonia-society.org.uk</w:t>
        </w:r>
      </w:hyperlink>
      <w:r w:rsidR="0073408A" w:rsidRPr="001F0E7F">
        <w:rPr>
          <w:sz w:val="20"/>
          <w:szCs w:val="20"/>
        </w:rPr>
        <w:t xml:space="preserve"> </w:t>
      </w:r>
    </w:p>
    <w:p w14:paraId="2B4BC16F" w14:textId="77777777" w:rsidR="00D44F5B" w:rsidRPr="00AE0FAD" w:rsidRDefault="00D44F5B" w:rsidP="00524365">
      <w:pPr>
        <w:jc w:val="both"/>
        <w:rPr>
          <w:b/>
          <w:bCs/>
          <w:szCs w:val="22"/>
        </w:rPr>
      </w:pPr>
    </w:p>
    <w:p w14:paraId="11855A81" w14:textId="750CF8CF" w:rsidR="005174D2" w:rsidRDefault="0051602F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Key idea</w:t>
      </w:r>
    </w:p>
    <w:p w14:paraId="44194AED" w14:textId="6E61CCBB" w:rsidR="00076F92" w:rsidRDefault="00E14447" w:rsidP="00524365">
      <w:pPr>
        <w:jc w:val="both"/>
        <w:rPr>
          <w:szCs w:val="22"/>
        </w:rPr>
      </w:pPr>
      <w:r>
        <w:rPr>
          <w:szCs w:val="22"/>
        </w:rPr>
        <w:t>George Mon</w:t>
      </w:r>
      <w:r w:rsidR="00A4112D">
        <w:rPr>
          <w:szCs w:val="22"/>
        </w:rPr>
        <w:t xml:space="preserve">biot first brought the theme of </w:t>
      </w:r>
      <w:r w:rsidR="00611BFB">
        <w:rPr>
          <w:szCs w:val="22"/>
        </w:rPr>
        <w:t>rewilding</w:t>
      </w:r>
      <w:r w:rsidR="00A4112D">
        <w:rPr>
          <w:szCs w:val="22"/>
        </w:rPr>
        <w:t xml:space="preserve"> to many people’s attention in the UK with a</w:t>
      </w:r>
      <w:r w:rsidR="00A56E11">
        <w:rPr>
          <w:szCs w:val="22"/>
        </w:rPr>
        <w:t>n</w:t>
      </w:r>
      <w:r w:rsidR="00A4112D">
        <w:rPr>
          <w:szCs w:val="22"/>
        </w:rPr>
        <w:t xml:space="preserve"> eye-opening </w:t>
      </w:r>
      <w:r w:rsidR="000F560F">
        <w:rPr>
          <w:szCs w:val="22"/>
        </w:rPr>
        <w:t>T</w:t>
      </w:r>
      <w:r w:rsidR="00033F7A">
        <w:rPr>
          <w:szCs w:val="22"/>
        </w:rPr>
        <w:t>ED</w:t>
      </w:r>
      <w:r w:rsidR="000F560F">
        <w:rPr>
          <w:szCs w:val="22"/>
        </w:rPr>
        <w:t xml:space="preserve">x </w:t>
      </w:r>
      <w:r w:rsidR="00A4112D">
        <w:rPr>
          <w:szCs w:val="22"/>
        </w:rPr>
        <w:t xml:space="preserve"> talk des</w:t>
      </w:r>
      <w:r w:rsidR="00611BFB">
        <w:rPr>
          <w:szCs w:val="22"/>
        </w:rPr>
        <w:t>cribing how he was ‘ecological</w:t>
      </w:r>
      <w:r w:rsidR="00A56E11">
        <w:rPr>
          <w:szCs w:val="22"/>
        </w:rPr>
        <w:t>ly</w:t>
      </w:r>
      <w:r w:rsidR="00611BFB">
        <w:rPr>
          <w:szCs w:val="22"/>
        </w:rPr>
        <w:t xml:space="preserve"> bored’. He describes </w:t>
      </w:r>
      <w:r w:rsidR="00A56E11">
        <w:rPr>
          <w:szCs w:val="22"/>
        </w:rPr>
        <w:t>pining for</w:t>
      </w:r>
      <w:r w:rsidR="00611BFB">
        <w:rPr>
          <w:szCs w:val="22"/>
        </w:rPr>
        <w:t xml:space="preserve"> a richer and rawer life in a post-industrialised Britain. </w:t>
      </w:r>
      <w:r w:rsidR="00A56E11">
        <w:rPr>
          <w:szCs w:val="22"/>
        </w:rPr>
        <w:t>Monbiot states</w:t>
      </w:r>
      <w:r w:rsidR="002B0E2D">
        <w:rPr>
          <w:szCs w:val="22"/>
        </w:rPr>
        <w:t>, in his opinion,</w:t>
      </w:r>
      <w:r w:rsidR="00A56E11">
        <w:rPr>
          <w:szCs w:val="22"/>
        </w:rPr>
        <w:t xml:space="preserve"> there</w:t>
      </w:r>
      <w:r w:rsidR="00160065">
        <w:rPr>
          <w:szCs w:val="22"/>
        </w:rPr>
        <w:t xml:space="preserve"> are two central </w:t>
      </w:r>
      <w:r w:rsidR="002B0E2D">
        <w:rPr>
          <w:szCs w:val="22"/>
        </w:rPr>
        <w:t>tenants</w:t>
      </w:r>
      <w:r w:rsidR="00160065">
        <w:rPr>
          <w:szCs w:val="22"/>
        </w:rPr>
        <w:t xml:space="preserve"> to the concept of rewilding</w:t>
      </w:r>
      <w:r w:rsidR="00862408">
        <w:rPr>
          <w:szCs w:val="22"/>
        </w:rPr>
        <w:t>: the mass restoration of ecosystems</w:t>
      </w:r>
      <w:r w:rsidR="002B0E2D">
        <w:rPr>
          <w:szCs w:val="22"/>
        </w:rPr>
        <w:t xml:space="preserve"> and the rewilding of humans</w:t>
      </w:r>
      <w:r w:rsidR="00862408">
        <w:rPr>
          <w:szCs w:val="22"/>
        </w:rPr>
        <w:t xml:space="preserve">. </w:t>
      </w:r>
    </w:p>
    <w:p w14:paraId="023EB52D" w14:textId="77777777" w:rsidR="00076F92" w:rsidRDefault="00076F92" w:rsidP="00524365">
      <w:pPr>
        <w:jc w:val="both"/>
        <w:rPr>
          <w:szCs w:val="22"/>
        </w:rPr>
      </w:pPr>
    </w:p>
    <w:p w14:paraId="06EF4F03" w14:textId="44CE4CAA" w:rsidR="00611BFB" w:rsidRDefault="00862408" w:rsidP="00524365">
      <w:pPr>
        <w:jc w:val="both"/>
        <w:rPr>
          <w:szCs w:val="22"/>
        </w:rPr>
      </w:pPr>
      <w:r>
        <w:rPr>
          <w:szCs w:val="22"/>
        </w:rPr>
        <w:t xml:space="preserve">The </w:t>
      </w:r>
      <w:r w:rsidR="00D70045">
        <w:rPr>
          <w:szCs w:val="22"/>
        </w:rPr>
        <w:t xml:space="preserve">mass restoration of ecosystems involves the </w:t>
      </w:r>
      <w:r>
        <w:rPr>
          <w:szCs w:val="22"/>
        </w:rPr>
        <w:t xml:space="preserve">discovery of </w:t>
      </w:r>
      <w:r w:rsidR="00076F92">
        <w:rPr>
          <w:szCs w:val="22"/>
        </w:rPr>
        <w:t>‘</w:t>
      </w:r>
      <w:r>
        <w:rPr>
          <w:szCs w:val="22"/>
        </w:rPr>
        <w:t>trophic cascades</w:t>
      </w:r>
      <w:r w:rsidR="00076F92">
        <w:rPr>
          <w:szCs w:val="22"/>
        </w:rPr>
        <w:t xml:space="preserve">’, </w:t>
      </w:r>
      <w:r w:rsidR="005B59C2">
        <w:rPr>
          <w:szCs w:val="22"/>
        </w:rPr>
        <w:t>interactions that control entire ecosystems</w:t>
      </w:r>
      <w:r w:rsidR="00076236">
        <w:rPr>
          <w:szCs w:val="22"/>
        </w:rPr>
        <w:t xml:space="preserve"> from the effect of predators on their prey, </w:t>
      </w:r>
      <w:r w:rsidR="00D70ECE">
        <w:rPr>
          <w:szCs w:val="22"/>
        </w:rPr>
        <w:t>propagating down food webs</w:t>
      </w:r>
      <w:r w:rsidR="00005B4B">
        <w:rPr>
          <w:szCs w:val="22"/>
        </w:rPr>
        <w:t xml:space="preserve"> is a major line of argument in the rewilding </w:t>
      </w:r>
      <w:r w:rsidR="006E0327">
        <w:rPr>
          <w:szCs w:val="22"/>
        </w:rPr>
        <w:t>movement. Ultimately trophic cascades</w:t>
      </w:r>
      <w:r w:rsidR="00B11933">
        <w:rPr>
          <w:szCs w:val="22"/>
        </w:rPr>
        <w:t xml:space="preserve"> highlight the complexity of the natural world and</w:t>
      </w:r>
      <w:r w:rsidR="006E0327">
        <w:rPr>
          <w:szCs w:val="22"/>
        </w:rPr>
        <w:t xml:space="preserve"> </w:t>
      </w:r>
      <w:r w:rsidR="00B11933">
        <w:rPr>
          <w:szCs w:val="22"/>
        </w:rPr>
        <w:t xml:space="preserve">underscore </w:t>
      </w:r>
      <w:r w:rsidR="006E0327">
        <w:rPr>
          <w:szCs w:val="22"/>
        </w:rPr>
        <w:t xml:space="preserve">the need for </w:t>
      </w:r>
      <w:r w:rsidR="00B11933">
        <w:rPr>
          <w:szCs w:val="22"/>
        </w:rPr>
        <w:t xml:space="preserve">the reintroduction </w:t>
      </w:r>
      <w:r w:rsidR="0014036B">
        <w:rPr>
          <w:szCs w:val="22"/>
        </w:rPr>
        <w:t xml:space="preserve">of predators in both the terrestrial and </w:t>
      </w:r>
      <w:r w:rsidR="00584FC5">
        <w:rPr>
          <w:szCs w:val="22"/>
        </w:rPr>
        <w:t>aquatic ecosystems.</w:t>
      </w:r>
    </w:p>
    <w:p w14:paraId="0AC4EB0F" w14:textId="3F7A60E9" w:rsidR="001D535B" w:rsidRDefault="001D535B" w:rsidP="00524365">
      <w:pPr>
        <w:jc w:val="both"/>
        <w:rPr>
          <w:szCs w:val="22"/>
        </w:rPr>
      </w:pPr>
    </w:p>
    <w:p w14:paraId="54E4A8E7" w14:textId="38F821E9" w:rsidR="001D535B" w:rsidRDefault="00317F5C" w:rsidP="00524365">
      <w:pPr>
        <w:jc w:val="both"/>
        <w:rPr>
          <w:szCs w:val="22"/>
        </w:rPr>
      </w:pPr>
      <w:r>
        <w:rPr>
          <w:szCs w:val="22"/>
        </w:rPr>
        <w:t xml:space="preserve">An </w:t>
      </w:r>
      <w:r w:rsidR="007E4D86">
        <w:rPr>
          <w:szCs w:val="22"/>
        </w:rPr>
        <w:t>often-cited</w:t>
      </w:r>
      <w:r w:rsidR="00382FD6">
        <w:rPr>
          <w:szCs w:val="22"/>
        </w:rPr>
        <w:t xml:space="preserve"> example of predator </w:t>
      </w:r>
      <w:r w:rsidR="00EC1988">
        <w:rPr>
          <w:szCs w:val="22"/>
        </w:rPr>
        <w:t xml:space="preserve">reintroduction </w:t>
      </w:r>
      <w:r w:rsidR="00382FD6">
        <w:rPr>
          <w:szCs w:val="22"/>
        </w:rPr>
        <w:t>is the return of</w:t>
      </w:r>
      <w:r w:rsidR="00EC1988">
        <w:rPr>
          <w:szCs w:val="22"/>
        </w:rPr>
        <w:t xml:space="preserve"> </w:t>
      </w:r>
      <w:r w:rsidR="00931496">
        <w:rPr>
          <w:szCs w:val="22"/>
        </w:rPr>
        <w:t xml:space="preserve">grey </w:t>
      </w:r>
      <w:r w:rsidR="001D535B">
        <w:rPr>
          <w:szCs w:val="22"/>
        </w:rPr>
        <w:t xml:space="preserve">wolves </w:t>
      </w:r>
      <w:r w:rsidR="00382FD6">
        <w:rPr>
          <w:szCs w:val="22"/>
        </w:rPr>
        <w:t>to</w:t>
      </w:r>
      <w:r w:rsidR="00EC1988">
        <w:rPr>
          <w:szCs w:val="22"/>
        </w:rPr>
        <w:t xml:space="preserve"> Yellowstone National Park</w:t>
      </w:r>
      <w:r w:rsidR="00382FD6">
        <w:rPr>
          <w:szCs w:val="22"/>
        </w:rPr>
        <w:t xml:space="preserve"> in 1995. Before this moment Yell</w:t>
      </w:r>
      <w:r w:rsidR="00504E4B">
        <w:rPr>
          <w:szCs w:val="22"/>
        </w:rPr>
        <w:t xml:space="preserve">owstone Elk were pushing the pushing the limits of the </w:t>
      </w:r>
      <w:r w:rsidR="007E4D86">
        <w:rPr>
          <w:szCs w:val="22"/>
        </w:rPr>
        <w:t>Yellowstone’s carrying capacity.</w:t>
      </w:r>
      <w:r w:rsidR="00C81C1E">
        <w:rPr>
          <w:szCs w:val="22"/>
        </w:rPr>
        <w:t xml:space="preserve"> </w:t>
      </w:r>
      <w:r w:rsidR="00D6304D">
        <w:rPr>
          <w:szCs w:val="22"/>
        </w:rPr>
        <w:t>Transformation came about</w:t>
      </w:r>
      <w:r w:rsidR="00503AAF">
        <w:rPr>
          <w:szCs w:val="22"/>
        </w:rPr>
        <w:t xml:space="preserve"> due to two reasons</w:t>
      </w:r>
      <w:r w:rsidR="004855DC">
        <w:rPr>
          <w:szCs w:val="22"/>
        </w:rPr>
        <w:t>:</w:t>
      </w:r>
      <w:r w:rsidR="00FD7A63">
        <w:rPr>
          <w:szCs w:val="22"/>
        </w:rPr>
        <w:t xml:space="preserve"> </w:t>
      </w:r>
      <w:r w:rsidR="00855111">
        <w:rPr>
          <w:szCs w:val="22"/>
        </w:rPr>
        <w:t>firstly,</w:t>
      </w:r>
      <w:r w:rsidR="00FD7A63">
        <w:rPr>
          <w:szCs w:val="22"/>
        </w:rPr>
        <w:t xml:space="preserve"> the wolves killed and ate some of the </w:t>
      </w:r>
      <w:r w:rsidR="00FF1BC9">
        <w:rPr>
          <w:szCs w:val="22"/>
        </w:rPr>
        <w:t>elk</w:t>
      </w:r>
      <w:r w:rsidR="00FD7A63">
        <w:rPr>
          <w:szCs w:val="22"/>
        </w:rPr>
        <w:t xml:space="preserve"> and </w:t>
      </w:r>
      <w:r w:rsidR="006D1744">
        <w:rPr>
          <w:szCs w:val="22"/>
        </w:rPr>
        <w:t>secondly,</w:t>
      </w:r>
      <w:r w:rsidR="00FD7A63">
        <w:rPr>
          <w:szCs w:val="22"/>
        </w:rPr>
        <w:t xml:space="preserve"> the</w:t>
      </w:r>
      <w:r w:rsidR="004855DC">
        <w:rPr>
          <w:szCs w:val="22"/>
        </w:rPr>
        <w:t xml:space="preserve">y </w:t>
      </w:r>
      <w:r w:rsidR="00FD7A63">
        <w:rPr>
          <w:szCs w:val="22"/>
        </w:rPr>
        <w:t xml:space="preserve">prevented the </w:t>
      </w:r>
      <w:r w:rsidR="00FF1BC9">
        <w:rPr>
          <w:szCs w:val="22"/>
        </w:rPr>
        <w:t>elk</w:t>
      </w:r>
      <w:r w:rsidR="00FD7A63">
        <w:rPr>
          <w:szCs w:val="22"/>
        </w:rPr>
        <w:t xml:space="preserve"> from moving </w:t>
      </w:r>
      <w:r w:rsidR="00855111">
        <w:rPr>
          <w:szCs w:val="22"/>
        </w:rPr>
        <w:t>freely throughout the park</w:t>
      </w:r>
      <w:r w:rsidR="004855DC">
        <w:rPr>
          <w:szCs w:val="22"/>
        </w:rPr>
        <w:t xml:space="preserve"> in large numbers</w:t>
      </w:r>
      <w:r w:rsidR="00855111">
        <w:rPr>
          <w:szCs w:val="22"/>
        </w:rPr>
        <w:t>.</w:t>
      </w:r>
      <w:r w:rsidR="00E60169">
        <w:rPr>
          <w:szCs w:val="22"/>
        </w:rPr>
        <w:t xml:space="preserve"> By driving the deer out of some </w:t>
      </w:r>
      <w:r w:rsidR="006D1744">
        <w:rPr>
          <w:szCs w:val="22"/>
        </w:rPr>
        <w:t>areas,</w:t>
      </w:r>
      <w:r w:rsidR="00165133">
        <w:rPr>
          <w:szCs w:val="22"/>
        </w:rPr>
        <w:t xml:space="preserve"> the cascade effects were enormous and are still being monitored to this day. </w:t>
      </w:r>
      <w:r w:rsidR="000A075C">
        <w:rPr>
          <w:szCs w:val="22"/>
        </w:rPr>
        <w:t xml:space="preserve">The </w:t>
      </w:r>
      <w:r w:rsidR="00711236">
        <w:rPr>
          <w:szCs w:val="22"/>
        </w:rPr>
        <w:t>U</w:t>
      </w:r>
      <w:r w:rsidR="006D1744">
        <w:rPr>
          <w:szCs w:val="22"/>
        </w:rPr>
        <w:t>.</w:t>
      </w:r>
      <w:r w:rsidR="00711236">
        <w:rPr>
          <w:szCs w:val="22"/>
        </w:rPr>
        <w:t>S</w:t>
      </w:r>
      <w:r w:rsidR="006D1744">
        <w:rPr>
          <w:szCs w:val="22"/>
        </w:rPr>
        <w:t>.</w:t>
      </w:r>
      <w:r w:rsidR="00711236">
        <w:rPr>
          <w:szCs w:val="22"/>
        </w:rPr>
        <w:t xml:space="preserve"> National Park Service </w:t>
      </w:r>
      <w:r w:rsidR="000A075C">
        <w:rPr>
          <w:szCs w:val="22"/>
        </w:rPr>
        <w:t xml:space="preserve">even claim that </w:t>
      </w:r>
      <w:r w:rsidR="00E60169">
        <w:rPr>
          <w:szCs w:val="22"/>
        </w:rPr>
        <w:t xml:space="preserve">rivers </w:t>
      </w:r>
      <w:r w:rsidR="006D1744">
        <w:rPr>
          <w:szCs w:val="22"/>
        </w:rPr>
        <w:t xml:space="preserve">have </w:t>
      </w:r>
      <w:r w:rsidR="00E60169">
        <w:rPr>
          <w:szCs w:val="22"/>
        </w:rPr>
        <w:t>changed course</w:t>
      </w:r>
      <w:r w:rsidR="006D1744">
        <w:rPr>
          <w:szCs w:val="22"/>
        </w:rPr>
        <w:t xml:space="preserve"> in </w:t>
      </w:r>
      <w:hyperlink r:id="rId14" w:history="1">
        <w:r w:rsidR="006D1744" w:rsidRPr="00000B53">
          <w:rPr>
            <w:rStyle w:val="Hyperlink"/>
            <w:szCs w:val="22"/>
          </w:rPr>
          <w:t>this video</w:t>
        </w:r>
      </w:hyperlink>
      <w:r w:rsidR="00000B53">
        <w:rPr>
          <w:szCs w:val="22"/>
        </w:rPr>
        <w:t>.</w:t>
      </w:r>
      <w:r w:rsidR="006D1744">
        <w:rPr>
          <w:szCs w:val="22"/>
        </w:rPr>
        <w:t xml:space="preserve"> </w:t>
      </w:r>
      <w:r w:rsidR="00240931">
        <w:rPr>
          <w:szCs w:val="22"/>
        </w:rPr>
        <w:t>Th</w:t>
      </w:r>
      <w:r w:rsidR="00000B53">
        <w:rPr>
          <w:szCs w:val="22"/>
        </w:rPr>
        <w:t xml:space="preserve">e underlying argument is that </w:t>
      </w:r>
      <w:r w:rsidR="00240931">
        <w:rPr>
          <w:szCs w:val="22"/>
        </w:rPr>
        <w:t xml:space="preserve">the </w:t>
      </w:r>
      <w:r w:rsidR="00000B53">
        <w:rPr>
          <w:szCs w:val="22"/>
        </w:rPr>
        <w:t>natur</w:t>
      </w:r>
      <w:r w:rsidR="000A3BEC">
        <w:rPr>
          <w:szCs w:val="22"/>
        </w:rPr>
        <w:t>al</w:t>
      </w:r>
      <w:r w:rsidR="00000B53">
        <w:rPr>
          <w:szCs w:val="22"/>
        </w:rPr>
        <w:t xml:space="preserve"> world </w:t>
      </w:r>
      <w:r w:rsidR="000A3BEC">
        <w:rPr>
          <w:szCs w:val="22"/>
        </w:rPr>
        <w:t xml:space="preserve">has great </w:t>
      </w:r>
      <w:r w:rsidR="00240931">
        <w:rPr>
          <w:szCs w:val="22"/>
        </w:rPr>
        <w:t>complexity.</w:t>
      </w:r>
      <w:r w:rsidR="00DC51B3">
        <w:rPr>
          <w:szCs w:val="22"/>
        </w:rPr>
        <w:t xml:space="preserve"> The following quote from chapter 1 of </w:t>
      </w:r>
      <w:r w:rsidR="005D4F17">
        <w:rPr>
          <w:szCs w:val="22"/>
        </w:rPr>
        <w:t xml:space="preserve">Monbiot’s rewilding book </w:t>
      </w:r>
      <w:r w:rsidR="005D4F17">
        <w:rPr>
          <w:i/>
          <w:iCs/>
          <w:szCs w:val="22"/>
        </w:rPr>
        <w:t xml:space="preserve">Feral </w:t>
      </w:r>
      <w:r w:rsidR="005C3AEC">
        <w:rPr>
          <w:szCs w:val="22"/>
        </w:rPr>
        <w:t>neatly defines the term in his eyes:</w:t>
      </w:r>
    </w:p>
    <w:p w14:paraId="1E8A2781" w14:textId="351A3118" w:rsidR="005C3AEC" w:rsidRDefault="005C3AEC" w:rsidP="00524365">
      <w:pPr>
        <w:jc w:val="both"/>
        <w:rPr>
          <w:szCs w:val="22"/>
        </w:rPr>
      </w:pPr>
    </w:p>
    <w:p w14:paraId="48DA2628" w14:textId="74A741E3" w:rsidR="005C3AEC" w:rsidRPr="00FD2CAD" w:rsidRDefault="005C3AEC" w:rsidP="00184A98">
      <w:pPr>
        <w:ind w:left="720"/>
        <w:jc w:val="both"/>
        <w:rPr>
          <w:szCs w:val="22"/>
        </w:rPr>
      </w:pPr>
      <w:r>
        <w:rPr>
          <w:szCs w:val="22"/>
        </w:rPr>
        <w:t xml:space="preserve">Rewilding, to me, is about resisting the urge to control nature — and allowing it </w:t>
      </w:r>
      <w:r w:rsidR="0093707C">
        <w:rPr>
          <w:szCs w:val="22"/>
        </w:rPr>
        <w:t>to find i</w:t>
      </w:r>
      <w:r w:rsidR="00845854">
        <w:rPr>
          <w:szCs w:val="22"/>
        </w:rPr>
        <w:t xml:space="preserve">ts </w:t>
      </w:r>
      <w:r w:rsidR="00195D94">
        <w:rPr>
          <w:szCs w:val="22"/>
        </w:rPr>
        <w:t>own way. It involves reintroducing absent plants and animals (and in a few cases</w:t>
      </w:r>
      <w:r w:rsidR="0009048D">
        <w:rPr>
          <w:szCs w:val="22"/>
        </w:rPr>
        <w:t xml:space="preserve"> c</w:t>
      </w:r>
      <w:r w:rsidR="00301B9A">
        <w:rPr>
          <w:szCs w:val="22"/>
        </w:rPr>
        <w:t xml:space="preserve">ulling exotic </w:t>
      </w:r>
      <w:r w:rsidR="00301B9A">
        <w:rPr>
          <w:szCs w:val="22"/>
        </w:rPr>
        <w:lastRenderedPageBreak/>
        <w:t>species</w:t>
      </w:r>
      <w:r w:rsidR="00184A98">
        <w:rPr>
          <w:szCs w:val="22"/>
        </w:rPr>
        <w:t xml:space="preserve"> </w:t>
      </w:r>
      <w:r w:rsidR="00E97DA3">
        <w:rPr>
          <w:szCs w:val="22"/>
        </w:rPr>
        <w:t xml:space="preserve">which cannot </w:t>
      </w:r>
      <w:r w:rsidR="007A3781">
        <w:rPr>
          <w:szCs w:val="22"/>
        </w:rPr>
        <w:t>b</w:t>
      </w:r>
      <w:r w:rsidR="00E97DA3">
        <w:rPr>
          <w:szCs w:val="22"/>
        </w:rPr>
        <w:t>e contained by native wildlife</w:t>
      </w:r>
      <w:r w:rsidR="0009048D">
        <w:rPr>
          <w:szCs w:val="22"/>
        </w:rPr>
        <w:t>)</w:t>
      </w:r>
      <w:r w:rsidR="00184A98">
        <w:rPr>
          <w:szCs w:val="22"/>
        </w:rPr>
        <w:t>, pu</w:t>
      </w:r>
      <w:r w:rsidR="002966F3">
        <w:rPr>
          <w:szCs w:val="22"/>
        </w:rPr>
        <w:t>l</w:t>
      </w:r>
      <w:r w:rsidR="00184A98">
        <w:rPr>
          <w:szCs w:val="22"/>
        </w:rPr>
        <w:t>ling</w:t>
      </w:r>
      <w:r w:rsidR="0009048D">
        <w:rPr>
          <w:szCs w:val="22"/>
        </w:rPr>
        <w:t xml:space="preserve"> down fences, blocking the drainage ditches, but otherwise stepping back</w:t>
      </w:r>
      <w:r w:rsidR="007B1206">
        <w:rPr>
          <w:szCs w:val="22"/>
        </w:rPr>
        <w:t>. At sea</w:t>
      </w:r>
      <w:r w:rsidR="0076741C">
        <w:rPr>
          <w:szCs w:val="22"/>
        </w:rPr>
        <w:t xml:space="preserve"> it means excluding commercial fishing</w:t>
      </w:r>
      <w:r w:rsidR="006B382C">
        <w:rPr>
          <w:szCs w:val="22"/>
        </w:rPr>
        <w:t xml:space="preserve"> and other forms of exploitation. </w:t>
      </w:r>
      <w:r w:rsidR="00DB5101">
        <w:rPr>
          <w:szCs w:val="22"/>
        </w:rPr>
        <w:t xml:space="preserve">The ecosystems </w:t>
      </w:r>
      <w:r w:rsidR="002D169B">
        <w:rPr>
          <w:szCs w:val="22"/>
        </w:rPr>
        <w:t>that result</w:t>
      </w:r>
      <w:r w:rsidR="00FD2CAD">
        <w:rPr>
          <w:szCs w:val="22"/>
        </w:rPr>
        <w:t xml:space="preserve"> are best described not as wilderness, but as </w:t>
      </w:r>
      <w:r w:rsidR="00FD2CAD">
        <w:rPr>
          <w:b/>
          <w:bCs/>
          <w:szCs w:val="22"/>
        </w:rPr>
        <w:t>self-willed</w:t>
      </w:r>
      <w:r w:rsidR="002D169B">
        <w:rPr>
          <w:szCs w:val="22"/>
        </w:rPr>
        <w:t>.</w:t>
      </w:r>
    </w:p>
    <w:p w14:paraId="7044752E" w14:textId="36CB7EC5" w:rsidR="00611BFB" w:rsidRDefault="00611BFB" w:rsidP="00524365">
      <w:pPr>
        <w:jc w:val="both"/>
        <w:rPr>
          <w:szCs w:val="22"/>
        </w:rPr>
      </w:pPr>
    </w:p>
    <w:p w14:paraId="5EDDAFFD" w14:textId="5C471F1A" w:rsidR="00A31CEB" w:rsidRDefault="00A24EEE" w:rsidP="00524365">
      <w:pPr>
        <w:jc w:val="both"/>
        <w:rPr>
          <w:szCs w:val="22"/>
        </w:rPr>
      </w:pPr>
      <w:r>
        <w:rPr>
          <w:szCs w:val="22"/>
        </w:rPr>
        <w:t xml:space="preserve">Rewilding is not limited to </w:t>
      </w:r>
      <w:r w:rsidR="00F54510">
        <w:rPr>
          <w:szCs w:val="22"/>
        </w:rPr>
        <w:t xml:space="preserve">the terrestrial landscape. The planet’s oceans </w:t>
      </w:r>
      <w:r w:rsidR="00B2648C">
        <w:rPr>
          <w:szCs w:val="22"/>
        </w:rPr>
        <w:t xml:space="preserve">also rely heavily on </w:t>
      </w:r>
      <w:r w:rsidR="008C7132">
        <w:rPr>
          <w:szCs w:val="22"/>
        </w:rPr>
        <w:t xml:space="preserve">the </w:t>
      </w:r>
      <w:r w:rsidR="00513368">
        <w:rPr>
          <w:szCs w:val="22"/>
        </w:rPr>
        <w:t xml:space="preserve">concept of </w:t>
      </w:r>
      <w:r w:rsidR="008C7132">
        <w:rPr>
          <w:szCs w:val="22"/>
        </w:rPr>
        <w:t>trop</w:t>
      </w:r>
      <w:r w:rsidR="007E7831">
        <w:rPr>
          <w:szCs w:val="22"/>
        </w:rPr>
        <w:t>h</w:t>
      </w:r>
      <w:r w:rsidR="008C7132">
        <w:rPr>
          <w:szCs w:val="22"/>
        </w:rPr>
        <w:t>ic cascade</w:t>
      </w:r>
      <w:r w:rsidR="00513368">
        <w:rPr>
          <w:szCs w:val="22"/>
        </w:rPr>
        <w:t>s</w:t>
      </w:r>
      <w:r w:rsidR="008C7132">
        <w:rPr>
          <w:szCs w:val="22"/>
        </w:rPr>
        <w:t>.</w:t>
      </w:r>
      <w:r w:rsidR="00D93CF9">
        <w:rPr>
          <w:szCs w:val="22"/>
        </w:rPr>
        <w:t xml:space="preserve"> </w:t>
      </w:r>
      <w:r w:rsidR="00C30681">
        <w:rPr>
          <w:szCs w:val="22"/>
        </w:rPr>
        <w:t xml:space="preserve">In our oceans </w:t>
      </w:r>
      <w:r w:rsidR="00AC503F">
        <w:rPr>
          <w:szCs w:val="22"/>
        </w:rPr>
        <w:t>the impact of whales</w:t>
      </w:r>
      <w:r w:rsidR="00294EC2">
        <w:rPr>
          <w:szCs w:val="22"/>
        </w:rPr>
        <w:t xml:space="preserve"> </w:t>
      </w:r>
      <w:r w:rsidR="00AC503F">
        <w:rPr>
          <w:szCs w:val="22"/>
        </w:rPr>
        <w:t>is also becoming apparent. As t</w:t>
      </w:r>
      <w:r w:rsidR="00D93CF9">
        <w:rPr>
          <w:szCs w:val="22"/>
        </w:rPr>
        <w:t>he largest mammals on Earth</w:t>
      </w:r>
      <w:r w:rsidR="00612E6C">
        <w:rPr>
          <w:szCs w:val="22"/>
        </w:rPr>
        <w:t>,</w:t>
      </w:r>
      <w:r w:rsidR="00AC503F">
        <w:rPr>
          <w:szCs w:val="22"/>
        </w:rPr>
        <w:t xml:space="preserve"> whales </w:t>
      </w:r>
      <w:r w:rsidR="00D95F4B">
        <w:rPr>
          <w:szCs w:val="22"/>
        </w:rPr>
        <w:t>are</w:t>
      </w:r>
      <w:r w:rsidR="00B112A2">
        <w:rPr>
          <w:szCs w:val="22"/>
        </w:rPr>
        <w:t xml:space="preserve"> incredibly important for the recycling of organic matter via their </w:t>
      </w:r>
      <w:r w:rsidR="004D1F17">
        <w:rPr>
          <w:szCs w:val="22"/>
        </w:rPr>
        <w:t xml:space="preserve">faecal </w:t>
      </w:r>
      <w:r w:rsidR="00EE7498">
        <w:rPr>
          <w:szCs w:val="22"/>
        </w:rPr>
        <w:t>plumes</w:t>
      </w:r>
      <w:r w:rsidR="007B6B70">
        <w:rPr>
          <w:szCs w:val="22"/>
        </w:rPr>
        <w:t>, representing an oceanic</w:t>
      </w:r>
      <w:r w:rsidR="0020597B">
        <w:rPr>
          <w:szCs w:val="22"/>
        </w:rPr>
        <w:t xml:space="preserve"> trophic</w:t>
      </w:r>
      <w:r w:rsidR="007B6B70">
        <w:rPr>
          <w:szCs w:val="22"/>
        </w:rPr>
        <w:t xml:space="preserve"> cascade</w:t>
      </w:r>
      <w:r w:rsidR="00EE7498">
        <w:rPr>
          <w:szCs w:val="22"/>
        </w:rPr>
        <w:t xml:space="preserve">. </w:t>
      </w:r>
      <w:r w:rsidR="002C43AC">
        <w:rPr>
          <w:szCs w:val="22"/>
        </w:rPr>
        <w:t>The cycle starts with t</w:t>
      </w:r>
      <w:r w:rsidR="005C476C">
        <w:rPr>
          <w:szCs w:val="22"/>
        </w:rPr>
        <w:t>iny marine plants</w:t>
      </w:r>
      <w:r w:rsidR="00D47895">
        <w:rPr>
          <w:szCs w:val="22"/>
        </w:rPr>
        <w:t>, called phytoplankton,</w:t>
      </w:r>
      <w:r w:rsidR="005C476C">
        <w:rPr>
          <w:szCs w:val="22"/>
        </w:rPr>
        <w:t xml:space="preserve"> </w:t>
      </w:r>
      <w:r w:rsidR="002C43AC">
        <w:rPr>
          <w:szCs w:val="22"/>
        </w:rPr>
        <w:t xml:space="preserve">which </w:t>
      </w:r>
      <w:r w:rsidR="005C476C">
        <w:rPr>
          <w:szCs w:val="22"/>
        </w:rPr>
        <w:t>grow and absorb carbon dioxide</w:t>
      </w:r>
      <w:r w:rsidR="002C43AC">
        <w:rPr>
          <w:szCs w:val="22"/>
        </w:rPr>
        <w:t xml:space="preserve"> near the ocean surface</w:t>
      </w:r>
      <w:r w:rsidR="005C476C">
        <w:rPr>
          <w:szCs w:val="22"/>
        </w:rPr>
        <w:t>.</w:t>
      </w:r>
      <w:r w:rsidR="00A03F28">
        <w:rPr>
          <w:szCs w:val="22"/>
        </w:rPr>
        <w:t xml:space="preserve"> </w:t>
      </w:r>
      <w:r w:rsidR="00B55AE4">
        <w:rPr>
          <w:szCs w:val="22"/>
        </w:rPr>
        <w:t>Phytoplankton is eaten by krill</w:t>
      </w:r>
      <w:r w:rsidR="00402B96">
        <w:rPr>
          <w:szCs w:val="22"/>
        </w:rPr>
        <w:t xml:space="preserve">. </w:t>
      </w:r>
      <w:r w:rsidR="00A03F28">
        <w:rPr>
          <w:szCs w:val="22"/>
        </w:rPr>
        <w:t xml:space="preserve">Death, </w:t>
      </w:r>
      <w:r w:rsidR="0082250F">
        <w:rPr>
          <w:szCs w:val="22"/>
        </w:rPr>
        <w:t>faeces,</w:t>
      </w:r>
      <w:r w:rsidR="00A03F28">
        <w:rPr>
          <w:szCs w:val="22"/>
        </w:rPr>
        <w:t xml:space="preserve"> and migration </w:t>
      </w:r>
      <w:r w:rsidR="006D73EC">
        <w:rPr>
          <w:szCs w:val="22"/>
        </w:rPr>
        <w:t xml:space="preserve">move </w:t>
      </w:r>
      <w:r w:rsidR="00475988">
        <w:rPr>
          <w:szCs w:val="22"/>
        </w:rPr>
        <w:t>organic, carbon</w:t>
      </w:r>
      <w:r w:rsidR="0020597B">
        <w:rPr>
          <w:szCs w:val="22"/>
        </w:rPr>
        <w:t>-</w:t>
      </w:r>
      <w:r w:rsidR="00475988">
        <w:rPr>
          <w:szCs w:val="22"/>
        </w:rPr>
        <w:t xml:space="preserve">rich </w:t>
      </w:r>
      <w:r w:rsidR="00B8315C">
        <w:rPr>
          <w:szCs w:val="22"/>
        </w:rPr>
        <w:t>organisms</w:t>
      </w:r>
      <w:r w:rsidR="00475988">
        <w:rPr>
          <w:szCs w:val="22"/>
        </w:rPr>
        <w:t xml:space="preserve"> towards the ocean floor. </w:t>
      </w:r>
      <w:r w:rsidR="00D84392">
        <w:rPr>
          <w:szCs w:val="22"/>
        </w:rPr>
        <w:t xml:space="preserve">Mammals such as the Blue whale then consume </w:t>
      </w:r>
      <w:r w:rsidR="00402B96">
        <w:rPr>
          <w:szCs w:val="22"/>
        </w:rPr>
        <w:t xml:space="preserve">krill </w:t>
      </w:r>
      <w:r w:rsidR="00F31E7F">
        <w:rPr>
          <w:szCs w:val="22"/>
        </w:rPr>
        <w:t xml:space="preserve">and defecate. </w:t>
      </w:r>
      <w:r w:rsidR="0001131D">
        <w:rPr>
          <w:szCs w:val="22"/>
        </w:rPr>
        <w:t xml:space="preserve">These are long, flocculent (loosely clumped together) excrements, in the photic zone (the upper part of the ocean where photosynthesis takes place). </w:t>
      </w:r>
      <w:r w:rsidR="00D50AB2">
        <w:rPr>
          <w:szCs w:val="22"/>
        </w:rPr>
        <w:t>Whales</w:t>
      </w:r>
      <w:r w:rsidR="0001131D">
        <w:rPr>
          <w:szCs w:val="22"/>
        </w:rPr>
        <w:t xml:space="preserve"> release excrement rich in nutrients which stimulates microscopic plant growth, called phytoplankton. </w:t>
      </w:r>
      <w:r w:rsidR="002D169B">
        <w:rPr>
          <w:szCs w:val="22"/>
        </w:rPr>
        <w:t>Eventually</w:t>
      </w:r>
      <w:r w:rsidR="004B5C13">
        <w:rPr>
          <w:szCs w:val="22"/>
        </w:rPr>
        <w:t xml:space="preserve"> this becomes a circular process known as the ‘whale pump’</w:t>
      </w:r>
      <w:r w:rsidR="00B06BDD">
        <w:rPr>
          <w:szCs w:val="22"/>
        </w:rPr>
        <w:t xml:space="preserve"> </w:t>
      </w:r>
      <w:r w:rsidR="00AF531F">
        <w:rPr>
          <w:szCs w:val="22"/>
        </w:rPr>
        <w:t>—</w:t>
      </w:r>
      <w:r w:rsidR="00B06BDD">
        <w:rPr>
          <w:szCs w:val="22"/>
        </w:rPr>
        <w:t xml:space="preserve"> an example of </w:t>
      </w:r>
      <w:r w:rsidR="00AF531F">
        <w:rPr>
          <w:szCs w:val="22"/>
        </w:rPr>
        <w:t>recycling</w:t>
      </w:r>
      <w:r w:rsidR="00014A6A">
        <w:rPr>
          <w:szCs w:val="22"/>
        </w:rPr>
        <w:t xml:space="preserve"> </w:t>
      </w:r>
      <w:r w:rsidR="00FE3273">
        <w:rPr>
          <w:szCs w:val="22"/>
        </w:rPr>
        <w:t xml:space="preserve">in the natural world. This biological </w:t>
      </w:r>
      <w:r w:rsidR="008E6A49">
        <w:rPr>
          <w:szCs w:val="22"/>
        </w:rPr>
        <w:t>cycle in the hydrosphere</w:t>
      </w:r>
      <w:r w:rsidR="00FE3273">
        <w:rPr>
          <w:szCs w:val="22"/>
        </w:rPr>
        <w:t xml:space="preserve"> also</w:t>
      </w:r>
      <w:r w:rsidR="008E6A49">
        <w:rPr>
          <w:szCs w:val="22"/>
        </w:rPr>
        <w:t xml:space="preserve"> underscores</w:t>
      </w:r>
      <w:r w:rsidR="00717A98">
        <w:rPr>
          <w:szCs w:val="22"/>
        </w:rPr>
        <w:t xml:space="preserve">, in </w:t>
      </w:r>
      <w:r w:rsidR="00286CFF">
        <w:rPr>
          <w:szCs w:val="22"/>
        </w:rPr>
        <w:t xml:space="preserve">Monbiot’s </w:t>
      </w:r>
      <w:r w:rsidR="00717A98">
        <w:rPr>
          <w:szCs w:val="22"/>
        </w:rPr>
        <w:t>words, the importance of ‘</w:t>
      </w:r>
      <w:r w:rsidR="00981765">
        <w:rPr>
          <w:szCs w:val="22"/>
        </w:rPr>
        <w:t>stepping back’ from certain areas to allow nature to recover</w:t>
      </w:r>
      <w:r w:rsidR="008E6A49">
        <w:rPr>
          <w:szCs w:val="22"/>
        </w:rPr>
        <w:t xml:space="preserve"> i.e., by limiting krill fishing in the Southern Ocean</w:t>
      </w:r>
      <w:r w:rsidR="00A31CEB">
        <w:rPr>
          <w:szCs w:val="22"/>
        </w:rPr>
        <w:t xml:space="preserve"> and by enforcing fishing quotas in British territorial waters. </w:t>
      </w:r>
    </w:p>
    <w:p w14:paraId="40266EE2" w14:textId="77777777" w:rsidR="00A31CEB" w:rsidRDefault="00A31CEB" w:rsidP="00524365">
      <w:pPr>
        <w:jc w:val="both"/>
        <w:rPr>
          <w:szCs w:val="22"/>
        </w:rPr>
      </w:pPr>
    </w:p>
    <w:p w14:paraId="06DFA919" w14:textId="13335B93" w:rsidR="008219B9" w:rsidRDefault="00981765" w:rsidP="00524365">
      <w:pPr>
        <w:jc w:val="both"/>
        <w:rPr>
          <w:szCs w:val="22"/>
        </w:rPr>
      </w:pPr>
      <w:r>
        <w:rPr>
          <w:szCs w:val="22"/>
        </w:rPr>
        <w:t xml:space="preserve">George Monbiot’s second </w:t>
      </w:r>
      <w:r w:rsidR="008219B9">
        <w:rPr>
          <w:szCs w:val="22"/>
        </w:rPr>
        <w:t>central definition of rewilding is to rewild human nature itself.</w:t>
      </w:r>
      <w:r w:rsidR="000C1607">
        <w:rPr>
          <w:szCs w:val="22"/>
        </w:rPr>
        <w:t xml:space="preserve"> </w:t>
      </w:r>
      <w:r w:rsidR="00702CEA">
        <w:rPr>
          <w:szCs w:val="22"/>
        </w:rPr>
        <w:t>He describes himself as</w:t>
      </w:r>
      <w:r w:rsidR="00E335D1">
        <w:rPr>
          <w:szCs w:val="22"/>
        </w:rPr>
        <w:t xml:space="preserve"> ‘ecologically bored’ from the humdrum routine of modern life</w:t>
      </w:r>
      <w:r w:rsidR="00702CEA">
        <w:rPr>
          <w:szCs w:val="22"/>
        </w:rPr>
        <w:t xml:space="preserve"> and</w:t>
      </w:r>
      <w:r w:rsidR="007231E5">
        <w:rPr>
          <w:szCs w:val="22"/>
        </w:rPr>
        <w:t xml:space="preserve">, along with many other environmentalists, argues we need to re-engage with nature </w:t>
      </w:r>
      <w:r w:rsidR="007231E5">
        <w:rPr>
          <w:i/>
          <w:iCs/>
          <w:szCs w:val="22"/>
        </w:rPr>
        <w:t>fo</w:t>
      </w:r>
      <w:r w:rsidR="00416052">
        <w:rPr>
          <w:i/>
          <w:iCs/>
          <w:szCs w:val="22"/>
        </w:rPr>
        <w:t>r our own good</w:t>
      </w:r>
      <w:r w:rsidR="00416052">
        <w:rPr>
          <w:szCs w:val="22"/>
        </w:rPr>
        <w:t xml:space="preserve">, </w:t>
      </w:r>
      <w:r w:rsidR="00D50E21">
        <w:rPr>
          <w:szCs w:val="22"/>
        </w:rPr>
        <w:t xml:space="preserve">to fill our lives with </w:t>
      </w:r>
      <w:r w:rsidR="004D26A0">
        <w:rPr>
          <w:szCs w:val="22"/>
        </w:rPr>
        <w:t>adventure and surprise</w:t>
      </w:r>
      <w:r w:rsidR="00D50E21">
        <w:rPr>
          <w:szCs w:val="22"/>
        </w:rPr>
        <w:t xml:space="preserve"> once more</w:t>
      </w:r>
      <w:r w:rsidR="004D26A0">
        <w:rPr>
          <w:szCs w:val="22"/>
        </w:rPr>
        <w:t>.</w:t>
      </w:r>
      <w:r w:rsidR="00FD6EAC">
        <w:rPr>
          <w:szCs w:val="22"/>
        </w:rPr>
        <w:t xml:space="preserve"> We </w:t>
      </w:r>
      <w:r w:rsidR="00D944DB">
        <w:rPr>
          <w:szCs w:val="22"/>
        </w:rPr>
        <w:t xml:space="preserve">have arrived at the </w:t>
      </w:r>
      <w:r w:rsidR="00FD6EAC">
        <w:rPr>
          <w:szCs w:val="22"/>
        </w:rPr>
        <w:t>crossroad</w:t>
      </w:r>
      <w:r w:rsidR="00D944DB">
        <w:rPr>
          <w:szCs w:val="22"/>
        </w:rPr>
        <w:t>s</w:t>
      </w:r>
      <w:r w:rsidR="00FD6EAC">
        <w:rPr>
          <w:szCs w:val="22"/>
        </w:rPr>
        <w:t xml:space="preserve"> of both ideological thinking</w:t>
      </w:r>
      <w:r w:rsidR="00572CAB">
        <w:rPr>
          <w:szCs w:val="22"/>
        </w:rPr>
        <w:t xml:space="preserve"> and </w:t>
      </w:r>
      <w:r w:rsidR="00FE3932">
        <w:rPr>
          <w:szCs w:val="22"/>
        </w:rPr>
        <w:t>possibility.</w:t>
      </w:r>
      <w:r w:rsidR="00B550A0">
        <w:rPr>
          <w:szCs w:val="22"/>
        </w:rPr>
        <w:t xml:space="preserve"> As rewilding has grown in public awareness so too have our capabilities of </w:t>
      </w:r>
      <w:r w:rsidR="006C0692">
        <w:rPr>
          <w:szCs w:val="22"/>
        </w:rPr>
        <w:t>turning the concept into reality. In Europe rural</w:t>
      </w:r>
      <w:r w:rsidR="001C19D5">
        <w:rPr>
          <w:szCs w:val="22"/>
        </w:rPr>
        <w:t>-</w:t>
      </w:r>
      <w:r w:rsidR="006C0692">
        <w:rPr>
          <w:szCs w:val="22"/>
        </w:rPr>
        <w:t>t</w:t>
      </w:r>
      <w:r w:rsidR="001C19D5">
        <w:rPr>
          <w:szCs w:val="22"/>
        </w:rPr>
        <w:t>o-u</w:t>
      </w:r>
      <w:r w:rsidR="006C0692">
        <w:rPr>
          <w:szCs w:val="22"/>
        </w:rPr>
        <w:t xml:space="preserve">rban migration is continuing to </w:t>
      </w:r>
      <w:r w:rsidR="001C19D5">
        <w:rPr>
          <w:szCs w:val="22"/>
        </w:rPr>
        <w:t>empty</w:t>
      </w:r>
      <w:r w:rsidR="006C0692">
        <w:rPr>
          <w:szCs w:val="22"/>
        </w:rPr>
        <w:t xml:space="preserve"> </w:t>
      </w:r>
      <w:r w:rsidR="001C19D5">
        <w:rPr>
          <w:szCs w:val="22"/>
        </w:rPr>
        <w:t>the</w:t>
      </w:r>
      <w:r w:rsidR="006C0692">
        <w:rPr>
          <w:szCs w:val="22"/>
        </w:rPr>
        <w:t xml:space="preserve"> </w:t>
      </w:r>
      <w:r w:rsidR="001C19D5">
        <w:rPr>
          <w:szCs w:val="22"/>
        </w:rPr>
        <w:t>countryside, leaving large swath</w:t>
      </w:r>
      <w:r w:rsidR="007036E0">
        <w:rPr>
          <w:szCs w:val="22"/>
        </w:rPr>
        <w:t>e</w:t>
      </w:r>
      <w:r w:rsidR="001C19D5">
        <w:rPr>
          <w:szCs w:val="22"/>
        </w:rPr>
        <w:t xml:space="preserve">s of land </w:t>
      </w:r>
      <w:r w:rsidR="007036E0">
        <w:rPr>
          <w:szCs w:val="22"/>
        </w:rPr>
        <w:t>vacant</w:t>
      </w:r>
      <w:r w:rsidR="001C19D5">
        <w:rPr>
          <w:szCs w:val="22"/>
        </w:rPr>
        <w:t xml:space="preserve">. </w:t>
      </w:r>
      <w:r w:rsidR="008219B9">
        <w:rPr>
          <w:szCs w:val="22"/>
        </w:rPr>
        <w:t>30 million hectares of land in Europe will be vacated by farmers between 2000 and 2030.</w:t>
      </w:r>
      <w:r w:rsidR="00CB331D">
        <w:rPr>
          <w:szCs w:val="22"/>
        </w:rPr>
        <w:t xml:space="preserve"> It is a tantalising prospect for those who argue for a wild future</w:t>
      </w:r>
      <w:r w:rsidR="00F37F08">
        <w:rPr>
          <w:szCs w:val="22"/>
        </w:rPr>
        <w:t>. However, one question sharply divides people: s</w:t>
      </w:r>
      <w:r w:rsidR="008219B9">
        <w:rPr>
          <w:szCs w:val="22"/>
        </w:rPr>
        <w:t xml:space="preserve">hould we </w:t>
      </w:r>
      <w:r w:rsidR="000328B1">
        <w:rPr>
          <w:szCs w:val="22"/>
        </w:rPr>
        <w:t>really contemplate the</w:t>
      </w:r>
      <w:r w:rsidR="008219B9">
        <w:rPr>
          <w:szCs w:val="22"/>
        </w:rPr>
        <w:t xml:space="preserve"> return of some our </w:t>
      </w:r>
      <w:r w:rsidR="00613C0D">
        <w:rPr>
          <w:szCs w:val="22"/>
        </w:rPr>
        <w:t xml:space="preserve">natural megafauna </w:t>
      </w:r>
      <w:r w:rsidR="000328B1">
        <w:rPr>
          <w:szCs w:val="22"/>
        </w:rPr>
        <w:t xml:space="preserve">(hippopotamus, lions, hyenas) </w:t>
      </w:r>
      <w:r w:rsidR="00613C0D">
        <w:rPr>
          <w:szCs w:val="22"/>
        </w:rPr>
        <w:t>from the last great interglacial period</w:t>
      </w:r>
      <w:r w:rsidR="00FB6958">
        <w:rPr>
          <w:szCs w:val="22"/>
        </w:rPr>
        <w:t>?</w:t>
      </w:r>
    </w:p>
    <w:p w14:paraId="7FB8017B" w14:textId="29C2615F" w:rsidR="00A24EEE" w:rsidRDefault="00A24EEE" w:rsidP="00524365">
      <w:pPr>
        <w:jc w:val="both"/>
        <w:rPr>
          <w:szCs w:val="22"/>
        </w:rPr>
      </w:pPr>
    </w:p>
    <w:p w14:paraId="211E3BFA" w14:textId="6B705A60" w:rsidR="00C27AD6" w:rsidRPr="00A56E11" w:rsidRDefault="00A56E11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Rewilding a farm</w:t>
      </w:r>
    </w:p>
    <w:p w14:paraId="02399C30" w14:textId="4174B368" w:rsidR="0054574D" w:rsidRDefault="00424613" w:rsidP="00524365">
      <w:pPr>
        <w:jc w:val="both"/>
        <w:rPr>
          <w:szCs w:val="22"/>
        </w:rPr>
      </w:pPr>
      <w:r>
        <w:rPr>
          <w:szCs w:val="22"/>
        </w:rPr>
        <w:t xml:space="preserve">Another </w:t>
      </w:r>
      <w:r w:rsidR="0054574D">
        <w:rPr>
          <w:szCs w:val="22"/>
        </w:rPr>
        <w:t xml:space="preserve">key book in the rewilding literature is </w:t>
      </w:r>
      <w:r w:rsidR="0054574D">
        <w:rPr>
          <w:i/>
          <w:iCs/>
          <w:szCs w:val="22"/>
        </w:rPr>
        <w:t xml:space="preserve">Wilding </w:t>
      </w:r>
      <w:r w:rsidR="0054574D">
        <w:rPr>
          <w:szCs w:val="22"/>
        </w:rPr>
        <w:t xml:space="preserve">by Isabella Tree. </w:t>
      </w:r>
      <w:r w:rsidR="00D9227C">
        <w:rPr>
          <w:szCs w:val="22"/>
        </w:rPr>
        <w:t>This take on the topic is very focused in space and place</w:t>
      </w:r>
      <w:r w:rsidR="003E5B6C">
        <w:rPr>
          <w:szCs w:val="22"/>
        </w:rPr>
        <w:t xml:space="preserve">, as it is essentially a personal tale </w:t>
      </w:r>
      <w:r w:rsidR="00B40FC6">
        <w:rPr>
          <w:szCs w:val="22"/>
        </w:rPr>
        <w:t xml:space="preserve">told </w:t>
      </w:r>
      <w:r w:rsidR="00C41477">
        <w:rPr>
          <w:szCs w:val="22"/>
        </w:rPr>
        <w:t xml:space="preserve">by the Burrell family </w:t>
      </w:r>
      <w:r w:rsidR="003E5B6C">
        <w:rPr>
          <w:szCs w:val="22"/>
        </w:rPr>
        <w:t xml:space="preserve">about the rewilding of </w:t>
      </w:r>
      <w:r w:rsidR="002B0D04">
        <w:rPr>
          <w:szCs w:val="22"/>
        </w:rPr>
        <w:t>the Knepp estate</w:t>
      </w:r>
      <w:r w:rsidR="005B207B">
        <w:rPr>
          <w:szCs w:val="22"/>
        </w:rPr>
        <w:t>,</w:t>
      </w:r>
      <w:r w:rsidR="002B0D04">
        <w:rPr>
          <w:szCs w:val="22"/>
        </w:rPr>
        <w:t xml:space="preserve"> from </w:t>
      </w:r>
      <w:r w:rsidR="008B634F">
        <w:rPr>
          <w:szCs w:val="22"/>
        </w:rPr>
        <w:t>2001 to present-day.</w:t>
      </w:r>
      <w:r w:rsidR="007E0CA4">
        <w:rPr>
          <w:szCs w:val="22"/>
        </w:rPr>
        <w:t xml:space="preserve"> Isabella Tree starts off with a stark summary of the last 50 years of </w:t>
      </w:r>
      <w:r w:rsidR="00357B37">
        <w:rPr>
          <w:szCs w:val="22"/>
        </w:rPr>
        <w:t>intensive agriculture</w:t>
      </w:r>
      <w:r w:rsidR="00C64A38">
        <w:rPr>
          <w:szCs w:val="22"/>
        </w:rPr>
        <w:t>:</w:t>
      </w:r>
    </w:p>
    <w:p w14:paraId="43AD33D6" w14:textId="66AA6FF5" w:rsidR="00C64A38" w:rsidRDefault="00C64A38" w:rsidP="00524365">
      <w:pPr>
        <w:jc w:val="both"/>
        <w:rPr>
          <w:szCs w:val="22"/>
        </w:rPr>
      </w:pPr>
    </w:p>
    <w:p w14:paraId="3395F454" w14:textId="364261CB" w:rsidR="00C64A38" w:rsidRPr="00F24BFB" w:rsidRDefault="000D68AC" w:rsidP="00B02457">
      <w:pPr>
        <w:ind w:left="720"/>
        <w:jc w:val="both"/>
        <w:rPr>
          <w:rFonts w:cs="Arial"/>
          <w:szCs w:val="22"/>
        </w:rPr>
      </w:pPr>
      <w:r w:rsidRPr="00F24BFB">
        <w:rPr>
          <w:rFonts w:cs="Arial"/>
          <w:szCs w:val="22"/>
        </w:rPr>
        <w:t>The number of Britain’s most endangered species have more than halved since the 19</w:t>
      </w:r>
      <w:r w:rsidR="000B1A16" w:rsidRPr="00F24BFB">
        <w:rPr>
          <w:rFonts w:cs="Arial"/>
          <w:szCs w:val="22"/>
        </w:rPr>
        <w:t xml:space="preserve">70s, with one in ten species overall threatened with extinction within our shores. </w:t>
      </w:r>
      <w:r w:rsidR="00DF4562" w:rsidRPr="00F24BFB">
        <w:rPr>
          <w:rFonts w:cs="Arial"/>
          <w:szCs w:val="22"/>
        </w:rPr>
        <w:t xml:space="preserve">The abundance of all wildlife has fallen dramatically. Insects and other invertebrates have been particularly </w:t>
      </w:r>
      <w:r w:rsidR="000B1B1B" w:rsidRPr="00F24BFB">
        <w:rPr>
          <w:rFonts w:cs="Arial"/>
          <w:szCs w:val="22"/>
        </w:rPr>
        <w:t>badly hit, more than halving since 1970. Moths have declined by 88%, grou</w:t>
      </w:r>
      <w:r w:rsidR="00B02457" w:rsidRPr="00F24BFB">
        <w:rPr>
          <w:rFonts w:cs="Arial"/>
          <w:szCs w:val="22"/>
        </w:rPr>
        <w:t>n</w:t>
      </w:r>
      <w:r w:rsidR="000B1B1B" w:rsidRPr="00F24BFB">
        <w:rPr>
          <w:rFonts w:cs="Arial"/>
          <w:szCs w:val="22"/>
        </w:rPr>
        <w:t>d beetles</w:t>
      </w:r>
      <w:r w:rsidR="00B02457" w:rsidRPr="00F24BFB">
        <w:rPr>
          <w:rFonts w:cs="Arial"/>
          <w:szCs w:val="22"/>
        </w:rPr>
        <w:t xml:space="preserve"> 72% and butterflies 76</w:t>
      </w:r>
      <w:r w:rsidR="00B31D74" w:rsidRPr="00F24BFB">
        <w:rPr>
          <w:rFonts w:cs="Arial"/>
          <w:szCs w:val="22"/>
        </w:rPr>
        <w:t>%. Bees</w:t>
      </w:r>
      <w:r w:rsidR="00BC0CEA" w:rsidRPr="00F24BFB">
        <w:rPr>
          <w:rFonts w:cs="Arial"/>
          <w:szCs w:val="22"/>
        </w:rPr>
        <w:t xml:space="preserve"> and other pollinating insects are in crisis</w:t>
      </w:r>
      <w:r w:rsidR="00302D58" w:rsidRPr="00F24BFB">
        <w:rPr>
          <w:rFonts w:cs="Arial"/>
          <w:szCs w:val="22"/>
        </w:rPr>
        <w:t>. Our flora is also failing</w:t>
      </w:r>
      <w:r w:rsidR="00E436AB" w:rsidRPr="00F24BFB">
        <w:rPr>
          <w:rFonts w:cs="Arial"/>
          <w:szCs w:val="22"/>
        </w:rPr>
        <w:t xml:space="preserve">. </w:t>
      </w:r>
      <w:r w:rsidR="001D7E3F" w:rsidRPr="00F24BFB">
        <w:rPr>
          <w:rFonts w:cs="Arial"/>
          <w:szCs w:val="22"/>
        </w:rPr>
        <w:t>Seed-bearing weed species</w:t>
      </w:r>
      <w:r w:rsidR="00B72815" w:rsidRPr="00F24BFB">
        <w:rPr>
          <w:rFonts w:cs="Arial"/>
          <w:szCs w:val="22"/>
        </w:rPr>
        <w:t xml:space="preserve"> </w:t>
      </w:r>
      <w:r w:rsidR="00F24BFB" w:rsidRPr="00F24BFB">
        <w:rPr>
          <w:rFonts w:cs="Arial"/>
          <w:szCs w:val="22"/>
          <w:shd w:val="clear" w:color="auto" w:fill="FFFFFF"/>
        </w:rPr>
        <w:t>—</w:t>
      </w:r>
      <w:r w:rsidR="00F24BFB">
        <w:rPr>
          <w:rFonts w:cs="Arial"/>
          <w:szCs w:val="22"/>
          <w:shd w:val="clear" w:color="auto" w:fill="FFFFFF"/>
        </w:rPr>
        <w:t xml:space="preserve"> </w:t>
      </w:r>
      <w:r w:rsidR="00C12A21">
        <w:rPr>
          <w:rFonts w:cs="Arial"/>
          <w:szCs w:val="22"/>
          <w:shd w:val="clear" w:color="auto" w:fill="FFFFFF"/>
        </w:rPr>
        <w:t>upon which turtle doves and countless other bird depend</w:t>
      </w:r>
      <w:r w:rsidR="000A3083">
        <w:rPr>
          <w:rFonts w:cs="Arial"/>
          <w:szCs w:val="22"/>
          <w:shd w:val="clear" w:color="auto" w:fill="FFFFFF"/>
        </w:rPr>
        <w:t xml:space="preserve"> </w:t>
      </w:r>
      <w:r w:rsidR="000A3083" w:rsidRPr="00F24BFB">
        <w:rPr>
          <w:rFonts w:cs="Arial"/>
          <w:szCs w:val="22"/>
          <w:shd w:val="clear" w:color="auto" w:fill="FFFFFF"/>
        </w:rPr>
        <w:t>—</w:t>
      </w:r>
      <w:r w:rsidR="000A3083">
        <w:rPr>
          <w:rFonts w:cs="Arial"/>
          <w:szCs w:val="22"/>
          <w:shd w:val="clear" w:color="auto" w:fill="FFFFFF"/>
        </w:rPr>
        <w:t xml:space="preserve"> declined by 1% every year</w:t>
      </w:r>
      <w:r w:rsidR="00C53E35">
        <w:rPr>
          <w:rFonts w:cs="Arial"/>
          <w:szCs w:val="22"/>
          <w:shd w:val="clear" w:color="auto" w:fill="FFFFFF"/>
        </w:rPr>
        <w:t xml:space="preserve"> during the </w:t>
      </w:r>
      <w:r w:rsidR="00B31D74">
        <w:rPr>
          <w:rFonts w:cs="Arial"/>
          <w:szCs w:val="22"/>
          <w:shd w:val="clear" w:color="auto" w:fill="FFFFFF"/>
        </w:rPr>
        <w:t>twentieth</w:t>
      </w:r>
      <w:r w:rsidR="00C53E35">
        <w:rPr>
          <w:rFonts w:cs="Arial"/>
          <w:szCs w:val="22"/>
          <w:shd w:val="clear" w:color="auto" w:fill="FFFFFF"/>
        </w:rPr>
        <w:t xml:space="preserve"> century</w:t>
      </w:r>
      <w:r w:rsidR="00B31D74">
        <w:rPr>
          <w:rFonts w:cs="Arial"/>
          <w:szCs w:val="22"/>
          <w:shd w:val="clear" w:color="auto" w:fill="FFFFFF"/>
        </w:rPr>
        <w:t xml:space="preserve"> since records began in the 1940s.</w:t>
      </w:r>
    </w:p>
    <w:p w14:paraId="0FAF1DF0" w14:textId="77777777" w:rsidR="0054574D" w:rsidRDefault="0054574D" w:rsidP="00524365">
      <w:pPr>
        <w:jc w:val="both"/>
        <w:rPr>
          <w:szCs w:val="22"/>
        </w:rPr>
      </w:pPr>
    </w:p>
    <w:p w14:paraId="3B19806D" w14:textId="34AC18B8" w:rsidR="008919B0" w:rsidRDefault="00102925" w:rsidP="00524365">
      <w:pPr>
        <w:jc w:val="both"/>
        <w:rPr>
          <w:szCs w:val="22"/>
        </w:rPr>
      </w:pPr>
      <w:r>
        <w:rPr>
          <w:szCs w:val="22"/>
        </w:rPr>
        <w:t xml:space="preserve">The combination of </w:t>
      </w:r>
      <w:r w:rsidR="00D43ABC">
        <w:rPr>
          <w:szCs w:val="22"/>
        </w:rPr>
        <w:t>expanding urban areas, road</w:t>
      </w:r>
      <w:r w:rsidR="0042456E">
        <w:rPr>
          <w:szCs w:val="22"/>
        </w:rPr>
        <w:t xml:space="preserve">s </w:t>
      </w:r>
      <w:r w:rsidR="00D43ABC">
        <w:rPr>
          <w:szCs w:val="22"/>
        </w:rPr>
        <w:t xml:space="preserve">severing animal </w:t>
      </w:r>
      <w:r w:rsidR="0042456E">
        <w:rPr>
          <w:szCs w:val="22"/>
        </w:rPr>
        <w:t>movements</w:t>
      </w:r>
      <w:r w:rsidR="00D43ABC">
        <w:rPr>
          <w:szCs w:val="22"/>
        </w:rPr>
        <w:t xml:space="preserve">, </w:t>
      </w:r>
      <w:r w:rsidR="009B1036">
        <w:rPr>
          <w:szCs w:val="22"/>
        </w:rPr>
        <w:t>exploitation and climate change has led to the current emergency</w:t>
      </w:r>
      <w:r w:rsidR="008919B0">
        <w:rPr>
          <w:szCs w:val="22"/>
        </w:rPr>
        <w:t xml:space="preserve"> of both a climate crisis </w:t>
      </w:r>
      <w:r w:rsidR="008919B0">
        <w:rPr>
          <w:i/>
          <w:iCs/>
          <w:szCs w:val="22"/>
        </w:rPr>
        <w:t xml:space="preserve">and </w:t>
      </w:r>
      <w:r w:rsidR="008919B0">
        <w:rPr>
          <w:szCs w:val="22"/>
        </w:rPr>
        <w:t xml:space="preserve">a biodiversity crisis. Climate change is only just starting to </w:t>
      </w:r>
      <w:r w:rsidR="00D84BE1">
        <w:rPr>
          <w:szCs w:val="22"/>
        </w:rPr>
        <w:t>show visible, long-lasting changes to our UK weather</w:t>
      </w:r>
      <w:r w:rsidR="00FC4976">
        <w:rPr>
          <w:szCs w:val="22"/>
        </w:rPr>
        <w:t xml:space="preserve">, making </w:t>
      </w:r>
      <w:r w:rsidR="00EC00D2">
        <w:rPr>
          <w:szCs w:val="22"/>
        </w:rPr>
        <w:t>farming</w:t>
      </w:r>
      <w:r w:rsidR="00FC4976">
        <w:rPr>
          <w:szCs w:val="22"/>
        </w:rPr>
        <w:t xml:space="preserve"> a very difficult</w:t>
      </w:r>
      <w:r w:rsidR="001C2B4B">
        <w:rPr>
          <w:szCs w:val="22"/>
        </w:rPr>
        <w:t xml:space="preserve"> industry to survive in, let alone profit from. Here are some climate facts for 2020 to underscore the challenge facing </w:t>
      </w:r>
      <w:r w:rsidR="00A23EF7">
        <w:rPr>
          <w:szCs w:val="22"/>
        </w:rPr>
        <w:t>us:</w:t>
      </w:r>
    </w:p>
    <w:p w14:paraId="6C917B3F" w14:textId="77777777" w:rsidR="00CC6AD7" w:rsidRDefault="00CC6AD7" w:rsidP="00524365">
      <w:pPr>
        <w:jc w:val="both"/>
        <w:rPr>
          <w:szCs w:val="22"/>
        </w:rPr>
      </w:pPr>
    </w:p>
    <w:p w14:paraId="3CF56E6A" w14:textId="5C140089" w:rsidR="00A23EF7" w:rsidRDefault="00A23EF7" w:rsidP="00A23EF7">
      <w:pPr>
        <w:pStyle w:val="ListParagraph"/>
        <w:numPr>
          <w:ilvl w:val="0"/>
          <w:numId w:val="39"/>
        </w:numPr>
        <w:jc w:val="both"/>
        <w:rPr>
          <w:szCs w:val="22"/>
        </w:rPr>
      </w:pPr>
      <w:r>
        <w:rPr>
          <w:szCs w:val="22"/>
        </w:rPr>
        <w:t>The last 6 years have been the hottest 6 years on record</w:t>
      </w:r>
    </w:p>
    <w:p w14:paraId="06657E03" w14:textId="19DACDA9" w:rsidR="00A23EF7" w:rsidRDefault="00E33B4A" w:rsidP="00A23EF7">
      <w:pPr>
        <w:pStyle w:val="ListParagraph"/>
        <w:numPr>
          <w:ilvl w:val="0"/>
          <w:numId w:val="39"/>
        </w:numPr>
        <w:jc w:val="both"/>
        <w:rPr>
          <w:szCs w:val="22"/>
        </w:rPr>
      </w:pPr>
      <w:r>
        <w:rPr>
          <w:szCs w:val="22"/>
        </w:rPr>
        <w:t xml:space="preserve">The last decade </w:t>
      </w:r>
      <w:r w:rsidR="005733B4">
        <w:rPr>
          <w:szCs w:val="22"/>
        </w:rPr>
        <w:t>was confirmed by climate scientists as the warmest on record</w:t>
      </w:r>
    </w:p>
    <w:p w14:paraId="2C91B86D" w14:textId="232CBA9E" w:rsidR="00874DC8" w:rsidRPr="00874DC8" w:rsidRDefault="00874DC8" w:rsidP="00874DC8">
      <w:pPr>
        <w:pStyle w:val="ListParagraph"/>
        <w:numPr>
          <w:ilvl w:val="0"/>
          <w:numId w:val="39"/>
        </w:numPr>
        <w:rPr>
          <w:szCs w:val="22"/>
        </w:rPr>
      </w:pPr>
      <w:r w:rsidRPr="00874DC8">
        <w:rPr>
          <w:szCs w:val="22"/>
        </w:rPr>
        <w:lastRenderedPageBreak/>
        <w:t>The Met Office</w:t>
      </w:r>
      <w:r w:rsidR="00C84EA7">
        <w:rPr>
          <w:szCs w:val="22"/>
        </w:rPr>
        <w:t xml:space="preserve"> says </w:t>
      </w:r>
      <w:r w:rsidR="00C84EA7" w:rsidRPr="00874DC8">
        <w:rPr>
          <w:szCs w:val="22"/>
        </w:rPr>
        <w:t>2019 was 1.05C above the average for the period from 1850-1900</w:t>
      </w:r>
      <w:r w:rsidR="00964629">
        <w:rPr>
          <w:szCs w:val="22"/>
        </w:rPr>
        <w:t xml:space="preserve"> (</w:t>
      </w:r>
      <w:r w:rsidR="00357488">
        <w:rPr>
          <w:szCs w:val="22"/>
        </w:rPr>
        <w:t>calculated using</w:t>
      </w:r>
      <w:r w:rsidRPr="00874DC8">
        <w:rPr>
          <w:szCs w:val="22"/>
        </w:rPr>
        <w:t xml:space="preserve"> the HadCRUT4 temperature data</w:t>
      </w:r>
      <w:r w:rsidR="00964629">
        <w:rPr>
          <w:szCs w:val="22"/>
        </w:rPr>
        <w:t>)</w:t>
      </w:r>
    </w:p>
    <w:p w14:paraId="7A10893C" w14:textId="561C9F8E" w:rsidR="005733B4" w:rsidRDefault="00014CBF" w:rsidP="00A23EF7">
      <w:pPr>
        <w:pStyle w:val="ListParagraph"/>
        <w:numPr>
          <w:ilvl w:val="0"/>
          <w:numId w:val="39"/>
        </w:numPr>
        <w:jc w:val="both"/>
        <w:rPr>
          <w:szCs w:val="22"/>
        </w:rPr>
      </w:pPr>
      <w:r>
        <w:rPr>
          <w:szCs w:val="22"/>
        </w:rPr>
        <w:t xml:space="preserve">May 2020 was the </w:t>
      </w:r>
      <w:r w:rsidR="003E0B2C">
        <w:rPr>
          <w:szCs w:val="22"/>
        </w:rPr>
        <w:t xml:space="preserve">sunniest and </w:t>
      </w:r>
      <w:r>
        <w:rPr>
          <w:szCs w:val="22"/>
        </w:rPr>
        <w:t xml:space="preserve">driest </w:t>
      </w:r>
      <w:r w:rsidR="003E0B2C">
        <w:rPr>
          <w:szCs w:val="22"/>
        </w:rPr>
        <w:t>calendar month</w:t>
      </w:r>
      <w:r>
        <w:rPr>
          <w:szCs w:val="22"/>
        </w:rPr>
        <w:t xml:space="preserve"> ever</w:t>
      </w:r>
    </w:p>
    <w:p w14:paraId="2321F2AA" w14:textId="6BE40908" w:rsidR="001E5099" w:rsidRDefault="00B27F1A" w:rsidP="00A23EF7">
      <w:pPr>
        <w:pStyle w:val="ListParagraph"/>
        <w:numPr>
          <w:ilvl w:val="0"/>
          <w:numId w:val="39"/>
        </w:numPr>
        <w:jc w:val="both"/>
        <w:rPr>
          <w:szCs w:val="22"/>
        </w:rPr>
      </w:pPr>
      <w:r>
        <w:rPr>
          <w:szCs w:val="22"/>
        </w:rPr>
        <w:t>Conversely, February 2020 was the wettest February on record</w:t>
      </w:r>
      <w:r w:rsidR="00473C35">
        <w:rPr>
          <w:szCs w:val="22"/>
        </w:rPr>
        <w:t xml:space="preserve"> (</w:t>
      </w:r>
      <w:r w:rsidR="008A4D0F">
        <w:rPr>
          <w:szCs w:val="22"/>
        </w:rPr>
        <w:t xml:space="preserve">and </w:t>
      </w:r>
      <w:r w:rsidR="00473C35">
        <w:rPr>
          <w:szCs w:val="22"/>
        </w:rPr>
        <w:t>the 5</w:t>
      </w:r>
      <w:r w:rsidR="00473C35" w:rsidRPr="00473C35">
        <w:rPr>
          <w:szCs w:val="22"/>
          <w:vertAlign w:val="superscript"/>
        </w:rPr>
        <w:t>th</w:t>
      </w:r>
      <w:r w:rsidR="00473C35">
        <w:rPr>
          <w:szCs w:val="22"/>
        </w:rPr>
        <w:t xml:space="preserve"> wettest of any calendar month </w:t>
      </w:r>
      <w:r w:rsidR="00473C35">
        <w:rPr>
          <w:i/>
          <w:iCs/>
          <w:szCs w:val="22"/>
        </w:rPr>
        <w:t>since 1862</w:t>
      </w:r>
      <w:r w:rsidR="00473C35">
        <w:rPr>
          <w:szCs w:val="22"/>
        </w:rPr>
        <w:t>)</w:t>
      </w:r>
    </w:p>
    <w:p w14:paraId="64FCA59D" w14:textId="1E52AEB0" w:rsidR="00CB6055" w:rsidRDefault="00CB6055" w:rsidP="001B629A">
      <w:pPr>
        <w:jc w:val="both"/>
        <w:rPr>
          <w:szCs w:val="22"/>
        </w:rPr>
      </w:pPr>
    </w:p>
    <w:p w14:paraId="0AA8CE41" w14:textId="06360CFC" w:rsidR="0040547C" w:rsidRDefault="001B629A" w:rsidP="001B629A">
      <w:pPr>
        <w:jc w:val="both"/>
        <w:rPr>
          <w:szCs w:val="22"/>
        </w:rPr>
      </w:pPr>
      <w:r>
        <w:rPr>
          <w:szCs w:val="22"/>
        </w:rPr>
        <w:t xml:space="preserve">These records </w:t>
      </w:r>
      <w:r w:rsidR="004B1DB4">
        <w:rPr>
          <w:szCs w:val="22"/>
        </w:rPr>
        <w:t xml:space="preserve">support </w:t>
      </w:r>
      <w:r w:rsidR="009D5791">
        <w:rPr>
          <w:szCs w:val="22"/>
        </w:rPr>
        <w:t>a</w:t>
      </w:r>
      <w:r w:rsidR="004B1DB4">
        <w:rPr>
          <w:szCs w:val="22"/>
        </w:rPr>
        <w:t xml:space="preserve"> warning from the </w:t>
      </w:r>
      <w:r w:rsidR="009D5791">
        <w:rPr>
          <w:szCs w:val="22"/>
        </w:rPr>
        <w:t>Environmental Agency (EA)</w:t>
      </w:r>
      <w:r w:rsidR="00087964">
        <w:rPr>
          <w:szCs w:val="22"/>
        </w:rPr>
        <w:t xml:space="preserve"> </w:t>
      </w:r>
      <w:r w:rsidR="004B1DB4">
        <w:rPr>
          <w:szCs w:val="22"/>
        </w:rPr>
        <w:t>in 2018</w:t>
      </w:r>
      <w:r w:rsidR="004D5DFE">
        <w:rPr>
          <w:szCs w:val="22"/>
        </w:rPr>
        <w:t xml:space="preserve"> </w:t>
      </w:r>
      <w:r w:rsidR="00B02A22">
        <w:rPr>
          <w:szCs w:val="22"/>
        </w:rPr>
        <w:t xml:space="preserve">in the press release: </w:t>
      </w:r>
      <w:r w:rsidR="004D5DFE">
        <w:rPr>
          <w:szCs w:val="22"/>
        </w:rPr>
        <w:t>‘climate change means more frequent flooding, warns the Environmental Agency</w:t>
      </w:r>
      <w:r w:rsidR="009D5791">
        <w:rPr>
          <w:szCs w:val="22"/>
        </w:rPr>
        <w:t>’</w:t>
      </w:r>
      <w:r w:rsidR="00A9160D">
        <w:rPr>
          <w:szCs w:val="22"/>
        </w:rPr>
        <w:t xml:space="preserve">, which </w:t>
      </w:r>
      <w:r w:rsidR="00C77B3D">
        <w:rPr>
          <w:szCs w:val="22"/>
        </w:rPr>
        <w:t>scientists</w:t>
      </w:r>
      <w:r w:rsidR="00A9160D">
        <w:rPr>
          <w:szCs w:val="22"/>
        </w:rPr>
        <w:t xml:space="preserve"> believe is due to changes in the Jet Stream</w:t>
      </w:r>
      <w:r w:rsidR="00C662A3">
        <w:rPr>
          <w:szCs w:val="22"/>
        </w:rPr>
        <w:t>. T</w:t>
      </w:r>
      <w:r w:rsidR="00A9160D">
        <w:rPr>
          <w:szCs w:val="22"/>
        </w:rPr>
        <w:t xml:space="preserve">o learn </w:t>
      </w:r>
      <w:r w:rsidR="00C77B3D">
        <w:rPr>
          <w:szCs w:val="22"/>
        </w:rPr>
        <w:t>more</w:t>
      </w:r>
      <w:r w:rsidR="00A9160D">
        <w:rPr>
          <w:szCs w:val="22"/>
        </w:rPr>
        <w:t xml:space="preserve"> watch this </w:t>
      </w:r>
      <w:hyperlink r:id="rId15" w:history="1">
        <w:r w:rsidR="00420969" w:rsidRPr="00A87529">
          <w:rPr>
            <w:rStyle w:val="Hyperlink"/>
            <w:szCs w:val="22"/>
          </w:rPr>
          <w:t xml:space="preserve">Met Office </w:t>
        </w:r>
        <w:r w:rsidR="00C77B3D" w:rsidRPr="00A87529">
          <w:rPr>
            <w:rStyle w:val="Hyperlink"/>
            <w:szCs w:val="22"/>
          </w:rPr>
          <w:t xml:space="preserve">Jet Stream </w:t>
        </w:r>
        <w:r w:rsidR="00420969" w:rsidRPr="00A87529">
          <w:rPr>
            <w:rStyle w:val="Hyperlink"/>
            <w:szCs w:val="22"/>
          </w:rPr>
          <w:t>YouTube</w:t>
        </w:r>
        <w:r w:rsidR="00C77B3D" w:rsidRPr="00A87529">
          <w:rPr>
            <w:rStyle w:val="Hyperlink"/>
            <w:szCs w:val="22"/>
          </w:rPr>
          <w:t xml:space="preserve"> video</w:t>
        </w:r>
      </w:hyperlink>
      <w:r w:rsidR="00A9160D">
        <w:rPr>
          <w:szCs w:val="22"/>
        </w:rPr>
        <w:t xml:space="preserve">. </w:t>
      </w:r>
      <w:r w:rsidR="00BB49E2">
        <w:rPr>
          <w:szCs w:val="22"/>
        </w:rPr>
        <w:t>R</w:t>
      </w:r>
      <w:r w:rsidR="00A9160D">
        <w:rPr>
          <w:szCs w:val="22"/>
        </w:rPr>
        <w:t>ewilding</w:t>
      </w:r>
      <w:r w:rsidR="00BB49E2">
        <w:rPr>
          <w:szCs w:val="22"/>
        </w:rPr>
        <w:t>, it is hoped might not only protect</w:t>
      </w:r>
      <w:r w:rsidR="00C77B3D">
        <w:rPr>
          <w:szCs w:val="22"/>
        </w:rPr>
        <w:t xml:space="preserve"> </w:t>
      </w:r>
      <w:r w:rsidR="00C23235">
        <w:rPr>
          <w:szCs w:val="22"/>
        </w:rPr>
        <w:t xml:space="preserve">our flora and fauna but might also be able to </w:t>
      </w:r>
      <w:r w:rsidR="00303519">
        <w:rPr>
          <w:szCs w:val="22"/>
        </w:rPr>
        <w:t xml:space="preserve">alter the land to absorb more surface water in the </w:t>
      </w:r>
      <w:r w:rsidR="001059ED">
        <w:rPr>
          <w:szCs w:val="22"/>
        </w:rPr>
        <w:t>future.</w:t>
      </w:r>
      <w:r w:rsidR="00784B20">
        <w:rPr>
          <w:szCs w:val="22"/>
        </w:rPr>
        <w:t xml:space="preserve"> </w:t>
      </w:r>
      <w:r w:rsidR="00C268A0">
        <w:rPr>
          <w:szCs w:val="22"/>
        </w:rPr>
        <w:t xml:space="preserve">In </w:t>
      </w:r>
      <w:r w:rsidR="00C268A0">
        <w:rPr>
          <w:i/>
          <w:iCs/>
          <w:szCs w:val="22"/>
        </w:rPr>
        <w:t xml:space="preserve">Wilding </w:t>
      </w:r>
      <w:r w:rsidR="00C268A0">
        <w:rPr>
          <w:szCs w:val="22"/>
        </w:rPr>
        <w:t xml:space="preserve">there is a whole chapter devoted to the importance of </w:t>
      </w:r>
      <w:r w:rsidR="00845042">
        <w:rPr>
          <w:szCs w:val="22"/>
        </w:rPr>
        <w:t>‘R</w:t>
      </w:r>
      <w:r w:rsidR="00C268A0">
        <w:rPr>
          <w:szCs w:val="22"/>
        </w:rPr>
        <w:t xml:space="preserve">ewilding the </w:t>
      </w:r>
      <w:r w:rsidR="00845042">
        <w:rPr>
          <w:szCs w:val="22"/>
        </w:rPr>
        <w:t>Ri</w:t>
      </w:r>
      <w:r w:rsidR="00C268A0">
        <w:rPr>
          <w:szCs w:val="22"/>
        </w:rPr>
        <w:t>ver</w:t>
      </w:r>
      <w:r w:rsidR="00845042">
        <w:rPr>
          <w:szCs w:val="22"/>
        </w:rPr>
        <w:t>’</w:t>
      </w:r>
      <w:r w:rsidR="00434F7A">
        <w:rPr>
          <w:szCs w:val="22"/>
        </w:rPr>
        <w:t xml:space="preserve"> and the advice from Hans Kemp</w:t>
      </w:r>
      <w:r w:rsidR="00F03C5F">
        <w:rPr>
          <w:szCs w:val="22"/>
        </w:rPr>
        <w:t xml:space="preserve">, a senior policy advisor </w:t>
      </w:r>
      <w:r w:rsidR="004F7F5D">
        <w:rPr>
          <w:szCs w:val="22"/>
        </w:rPr>
        <w:t xml:space="preserve">on Ecosystems and the Environment to the Dutch government, </w:t>
      </w:r>
      <w:r w:rsidR="006B471A">
        <w:rPr>
          <w:szCs w:val="22"/>
        </w:rPr>
        <w:t>to ‘fill in the canal…and</w:t>
      </w:r>
      <w:r w:rsidR="00FB4FF9">
        <w:rPr>
          <w:szCs w:val="22"/>
        </w:rPr>
        <w:t xml:space="preserve"> return the river to its floodplain.’ </w:t>
      </w:r>
      <w:r w:rsidR="006F304F">
        <w:rPr>
          <w:szCs w:val="22"/>
        </w:rPr>
        <w:t>Han</w:t>
      </w:r>
      <w:r w:rsidR="0029586A">
        <w:rPr>
          <w:szCs w:val="22"/>
        </w:rPr>
        <w:t>’</w:t>
      </w:r>
      <w:r w:rsidR="00A61E96">
        <w:rPr>
          <w:szCs w:val="22"/>
        </w:rPr>
        <w:t xml:space="preserve">s experience </w:t>
      </w:r>
      <w:r w:rsidR="00181A61">
        <w:rPr>
          <w:szCs w:val="22"/>
        </w:rPr>
        <w:t>working with large scale ecological networks across Europe and his involvement in the Oostvaardersplas</w:t>
      </w:r>
      <w:r w:rsidR="0029586A">
        <w:rPr>
          <w:szCs w:val="22"/>
        </w:rPr>
        <w:t xml:space="preserve">sen </w:t>
      </w:r>
      <w:r w:rsidR="00161BB0" w:rsidRPr="00F24BFB">
        <w:rPr>
          <w:rFonts w:cs="Arial"/>
          <w:szCs w:val="22"/>
          <w:shd w:val="clear" w:color="auto" w:fill="FFFFFF"/>
        </w:rPr>
        <w:t>—</w:t>
      </w:r>
      <w:r w:rsidR="00161BB0">
        <w:rPr>
          <w:rFonts w:cs="Arial"/>
          <w:szCs w:val="22"/>
          <w:shd w:val="clear" w:color="auto" w:fill="FFFFFF"/>
        </w:rPr>
        <w:t xml:space="preserve"> a</w:t>
      </w:r>
      <w:r w:rsidR="0098227C">
        <w:rPr>
          <w:rFonts w:cs="Arial"/>
          <w:szCs w:val="22"/>
          <w:shd w:val="clear" w:color="auto" w:fill="FFFFFF"/>
        </w:rPr>
        <w:t xml:space="preserve"> rewilding </w:t>
      </w:r>
      <w:r w:rsidR="0081331E">
        <w:rPr>
          <w:szCs w:val="22"/>
        </w:rPr>
        <w:t>project in Holland</w:t>
      </w:r>
      <w:r w:rsidR="0098227C">
        <w:rPr>
          <w:szCs w:val="22"/>
        </w:rPr>
        <w:t xml:space="preserve"> set up by the ecologist Frans Vera</w:t>
      </w:r>
      <w:r w:rsidR="00800D82">
        <w:rPr>
          <w:szCs w:val="22"/>
        </w:rPr>
        <w:t xml:space="preserve">, made him </w:t>
      </w:r>
      <w:r w:rsidR="008A59EC">
        <w:rPr>
          <w:szCs w:val="22"/>
        </w:rPr>
        <w:t>‘both a thinker and a doer’ with a ‘profound understanding of the behaviour of water.’</w:t>
      </w:r>
      <w:r w:rsidR="0040547C">
        <w:rPr>
          <w:szCs w:val="22"/>
        </w:rPr>
        <w:t xml:space="preserve"> </w:t>
      </w:r>
    </w:p>
    <w:p w14:paraId="79DBF529" w14:textId="77777777" w:rsidR="0040547C" w:rsidRDefault="0040547C" w:rsidP="001B629A">
      <w:pPr>
        <w:jc w:val="both"/>
        <w:rPr>
          <w:szCs w:val="22"/>
        </w:rPr>
      </w:pPr>
    </w:p>
    <w:p w14:paraId="65044A4F" w14:textId="26953890" w:rsidR="001B629A" w:rsidRDefault="0040547C" w:rsidP="001B629A">
      <w:pPr>
        <w:jc w:val="both"/>
        <w:rPr>
          <w:szCs w:val="22"/>
        </w:rPr>
      </w:pPr>
      <w:r>
        <w:rPr>
          <w:szCs w:val="22"/>
        </w:rPr>
        <w:t xml:space="preserve">Oostvaardersplassen </w:t>
      </w:r>
      <w:r w:rsidR="00754CCC">
        <w:rPr>
          <w:szCs w:val="22"/>
        </w:rPr>
        <w:t xml:space="preserve">comes up regularly in the book and </w:t>
      </w:r>
      <w:r>
        <w:rPr>
          <w:szCs w:val="22"/>
        </w:rPr>
        <w:t xml:space="preserve">would make an excellent case study for rewilding, you can learn more about it </w:t>
      </w:r>
      <w:r w:rsidR="00DD0CA1">
        <w:rPr>
          <w:szCs w:val="22"/>
        </w:rPr>
        <w:t xml:space="preserve">from </w:t>
      </w:r>
      <w:hyperlink r:id="rId16" w:history="1">
        <w:r w:rsidR="00DD0CA1" w:rsidRPr="00754CCC">
          <w:rPr>
            <w:rStyle w:val="Hyperlink"/>
            <w:szCs w:val="22"/>
          </w:rPr>
          <w:t xml:space="preserve">the Dutch website on </w:t>
        </w:r>
        <w:r w:rsidR="00754CCC" w:rsidRPr="00754CCC">
          <w:rPr>
            <w:rStyle w:val="Hyperlink"/>
            <w:szCs w:val="22"/>
          </w:rPr>
          <w:t>‘</w:t>
        </w:r>
        <w:r w:rsidR="00DD0CA1" w:rsidRPr="00754CCC">
          <w:rPr>
            <w:rStyle w:val="Hyperlink"/>
            <w:szCs w:val="22"/>
          </w:rPr>
          <w:t>pioneering nature</w:t>
        </w:r>
        <w:r w:rsidR="00754CCC" w:rsidRPr="00754CCC">
          <w:rPr>
            <w:rStyle w:val="Hyperlink"/>
            <w:szCs w:val="22"/>
          </w:rPr>
          <w:t>’</w:t>
        </w:r>
      </w:hyperlink>
      <w:r w:rsidR="00DD0CA1">
        <w:rPr>
          <w:szCs w:val="22"/>
        </w:rPr>
        <w:t>.</w:t>
      </w:r>
    </w:p>
    <w:p w14:paraId="45A7BD03" w14:textId="4F0AE79E" w:rsidR="000C35BF" w:rsidRDefault="000C35BF" w:rsidP="001B629A">
      <w:pPr>
        <w:jc w:val="both"/>
        <w:rPr>
          <w:szCs w:val="22"/>
        </w:rPr>
      </w:pPr>
    </w:p>
    <w:p w14:paraId="706475D5" w14:textId="140B6818" w:rsidR="000C35BF" w:rsidRPr="00C268A0" w:rsidRDefault="000C35BF" w:rsidP="001B629A">
      <w:pPr>
        <w:jc w:val="both"/>
        <w:rPr>
          <w:szCs w:val="22"/>
        </w:rPr>
      </w:pPr>
      <w:r>
        <w:rPr>
          <w:szCs w:val="22"/>
        </w:rPr>
        <w:t>Once the decision is made to backfill the canal on Knepp estate</w:t>
      </w:r>
      <w:r w:rsidR="00961D5C">
        <w:rPr>
          <w:szCs w:val="22"/>
        </w:rPr>
        <w:t xml:space="preserve"> there is instant success</w:t>
      </w:r>
      <w:r w:rsidR="00F5338B">
        <w:rPr>
          <w:szCs w:val="22"/>
        </w:rPr>
        <w:t>. T</w:t>
      </w:r>
      <w:r w:rsidR="00961D5C">
        <w:rPr>
          <w:szCs w:val="22"/>
        </w:rPr>
        <w:t xml:space="preserve">he river </w:t>
      </w:r>
      <w:r w:rsidR="00840482">
        <w:rPr>
          <w:szCs w:val="22"/>
        </w:rPr>
        <w:t>takes</w:t>
      </w:r>
      <w:r w:rsidR="00BD02B5">
        <w:rPr>
          <w:szCs w:val="22"/>
        </w:rPr>
        <w:t xml:space="preserve"> a </w:t>
      </w:r>
      <w:r w:rsidR="00840482">
        <w:rPr>
          <w:szCs w:val="22"/>
        </w:rPr>
        <w:t>more natural form with a shallow riverbed, banks</w:t>
      </w:r>
      <w:r w:rsidR="003125F6">
        <w:rPr>
          <w:szCs w:val="22"/>
        </w:rPr>
        <w:t xml:space="preserve"> </w:t>
      </w:r>
      <w:r w:rsidR="00713C2A">
        <w:rPr>
          <w:szCs w:val="22"/>
        </w:rPr>
        <w:t>soften t</w:t>
      </w:r>
      <w:r w:rsidR="003125F6">
        <w:rPr>
          <w:szCs w:val="22"/>
        </w:rPr>
        <w:t xml:space="preserve">o allow water to readily spill over in heavy rains and </w:t>
      </w:r>
      <w:r w:rsidR="00F62361">
        <w:rPr>
          <w:szCs w:val="22"/>
        </w:rPr>
        <w:t>a wetland</w:t>
      </w:r>
      <w:r w:rsidR="006231E7">
        <w:rPr>
          <w:szCs w:val="22"/>
        </w:rPr>
        <w:t xml:space="preserve"> expanse</w:t>
      </w:r>
      <w:r w:rsidR="00552AC1">
        <w:rPr>
          <w:szCs w:val="22"/>
        </w:rPr>
        <w:t xml:space="preserve"> full of egret, mallards, mandarin ducks, lapwings, </w:t>
      </w:r>
      <w:r w:rsidR="008F1999">
        <w:rPr>
          <w:szCs w:val="22"/>
        </w:rPr>
        <w:t>fledglings, heron and even sea trout</w:t>
      </w:r>
      <w:r w:rsidR="00713C2A">
        <w:rPr>
          <w:szCs w:val="22"/>
        </w:rPr>
        <w:t xml:space="preserve"> springs up</w:t>
      </w:r>
      <w:r w:rsidR="008F1999">
        <w:rPr>
          <w:szCs w:val="22"/>
        </w:rPr>
        <w:t>.</w:t>
      </w:r>
      <w:r w:rsidR="00327ADF">
        <w:rPr>
          <w:szCs w:val="22"/>
        </w:rPr>
        <w:t xml:space="preserve"> River re</w:t>
      </w:r>
      <w:r w:rsidR="00F0208A">
        <w:rPr>
          <w:szCs w:val="22"/>
        </w:rPr>
        <w:t>-</w:t>
      </w:r>
      <w:r w:rsidR="00327ADF">
        <w:rPr>
          <w:szCs w:val="22"/>
        </w:rPr>
        <w:t>naturali</w:t>
      </w:r>
      <w:r w:rsidR="00F0208A">
        <w:rPr>
          <w:szCs w:val="22"/>
        </w:rPr>
        <w:t>s</w:t>
      </w:r>
      <w:r w:rsidR="00327ADF">
        <w:rPr>
          <w:szCs w:val="22"/>
        </w:rPr>
        <w:t>ation</w:t>
      </w:r>
      <w:r w:rsidR="00F0208A">
        <w:rPr>
          <w:szCs w:val="22"/>
        </w:rPr>
        <w:t xml:space="preserve">, as a wing of the rewilding argument, is </w:t>
      </w:r>
      <w:r w:rsidR="00DC3B5A">
        <w:rPr>
          <w:szCs w:val="22"/>
        </w:rPr>
        <w:t>of particular importance to the UK as the economy spends £1.1 billion a year on flooding</w:t>
      </w:r>
      <w:r w:rsidR="00372DDB">
        <w:rPr>
          <w:szCs w:val="22"/>
        </w:rPr>
        <w:t xml:space="preserve"> with 1 in 6 properties in the </w:t>
      </w:r>
      <w:r w:rsidR="002C0925">
        <w:rPr>
          <w:szCs w:val="22"/>
        </w:rPr>
        <w:t xml:space="preserve">country </w:t>
      </w:r>
      <w:r w:rsidR="00372DDB">
        <w:rPr>
          <w:szCs w:val="22"/>
        </w:rPr>
        <w:t>now at risk of flooding.</w:t>
      </w:r>
      <w:r w:rsidR="00ED2A3C">
        <w:rPr>
          <w:szCs w:val="22"/>
        </w:rPr>
        <w:t xml:space="preserve"> This natural form of soft engineering is cheap</w:t>
      </w:r>
      <w:r w:rsidR="005A3988">
        <w:rPr>
          <w:szCs w:val="22"/>
        </w:rPr>
        <w:t>er</w:t>
      </w:r>
      <w:r w:rsidR="00ED2A3C">
        <w:rPr>
          <w:szCs w:val="22"/>
        </w:rPr>
        <w:t>,</w:t>
      </w:r>
      <w:r w:rsidR="005A3988">
        <w:rPr>
          <w:szCs w:val="22"/>
        </w:rPr>
        <w:t xml:space="preserve"> </w:t>
      </w:r>
      <w:proofErr w:type="gramStart"/>
      <w:r w:rsidR="005A3988">
        <w:rPr>
          <w:szCs w:val="22"/>
        </w:rPr>
        <w:t>safer</w:t>
      </w:r>
      <w:proofErr w:type="gramEnd"/>
      <w:r w:rsidR="005A3988">
        <w:rPr>
          <w:szCs w:val="22"/>
        </w:rPr>
        <w:t xml:space="preserve"> and more resilient </w:t>
      </w:r>
      <w:r w:rsidR="00652558">
        <w:rPr>
          <w:szCs w:val="22"/>
        </w:rPr>
        <w:t>than</w:t>
      </w:r>
      <w:r w:rsidR="005A3988">
        <w:rPr>
          <w:szCs w:val="22"/>
        </w:rPr>
        <w:t xml:space="preserve"> hard engineering</w:t>
      </w:r>
      <w:r w:rsidR="00050352">
        <w:rPr>
          <w:szCs w:val="22"/>
        </w:rPr>
        <w:t xml:space="preserve"> in the long-term</w:t>
      </w:r>
      <w:r w:rsidR="005A3988">
        <w:rPr>
          <w:szCs w:val="22"/>
        </w:rPr>
        <w:t>.</w:t>
      </w:r>
    </w:p>
    <w:p w14:paraId="0311FA8E" w14:textId="77777777" w:rsidR="008919B0" w:rsidRDefault="008919B0" w:rsidP="00524365">
      <w:pPr>
        <w:jc w:val="both"/>
        <w:rPr>
          <w:szCs w:val="22"/>
        </w:rPr>
      </w:pPr>
    </w:p>
    <w:p w14:paraId="12C78522" w14:textId="69FE2F24" w:rsidR="005174D2" w:rsidRDefault="00FB1667" w:rsidP="00524365">
      <w:pPr>
        <w:jc w:val="both"/>
        <w:rPr>
          <w:szCs w:val="22"/>
        </w:rPr>
      </w:pPr>
      <w:r>
        <w:rPr>
          <w:szCs w:val="22"/>
        </w:rPr>
        <w:t xml:space="preserve">In a very similar vein to the </w:t>
      </w:r>
      <w:r w:rsidR="005B207B">
        <w:rPr>
          <w:szCs w:val="22"/>
        </w:rPr>
        <w:t xml:space="preserve">episode </w:t>
      </w:r>
      <w:hyperlink r:id="rId17" w:history="1">
        <w:r w:rsidR="005122DF" w:rsidRPr="0010639A">
          <w:rPr>
            <w:rStyle w:val="Hyperlink"/>
            <w:szCs w:val="22"/>
          </w:rPr>
          <w:t>Siberian rewilding</w:t>
        </w:r>
      </w:hyperlink>
      <w:r w:rsidR="005122DF">
        <w:rPr>
          <w:szCs w:val="22"/>
        </w:rPr>
        <w:t xml:space="preserve"> from the radio show</w:t>
      </w:r>
      <w:r w:rsidR="007413B7">
        <w:rPr>
          <w:szCs w:val="22"/>
        </w:rPr>
        <w:t xml:space="preserve"> </w:t>
      </w:r>
      <w:r w:rsidR="00AB1C19">
        <w:rPr>
          <w:i/>
          <w:iCs/>
          <w:szCs w:val="22"/>
        </w:rPr>
        <w:t xml:space="preserve">39 Ways to Save the </w:t>
      </w:r>
      <w:r w:rsidR="00AB1C19" w:rsidRPr="005B207B">
        <w:rPr>
          <w:i/>
          <w:iCs/>
          <w:szCs w:val="22"/>
        </w:rPr>
        <w:t>Planet</w:t>
      </w:r>
      <w:r w:rsidR="005122DF">
        <w:rPr>
          <w:szCs w:val="22"/>
        </w:rPr>
        <w:t xml:space="preserve"> (</w:t>
      </w:r>
      <w:r w:rsidR="00AB1C19">
        <w:rPr>
          <w:szCs w:val="22"/>
        </w:rPr>
        <w:t xml:space="preserve">a collaboration between </w:t>
      </w:r>
      <w:r w:rsidR="005122DF">
        <w:rPr>
          <w:szCs w:val="22"/>
        </w:rPr>
        <w:t xml:space="preserve">BBC </w:t>
      </w:r>
      <w:r w:rsidR="007A41C6">
        <w:rPr>
          <w:szCs w:val="22"/>
        </w:rPr>
        <w:t xml:space="preserve">Radio </w:t>
      </w:r>
      <w:r w:rsidR="005122DF">
        <w:rPr>
          <w:szCs w:val="22"/>
        </w:rPr>
        <w:t xml:space="preserve">4 and the RGS-IBG), </w:t>
      </w:r>
      <w:r w:rsidR="009C18A0">
        <w:rPr>
          <w:szCs w:val="22"/>
        </w:rPr>
        <w:t xml:space="preserve">the big scientific </w:t>
      </w:r>
      <w:r w:rsidR="007E0CA4">
        <w:rPr>
          <w:szCs w:val="22"/>
        </w:rPr>
        <w:t>‘c</w:t>
      </w:r>
      <w:r w:rsidR="005174D2" w:rsidRPr="00AB1C19">
        <w:rPr>
          <w:szCs w:val="22"/>
        </w:rPr>
        <w:t>losed</w:t>
      </w:r>
      <w:r w:rsidR="005174D2">
        <w:rPr>
          <w:szCs w:val="22"/>
        </w:rPr>
        <w:t xml:space="preserve"> canopy</w:t>
      </w:r>
      <w:r w:rsidR="007E0CA4">
        <w:rPr>
          <w:szCs w:val="22"/>
        </w:rPr>
        <w:t>’ debate is central to much of how we perceive the natural landscape (and what we should do/return it to, going forward).</w:t>
      </w:r>
      <w:r w:rsidR="0082209C">
        <w:rPr>
          <w:szCs w:val="22"/>
        </w:rPr>
        <w:t xml:space="preserve"> In the ongoing pursuit of funding from </w:t>
      </w:r>
      <w:r w:rsidR="00AA78C7">
        <w:rPr>
          <w:szCs w:val="22"/>
        </w:rPr>
        <w:t>English Nature</w:t>
      </w:r>
      <w:r w:rsidR="0025102A">
        <w:rPr>
          <w:szCs w:val="22"/>
        </w:rPr>
        <w:t>,</w:t>
      </w:r>
      <w:r w:rsidR="00AA78C7">
        <w:rPr>
          <w:szCs w:val="22"/>
        </w:rPr>
        <w:t xml:space="preserve"> Isabella Tree explains that the prevarications of civil servants</w:t>
      </w:r>
      <w:r w:rsidR="00577054">
        <w:rPr>
          <w:szCs w:val="22"/>
        </w:rPr>
        <w:t xml:space="preserve"> </w:t>
      </w:r>
      <w:r w:rsidR="0082250F">
        <w:rPr>
          <w:szCs w:val="22"/>
        </w:rPr>
        <w:t>were</w:t>
      </w:r>
      <w:r w:rsidR="00577054">
        <w:rPr>
          <w:szCs w:val="22"/>
        </w:rPr>
        <w:t xml:space="preserve"> rooted in the controversy surrounding Frans Vera’s </w:t>
      </w:r>
      <w:r w:rsidR="00D61CDE">
        <w:rPr>
          <w:szCs w:val="22"/>
        </w:rPr>
        <w:t>theory about the origins of ‘wildwood’</w:t>
      </w:r>
      <w:r w:rsidR="00E12223">
        <w:rPr>
          <w:szCs w:val="22"/>
        </w:rPr>
        <w:t xml:space="preserve"> explained in the following perplexing paragraph:</w:t>
      </w:r>
    </w:p>
    <w:p w14:paraId="28FCCD1F" w14:textId="0555ED2A" w:rsidR="00E12223" w:rsidRDefault="00E12223" w:rsidP="00524365">
      <w:pPr>
        <w:jc w:val="both"/>
        <w:rPr>
          <w:szCs w:val="22"/>
        </w:rPr>
      </w:pPr>
    </w:p>
    <w:p w14:paraId="4C782200" w14:textId="5445BEDC" w:rsidR="00E12223" w:rsidRDefault="00EE335C" w:rsidP="00CF09FA">
      <w:pPr>
        <w:ind w:left="720"/>
        <w:jc w:val="both"/>
        <w:rPr>
          <w:szCs w:val="22"/>
        </w:rPr>
      </w:pPr>
      <w:r>
        <w:rPr>
          <w:szCs w:val="22"/>
        </w:rPr>
        <w:t>…was Britain in the pre-</w:t>
      </w:r>
      <w:r w:rsidR="008575C1">
        <w:rPr>
          <w:szCs w:val="22"/>
        </w:rPr>
        <w:t>Neolithic,</w:t>
      </w:r>
      <w:r>
        <w:rPr>
          <w:szCs w:val="22"/>
        </w:rPr>
        <w:t xml:space="preserve"> Atlantic era, about 7,000 years ago</w:t>
      </w:r>
      <w:r w:rsidR="00CF09FA">
        <w:rPr>
          <w:szCs w:val="22"/>
        </w:rPr>
        <w:t xml:space="preserve">, closed-canopy forest? Or was it </w:t>
      </w:r>
      <w:r w:rsidR="005F7419">
        <w:rPr>
          <w:szCs w:val="22"/>
        </w:rPr>
        <w:t>a more open landscape, a mosaic of grassland, scrubland</w:t>
      </w:r>
      <w:r w:rsidR="008575C1">
        <w:rPr>
          <w:szCs w:val="22"/>
        </w:rPr>
        <w:t xml:space="preserve">, </w:t>
      </w:r>
      <w:proofErr w:type="gramStart"/>
      <w:r w:rsidR="008575C1">
        <w:rPr>
          <w:szCs w:val="22"/>
        </w:rPr>
        <w:t>groves</w:t>
      </w:r>
      <w:proofErr w:type="gramEnd"/>
      <w:r w:rsidR="008575C1">
        <w:rPr>
          <w:szCs w:val="22"/>
        </w:rPr>
        <w:t xml:space="preserve"> and solitary trees, grazed by large numbers of herbivores?</w:t>
      </w:r>
      <w:r w:rsidR="00CF09FA">
        <w:rPr>
          <w:szCs w:val="22"/>
        </w:rPr>
        <w:t xml:space="preserve"> </w:t>
      </w:r>
      <w:r w:rsidR="00252BA6">
        <w:rPr>
          <w:szCs w:val="22"/>
        </w:rPr>
        <w:t>Correctly identifying Britain’s ecological past was clearly fundamental to considering how conservation should proceed</w:t>
      </w:r>
      <w:r w:rsidR="007A61FF">
        <w:rPr>
          <w:szCs w:val="22"/>
        </w:rPr>
        <w:t>…</w:t>
      </w:r>
    </w:p>
    <w:p w14:paraId="30532333" w14:textId="007A2689" w:rsidR="005174D2" w:rsidRDefault="005174D2" w:rsidP="00524365">
      <w:pPr>
        <w:jc w:val="both"/>
        <w:rPr>
          <w:szCs w:val="22"/>
        </w:rPr>
      </w:pPr>
    </w:p>
    <w:p w14:paraId="55458279" w14:textId="6CCAEE48" w:rsidR="00D840A3" w:rsidRPr="00D840A3" w:rsidRDefault="0048686B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Reintroducing </w:t>
      </w:r>
      <w:r w:rsidR="00B255D1">
        <w:rPr>
          <w:b/>
          <w:bCs/>
          <w:sz w:val="28"/>
          <w:szCs w:val="28"/>
        </w:rPr>
        <w:t>key stone species</w:t>
      </w:r>
    </w:p>
    <w:p w14:paraId="6925026D" w14:textId="58D5F25C" w:rsidR="005174D2" w:rsidRDefault="007A61FF" w:rsidP="00524365">
      <w:pPr>
        <w:jc w:val="both"/>
        <w:rPr>
          <w:szCs w:val="22"/>
        </w:rPr>
      </w:pPr>
      <w:r>
        <w:rPr>
          <w:szCs w:val="22"/>
        </w:rPr>
        <w:t xml:space="preserve">If </w:t>
      </w:r>
      <w:r w:rsidR="006E39EB">
        <w:rPr>
          <w:szCs w:val="22"/>
        </w:rPr>
        <w:t>the conclusion is</w:t>
      </w:r>
      <w:r w:rsidR="00457204">
        <w:rPr>
          <w:szCs w:val="22"/>
        </w:rPr>
        <w:t xml:space="preserve"> that </w:t>
      </w:r>
      <w:r w:rsidR="00B51006">
        <w:rPr>
          <w:szCs w:val="22"/>
        </w:rPr>
        <w:t>our</w:t>
      </w:r>
      <w:r w:rsidR="00D0213D">
        <w:rPr>
          <w:szCs w:val="22"/>
        </w:rPr>
        <w:t xml:space="preserve"> temperate </w:t>
      </w:r>
      <w:r w:rsidR="00BD7ADE">
        <w:rPr>
          <w:szCs w:val="22"/>
        </w:rPr>
        <w:t xml:space="preserve">ecological zone was </w:t>
      </w:r>
      <w:r w:rsidR="00B51006">
        <w:rPr>
          <w:szCs w:val="22"/>
        </w:rPr>
        <w:t xml:space="preserve">in the past </w:t>
      </w:r>
      <w:r w:rsidR="00BD7ADE">
        <w:rPr>
          <w:szCs w:val="22"/>
        </w:rPr>
        <w:t>more mosaic</w:t>
      </w:r>
      <w:r w:rsidR="009C26DC">
        <w:rPr>
          <w:szCs w:val="22"/>
        </w:rPr>
        <w:t xml:space="preserve">-like </w:t>
      </w:r>
      <w:r w:rsidR="00824929">
        <w:rPr>
          <w:szCs w:val="22"/>
        </w:rPr>
        <w:t xml:space="preserve">and open (which the </w:t>
      </w:r>
      <w:r w:rsidR="00BE0DA3">
        <w:rPr>
          <w:szCs w:val="22"/>
        </w:rPr>
        <w:t xml:space="preserve">light-demanding </w:t>
      </w:r>
      <w:r w:rsidR="00824929">
        <w:rPr>
          <w:szCs w:val="22"/>
        </w:rPr>
        <w:t xml:space="preserve">tree species of hazel, oak </w:t>
      </w:r>
      <w:r w:rsidR="00BE0DA3">
        <w:rPr>
          <w:szCs w:val="22"/>
        </w:rPr>
        <w:t xml:space="preserve">and birch all seem to suggest) </w:t>
      </w:r>
      <w:r w:rsidR="009C26DC">
        <w:rPr>
          <w:szCs w:val="22"/>
        </w:rPr>
        <w:t>then the argument</w:t>
      </w:r>
      <w:r w:rsidR="00AE02D0">
        <w:rPr>
          <w:szCs w:val="22"/>
        </w:rPr>
        <w:t xml:space="preserve"> for </w:t>
      </w:r>
      <w:r w:rsidR="00BE280C">
        <w:rPr>
          <w:szCs w:val="22"/>
        </w:rPr>
        <w:t xml:space="preserve">reintroducing predators </w:t>
      </w:r>
      <w:r w:rsidR="00C442D7">
        <w:rPr>
          <w:szCs w:val="22"/>
        </w:rPr>
        <w:t>a</w:t>
      </w:r>
      <w:r w:rsidR="00BE280C">
        <w:rPr>
          <w:szCs w:val="22"/>
        </w:rPr>
        <w:t xml:space="preserve">rises too. </w:t>
      </w:r>
      <w:r w:rsidR="003E6F54">
        <w:rPr>
          <w:szCs w:val="22"/>
        </w:rPr>
        <w:t xml:space="preserve">Simply put, this is so that </w:t>
      </w:r>
      <w:r w:rsidR="00F65C6F">
        <w:rPr>
          <w:szCs w:val="22"/>
        </w:rPr>
        <w:t>herbivore numbers are kept in check.</w:t>
      </w:r>
      <w:r w:rsidR="00916772">
        <w:rPr>
          <w:szCs w:val="22"/>
        </w:rPr>
        <w:t xml:space="preserve"> In the UK as the appetite for hunting has slowed the </w:t>
      </w:r>
      <w:r w:rsidR="00896304">
        <w:rPr>
          <w:szCs w:val="22"/>
        </w:rPr>
        <w:t>deer population has become artificially high</w:t>
      </w:r>
      <w:r w:rsidR="00800069">
        <w:rPr>
          <w:szCs w:val="22"/>
        </w:rPr>
        <w:t xml:space="preserve">. There are 1.5 million red, roe, fallow, sika, muntjac and Chinese water deer </w:t>
      </w:r>
      <w:r w:rsidR="00964BC6">
        <w:rPr>
          <w:szCs w:val="22"/>
        </w:rPr>
        <w:t xml:space="preserve">in the UK </w:t>
      </w:r>
      <w:r w:rsidR="008F3B42">
        <w:rPr>
          <w:szCs w:val="22"/>
        </w:rPr>
        <w:t>which, without culling, are colonizing the country</w:t>
      </w:r>
      <w:r w:rsidR="00B45479">
        <w:rPr>
          <w:szCs w:val="22"/>
        </w:rPr>
        <w:t xml:space="preserve"> and preventing vegetation recovery. Two species have been suggested for reintroduction</w:t>
      </w:r>
      <w:r w:rsidR="004965A0">
        <w:rPr>
          <w:szCs w:val="22"/>
        </w:rPr>
        <w:t>: the wolf and the lynx</w:t>
      </w:r>
      <w:r w:rsidR="00B43CD6">
        <w:rPr>
          <w:szCs w:val="22"/>
        </w:rPr>
        <w:t>, both natural predators of roe.</w:t>
      </w:r>
    </w:p>
    <w:p w14:paraId="366D61C8" w14:textId="3ACA9663" w:rsidR="00AE2D4B" w:rsidRDefault="00AE2D4B" w:rsidP="00524365">
      <w:pPr>
        <w:jc w:val="both"/>
        <w:rPr>
          <w:szCs w:val="22"/>
        </w:rPr>
      </w:pPr>
    </w:p>
    <w:p w14:paraId="08F816CE" w14:textId="746C8B56" w:rsidR="001F5ADB" w:rsidRDefault="001F5ADB" w:rsidP="00524365">
      <w:pPr>
        <w:jc w:val="both"/>
        <w:rPr>
          <w:szCs w:val="22"/>
        </w:rPr>
      </w:pPr>
      <w:r>
        <w:rPr>
          <w:szCs w:val="22"/>
        </w:rPr>
        <w:t xml:space="preserve">The </w:t>
      </w:r>
      <w:r w:rsidR="002716CF">
        <w:rPr>
          <w:szCs w:val="22"/>
        </w:rPr>
        <w:t xml:space="preserve">grey wolf has very successfully been reintroduced to Yellowstone National Park, </w:t>
      </w:r>
      <w:r w:rsidR="007F0F92">
        <w:rPr>
          <w:szCs w:val="22"/>
        </w:rPr>
        <w:t>Wyoming</w:t>
      </w:r>
      <w:r w:rsidR="003F3825">
        <w:rPr>
          <w:szCs w:val="22"/>
        </w:rPr>
        <w:t>. It is a</w:t>
      </w:r>
      <w:r w:rsidR="0045175F">
        <w:rPr>
          <w:szCs w:val="22"/>
        </w:rPr>
        <w:t>n 8,991 km</w:t>
      </w:r>
      <w:r w:rsidR="0045175F">
        <w:rPr>
          <w:rFonts w:cs="Arial"/>
          <w:szCs w:val="22"/>
        </w:rPr>
        <w:t>²</w:t>
      </w:r>
      <w:r w:rsidR="007F0F92">
        <w:rPr>
          <w:szCs w:val="22"/>
        </w:rPr>
        <w:t xml:space="preserve"> wilderness recreation area</w:t>
      </w:r>
      <w:r w:rsidR="003F3825">
        <w:rPr>
          <w:szCs w:val="22"/>
        </w:rPr>
        <w:t xml:space="preserve"> and since the return of wolves there has been a ‘</w:t>
      </w:r>
      <w:r w:rsidR="00A11372">
        <w:rPr>
          <w:szCs w:val="22"/>
        </w:rPr>
        <w:t xml:space="preserve">trophic </w:t>
      </w:r>
      <w:r w:rsidR="003F3825">
        <w:rPr>
          <w:szCs w:val="22"/>
        </w:rPr>
        <w:t>cascade</w:t>
      </w:r>
      <w:r w:rsidR="00A11372">
        <w:rPr>
          <w:szCs w:val="22"/>
        </w:rPr>
        <w:t xml:space="preserve"> of ecological change’. </w:t>
      </w:r>
      <w:r w:rsidR="00601ABA">
        <w:rPr>
          <w:szCs w:val="22"/>
        </w:rPr>
        <w:t xml:space="preserve">Watch this video on </w:t>
      </w:r>
      <w:hyperlink r:id="rId18" w:history="1">
        <w:r w:rsidR="00601ABA" w:rsidRPr="00D56139">
          <w:rPr>
            <w:rStyle w:val="Hyperlink"/>
            <w:szCs w:val="22"/>
          </w:rPr>
          <w:t>How wolves change rivers</w:t>
        </w:r>
      </w:hyperlink>
      <w:r w:rsidR="00601ABA">
        <w:rPr>
          <w:szCs w:val="22"/>
        </w:rPr>
        <w:t xml:space="preserve"> </w:t>
      </w:r>
      <w:r w:rsidR="00D56139">
        <w:rPr>
          <w:szCs w:val="22"/>
        </w:rPr>
        <w:t xml:space="preserve">to understand the impact on beavers and elk in the </w:t>
      </w:r>
      <w:r w:rsidR="00C8613B">
        <w:rPr>
          <w:szCs w:val="22"/>
        </w:rPr>
        <w:t>National Park</w:t>
      </w:r>
      <w:r w:rsidR="00D56139">
        <w:rPr>
          <w:szCs w:val="22"/>
        </w:rPr>
        <w:t>.</w:t>
      </w:r>
    </w:p>
    <w:p w14:paraId="06FA4341" w14:textId="49F2D247" w:rsidR="00DB7F25" w:rsidRDefault="00DB7F25" w:rsidP="00524365">
      <w:pPr>
        <w:jc w:val="both"/>
        <w:rPr>
          <w:szCs w:val="22"/>
        </w:rPr>
      </w:pPr>
    </w:p>
    <w:p w14:paraId="0379DA71" w14:textId="51BA461E" w:rsidR="00DB7F25" w:rsidRDefault="00DB7F25" w:rsidP="00524365">
      <w:pPr>
        <w:jc w:val="both"/>
        <w:rPr>
          <w:szCs w:val="22"/>
        </w:rPr>
      </w:pPr>
      <w:r>
        <w:rPr>
          <w:szCs w:val="22"/>
        </w:rPr>
        <w:t>The beaver is a</w:t>
      </w:r>
      <w:r w:rsidR="008D5A0B">
        <w:rPr>
          <w:szCs w:val="22"/>
        </w:rPr>
        <w:t xml:space="preserve">lready a </w:t>
      </w:r>
      <w:r w:rsidR="00607CC5">
        <w:rPr>
          <w:szCs w:val="22"/>
        </w:rPr>
        <w:t xml:space="preserve">success story of the UK rewilding movement. It </w:t>
      </w:r>
      <w:r w:rsidR="00E21692">
        <w:rPr>
          <w:szCs w:val="22"/>
        </w:rPr>
        <w:t>was</w:t>
      </w:r>
      <w:r w:rsidR="00607CC5">
        <w:rPr>
          <w:szCs w:val="22"/>
        </w:rPr>
        <w:t xml:space="preserve"> </w:t>
      </w:r>
      <w:r w:rsidR="00F20A81">
        <w:rPr>
          <w:szCs w:val="22"/>
        </w:rPr>
        <w:t xml:space="preserve">first </w:t>
      </w:r>
      <w:r w:rsidR="00607CC5">
        <w:rPr>
          <w:szCs w:val="22"/>
        </w:rPr>
        <w:t xml:space="preserve">successfully released in </w:t>
      </w:r>
      <w:r w:rsidR="00F20A81">
        <w:rPr>
          <w:szCs w:val="22"/>
        </w:rPr>
        <w:t>Scotland</w:t>
      </w:r>
      <w:r w:rsidR="00444B87">
        <w:rPr>
          <w:szCs w:val="22"/>
        </w:rPr>
        <w:t xml:space="preserve">, in </w:t>
      </w:r>
      <w:r w:rsidR="00E21692">
        <w:rPr>
          <w:szCs w:val="22"/>
        </w:rPr>
        <w:t>Argyll</w:t>
      </w:r>
      <w:r w:rsidR="00F20A81">
        <w:rPr>
          <w:szCs w:val="22"/>
        </w:rPr>
        <w:t xml:space="preserve"> </w:t>
      </w:r>
      <w:r w:rsidR="00F64335">
        <w:rPr>
          <w:szCs w:val="22"/>
        </w:rPr>
        <w:t xml:space="preserve">and </w:t>
      </w:r>
      <w:r w:rsidR="00444B87">
        <w:rPr>
          <w:szCs w:val="22"/>
        </w:rPr>
        <w:t xml:space="preserve">around </w:t>
      </w:r>
      <w:r w:rsidR="00F20A81">
        <w:rPr>
          <w:szCs w:val="22"/>
        </w:rPr>
        <w:t>the Tay and Forth river catchments</w:t>
      </w:r>
      <w:r w:rsidR="00444B87">
        <w:rPr>
          <w:szCs w:val="22"/>
        </w:rPr>
        <w:t xml:space="preserve"> </w:t>
      </w:r>
      <w:r w:rsidR="00380446">
        <w:rPr>
          <w:szCs w:val="22"/>
        </w:rPr>
        <w:t xml:space="preserve">between 2009-2014. </w:t>
      </w:r>
      <w:r w:rsidR="008F6367">
        <w:rPr>
          <w:szCs w:val="22"/>
        </w:rPr>
        <w:t xml:space="preserve">This was followed </w:t>
      </w:r>
      <w:r w:rsidR="00892D7E">
        <w:rPr>
          <w:szCs w:val="22"/>
        </w:rPr>
        <w:t xml:space="preserve">in England </w:t>
      </w:r>
      <w:r w:rsidR="008F6367">
        <w:rPr>
          <w:szCs w:val="22"/>
        </w:rPr>
        <w:t xml:space="preserve">by the </w:t>
      </w:r>
      <w:r w:rsidR="00A85CE0">
        <w:rPr>
          <w:szCs w:val="22"/>
        </w:rPr>
        <w:t xml:space="preserve">River Otter Beaver Trial (ROBT) </w:t>
      </w:r>
      <w:r w:rsidR="00DB5C8D">
        <w:rPr>
          <w:szCs w:val="22"/>
        </w:rPr>
        <w:t>in the lower rea</w:t>
      </w:r>
      <w:r w:rsidR="009305B0">
        <w:rPr>
          <w:szCs w:val="22"/>
        </w:rPr>
        <w:t>c</w:t>
      </w:r>
      <w:r w:rsidR="00DB5C8D">
        <w:rPr>
          <w:szCs w:val="22"/>
        </w:rPr>
        <w:t>hes of the river Otter, Devon</w:t>
      </w:r>
      <w:r w:rsidR="009305B0">
        <w:rPr>
          <w:szCs w:val="22"/>
        </w:rPr>
        <w:t xml:space="preserve">. </w:t>
      </w:r>
      <w:r w:rsidR="003A2090">
        <w:rPr>
          <w:szCs w:val="22"/>
        </w:rPr>
        <w:t xml:space="preserve">Robin and Merlin Hanbury-Tenison </w:t>
      </w:r>
      <w:r w:rsidR="001B02A9">
        <w:rPr>
          <w:szCs w:val="22"/>
        </w:rPr>
        <w:t>have also been fundraising since April 2020 to return beavers to</w:t>
      </w:r>
      <w:r w:rsidR="00BA6A54">
        <w:rPr>
          <w:szCs w:val="22"/>
        </w:rPr>
        <w:t xml:space="preserve"> </w:t>
      </w:r>
      <w:r w:rsidR="00AA75E9">
        <w:rPr>
          <w:szCs w:val="22"/>
        </w:rPr>
        <w:t xml:space="preserve">Bodmin </w:t>
      </w:r>
      <w:r w:rsidR="0030744C">
        <w:rPr>
          <w:szCs w:val="22"/>
        </w:rPr>
        <w:t>Moor</w:t>
      </w:r>
      <w:r w:rsidR="00861189">
        <w:rPr>
          <w:szCs w:val="22"/>
        </w:rPr>
        <w:t xml:space="preserve"> through the Cabilla Beaver Project, supported by the </w:t>
      </w:r>
      <w:r w:rsidR="00365906">
        <w:rPr>
          <w:szCs w:val="22"/>
        </w:rPr>
        <w:t xml:space="preserve">Cornwall Wildlife Trust and the Cornish Beaver Trust. </w:t>
      </w:r>
      <w:r w:rsidR="003E0FA9">
        <w:rPr>
          <w:szCs w:val="22"/>
        </w:rPr>
        <w:t xml:space="preserve">In total </w:t>
      </w:r>
      <w:r w:rsidR="0030744C">
        <w:rPr>
          <w:szCs w:val="22"/>
        </w:rPr>
        <w:t xml:space="preserve">6 young beavers </w:t>
      </w:r>
      <w:r w:rsidR="003E0FA9">
        <w:rPr>
          <w:szCs w:val="22"/>
        </w:rPr>
        <w:t>will be</w:t>
      </w:r>
      <w:r w:rsidR="0030744C">
        <w:rPr>
          <w:szCs w:val="22"/>
        </w:rPr>
        <w:t xml:space="preserve"> released to a tributary of the Warleg</w:t>
      </w:r>
      <w:r w:rsidR="007E55D0">
        <w:rPr>
          <w:szCs w:val="22"/>
        </w:rPr>
        <w:t>g</w:t>
      </w:r>
      <w:r w:rsidR="0030744C">
        <w:rPr>
          <w:szCs w:val="22"/>
        </w:rPr>
        <w:t>an River</w:t>
      </w:r>
      <w:r w:rsidR="00EE4983">
        <w:rPr>
          <w:szCs w:val="22"/>
        </w:rPr>
        <w:t>, Cornwall.</w:t>
      </w:r>
      <w:r w:rsidR="0065517E">
        <w:rPr>
          <w:szCs w:val="22"/>
        </w:rPr>
        <w:t xml:space="preserve"> Their reintroduction is widely celebrated as </w:t>
      </w:r>
      <w:r w:rsidR="00225EC2">
        <w:rPr>
          <w:szCs w:val="22"/>
        </w:rPr>
        <w:t xml:space="preserve">beavers </w:t>
      </w:r>
      <w:r w:rsidR="00523569">
        <w:rPr>
          <w:szCs w:val="22"/>
        </w:rPr>
        <w:t xml:space="preserve">help mitigate against river flooding due to their dam-building and channel-digging. They </w:t>
      </w:r>
      <w:r w:rsidR="00225EC2">
        <w:rPr>
          <w:szCs w:val="22"/>
        </w:rPr>
        <w:t xml:space="preserve">have </w:t>
      </w:r>
      <w:r w:rsidR="00190C71">
        <w:rPr>
          <w:szCs w:val="22"/>
        </w:rPr>
        <w:t>been absent from the UK</w:t>
      </w:r>
      <w:r w:rsidR="00FB7A93">
        <w:rPr>
          <w:szCs w:val="22"/>
        </w:rPr>
        <w:t xml:space="preserve"> for </w:t>
      </w:r>
      <w:r w:rsidR="00190C71">
        <w:rPr>
          <w:szCs w:val="22"/>
        </w:rPr>
        <w:t>500</w:t>
      </w:r>
      <w:r w:rsidR="00225EC2">
        <w:rPr>
          <w:szCs w:val="22"/>
        </w:rPr>
        <w:t xml:space="preserve"> years</w:t>
      </w:r>
      <w:r w:rsidR="006511B4">
        <w:rPr>
          <w:szCs w:val="22"/>
        </w:rPr>
        <w:t>.</w:t>
      </w:r>
      <w:r w:rsidR="00190C71">
        <w:rPr>
          <w:szCs w:val="22"/>
        </w:rPr>
        <w:t xml:space="preserve"> </w:t>
      </w:r>
    </w:p>
    <w:p w14:paraId="7220D2B9" w14:textId="7040FDA3" w:rsidR="00242CEA" w:rsidRDefault="00242CEA" w:rsidP="00524365">
      <w:pPr>
        <w:jc w:val="both"/>
        <w:rPr>
          <w:szCs w:val="22"/>
        </w:rPr>
      </w:pPr>
    </w:p>
    <w:p w14:paraId="084F4EEE" w14:textId="3136DECC" w:rsidR="00242CEA" w:rsidRDefault="00242CEA" w:rsidP="00524365">
      <w:pPr>
        <w:jc w:val="both"/>
        <w:rPr>
          <w:szCs w:val="22"/>
        </w:rPr>
      </w:pPr>
      <w:r>
        <w:rPr>
          <w:noProof/>
        </w:rPr>
        <w:drawing>
          <wp:inline distT="0" distB="0" distL="0" distR="0" wp14:anchorId="7F31C1F9" wp14:editId="5C4F0B34">
            <wp:extent cx="6120765" cy="4082415"/>
            <wp:effectExtent l="0" t="0" r="0" b="0"/>
            <wp:docPr id="3" name="Picture 3" descr="brown animal on body of w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own animal on body of wate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E06F0" w14:textId="33E8D867" w:rsidR="00110E99" w:rsidRPr="00110E99" w:rsidRDefault="00110E99" w:rsidP="0052436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beaver is considered a </w:t>
      </w:r>
      <w:r w:rsidR="00234178">
        <w:rPr>
          <w:sz w:val="20"/>
          <w:szCs w:val="20"/>
        </w:rPr>
        <w:t>keystone</w:t>
      </w:r>
      <w:r>
        <w:rPr>
          <w:sz w:val="20"/>
          <w:szCs w:val="20"/>
        </w:rPr>
        <w:t xml:space="preserve"> species in the UK © </w:t>
      </w:r>
      <w:r w:rsidR="00234178">
        <w:rPr>
          <w:sz w:val="20"/>
          <w:szCs w:val="20"/>
        </w:rPr>
        <w:t>Andreas Schanti</w:t>
      </w:r>
    </w:p>
    <w:p w14:paraId="3D7487D9" w14:textId="3A8C6CD2" w:rsidR="006746E0" w:rsidRDefault="006746E0" w:rsidP="00524365">
      <w:pPr>
        <w:jc w:val="both"/>
        <w:rPr>
          <w:szCs w:val="22"/>
        </w:rPr>
      </w:pPr>
    </w:p>
    <w:p w14:paraId="383777BA" w14:textId="4844C19D" w:rsidR="006746E0" w:rsidRDefault="00593604" w:rsidP="00524365">
      <w:pPr>
        <w:jc w:val="both"/>
        <w:rPr>
          <w:szCs w:val="22"/>
        </w:rPr>
      </w:pPr>
      <w:r>
        <w:rPr>
          <w:szCs w:val="22"/>
        </w:rPr>
        <w:t>Lynxes</w:t>
      </w:r>
      <w:r w:rsidR="00127016">
        <w:rPr>
          <w:szCs w:val="22"/>
        </w:rPr>
        <w:t xml:space="preserve"> are also </w:t>
      </w:r>
      <w:r w:rsidR="002068AF">
        <w:rPr>
          <w:szCs w:val="22"/>
        </w:rPr>
        <w:t xml:space="preserve">being considered for UK reintroduction, and arguable are more likely to roam </w:t>
      </w:r>
      <w:r w:rsidR="00262D5C">
        <w:rPr>
          <w:szCs w:val="22"/>
        </w:rPr>
        <w:t xml:space="preserve">this island again. A </w:t>
      </w:r>
      <w:hyperlink r:id="rId20" w:history="1">
        <w:r w:rsidR="00DD6CE9" w:rsidRPr="00BC5C61">
          <w:rPr>
            <w:rStyle w:val="Hyperlink"/>
            <w:szCs w:val="22"/>
          </w:rPr>
          <w:t>Scottish forest near Loch Lomond</w:t>
        </w:r>
      </w:hyperlink>
      <w:r w:rsidR="00DD6CE9">
        <w:rPr>
          <w:szCs w:val="22"/>
        </w:rPr>
        <w:t xml:space="preserve"> </w:t>
      </w:r>
      <w:r w:rsidR="00372277">
        <w:rPr>
          <w:szCs w:val="22"/>
        </w:rPr>
        <w:t xml:space="preserve">is gathering momentum </w:t>
      </w:r>
      <w:r w:rsidR="00B65D18">
        <w:rPr>
          <w:szCs w:val="22"/>
        </w:rPr>
        <w:t xml:space="preserve">as a potential site for lynx reintroduction </w:t>
      </w:r>
      <w:r w:rsidR="00EC0ECE">
        <w:rPr>
          <w:szCs w:val="22"/>
        </w:rPr>
        <w:t xml:space="preserve">with a year-long study of Scottish public attitudes to the </w:t>
      </w:r>
      <w:r w:rsidR="00006A25">
        <w:rPr>
          <w:szCs w:val="22"/>
        </w:rPr>
        <w:t xml:space="preserve">suggestion commencing in 2021, reports the New Scientist. In 2018 the </w:t>
      </w:r>
      <w:r w:rsidR="00673E5F">
        <w:rPr>
          <w:szCs w:val="22"/>
        </w:rPr>
        <w:t>UK</w:t>
      </w:r>
      <w:r w:rsidR="00006A25">
        <w:rPr>
          <w:szCs w:val="22"/>
        </w:rPr>
        <w:t xml:space="preserve"> government </w:t>
      </w:r>
      <w:r w:rsidR="00DE66D9">
        <w:rPr>
          <w:szCs w:val="22"/>
        </w:rPr>
        <w:t>turned down</w:t>
      </w:r>
      <w:r w:rsidR="00006A25">
        <w:rPr>
          <w:szCs w:val="22"/>
        </w:rPr>
        <w:t xml:space="preserve"> a bid </w:t>
      </w:r>
      <w:r w:rsidR="00673E5F">
        <w:rPr>
          <w:szCs w:val="22"/>
        </w:rPr>
        <w:t xml:space="preserve">to release 6 </w:t>
      </w:r>
      <w:r w:rsidR="00CF1EC2">
        <w:rPr>
          <w:szCs w:val="22"/>
        </w:rPr>
        <w:t>lynxes</w:t>
      </w:r>
      <w:r w:rsidR="00673E5F">
        <w:rPr>
          <w:szCs w:val="22"/>
        </w:rPr>
        <w:t xml:space="preserve"> </w:t>
      </w:r>
      <w:r w:rsidR="007B3E01">
        <w:rPr>
          <w:szCs w:val="22"/>
        </w:rPr>
        <w:t xml:space="preserve">to Kielder Forest, </w:t>
      </w:r>
      <w:r w:rsidR="00673E5F">
        <w:rPr>
          <w:szCs w:val="22"/>
        </w:rPr>
        <w:t>in Northumberland</w:t>
      </w:r>
      <w:r w:rsidR="00CF1EC2">
        <w:rPr>
          <w:szCs w:val="22"/>
        </w:rPr>
        <w:t xml:space="preserve">. </w:t>
      </w:r>
      <w:r w:rsidR="00E21737">
        <w:rPr>
          <w:szCs w:val="22"/>
        </w:rPr>
        <w:t xml:space="preserve">You can read </w:t>
      </w:r>
      <w:hyperlink r:id="rId21" w:history="1">
        <w:r w:rsidR="00E21737" w:rsidRPr="00DE66D9">
          <w:rPr>
            <w:rStyle w:val="Hyperlink"/>
            <w:szCs w:val="22"/>
          </w:rPr>
          <w:t xml:space="preserve">the </w:t>
        </w:r>
        <w:r w:rsidR="006E62E3" w:rsidRPr="00DE66D9">
          <w:rPr>
            <w:rStyle w:val="Hyperlink"/>
            <w:szCs w:val="22"/>
          </w:rPr>
          <w:t xml:space="preserve">letter </w:t>
        </w:r>
        <w:r w:rsidR="00F36739" w:rsidRPr="00DE66D9">
          <w:rPr>
            <w:rStyle w:val="Hyperlink"/>
            <w:szCs w:val="22"/>
          </w:rPr>
          <w:t>from Michael Gove</w:t>
        </w:r>
      </w:hyperlink>
      <w:r w:rsidR="00C554EB">
        <w:rPr>
          <w:szCs w:val="22"/>
        </w:rPr>
        <w:t xml:space="preserve"> to the Lynx UK Trust </w:t>
      </w:r>
      <w:r w:rsidR="00F1601D">
        <w:rPr>
          <w:szCs w:val="22"/>
        </w:rPr>
        <w:t xml:space="preserve">from DEFRA </w:t>
      </w:r>
      <w:r w:rsidR="00F36739">
        <w:rPr>
          <w:szCs w:val="22"/>
        </w:rPr>
        <w:t xml:space="preserve">online, to understand why </w:t>
      </w:r>
      <w:r w:rsidR="00DE66D9">
        <w:rPr>
          <w:szCs w:val="22"/>
        </w:rPr>
        <w:t>the proposal was rejected</w:t>
      </w:r>
      <w:r w:rsidR="00F1601D">
        <w:rPr>
          <w:szCs w:val="22"/>
        </w:rPr>
        <w:t>.</w:t>
      </w:r>
    </w:p>
    <w:p w14:paraId="4EA7C7E7" w14:textId="15ACB832" w:rsidR="00D11B68" w:rsidRDefault="00D11B68" w:rsidP="00524365">
      <w:pPr>
        <w:jc w:val="both"/>
        <w:rPr>
          <w:szCs w:val="22"/>
        </w:rPr>
      </w:pPr>
    </w:p>
    <w:p w14:paraId="0473291F" w14:textId="7CA5D338" w:rsidR="00DA65EB" w:rsidRDefault="005B19C4" w:rsidP="00524365">
      <w:pPr>
        <w:jc w:val="both"/>
        <w:rPr>
          <w:szCs w:val="22"/>
        </w:rPr>
      </w:pPr>
      <w:r>
        <w:rPr>
          <w:szCs w:val="22"/>
        </w:rPr>
        <w:t>All three</w:t>
      </w:r>
      <w:r w:rsidR="00D11B68">
        <w:rPr>
          <w:szCs w:val="22"/>
        </w:rPr>
        <w:t xml:space="preserve"> of these animals </w:t>
      </w:r>
      <w:r>
        <w:rPr>
          <w:szCs w:val="22"/>
        </w:rPr>
        <w:t>(wolves, beavers</w:t>
      </w:r>
      <w:r w:rsidR="00B74E5D">
        <w:rPr>
          <w:szCs w:val="22"/>
        </w:rPr>
        <w:t>,</w:t>
      </w:r>
      <w:r>
        <w:rPr>
          <w:szCs w:val="22"/>
        </w:rPr>
        <w:t xml:space="preserve"> and lynx) </w:t>
      </w:r>
      <w:r w:rsidR="00D11B68">
        <w:rPr>
          <w:szCs w:val="22"/>
        </w:rPr>
        <w:t xml:space="preserve">are </w:t>
      </w:r>
      <w:r>
        <w:rPr>
          <w:szCs w:val="22"/>
        </w:rPr>
        <w:t xml:space="preserve">UK </w:t>
      </w:r>
      <w:r w:rsidR="00D11B68" w:rsidRPr="00A3272C">
        <w:rPr>
          <w:szCs w:val="22"/>
        </w:rPr>
        <w:t>keystone species</w:t>
      </w:r>
      <w:r w:rsidR="00D11B68">
        <w:rPr>
          <w:szCs w:val="22"/>
        </w:rPr>
        <w:t>, meaning they have a disproportio</w:t>
      </w:r>
      <w:r w:rsidR="00DA65EB">
        <w:rPr>
          <w:szCs w:val="22"/>
        </w:rPr>
        <w:t xml:space="preserve">nately large </w:t>
      </w:r>
      <w:r>
        <w:rPr>
          <w:szCs w:val="22"/>
        </w:rPr>
        <w:t xml:space="preserve">and important </w:t>
      </w:r>
      <w:r w:rsidR="00DA65EB">
        <w:rPr>
          <w:szCs w:val="22"/>
        </w:rPr>
        <w:t>effect on their surrounding natural environment.</w:t>
      </w:r>
    </w:p>
    <w:p w14:paraId="0EC29D30" w14:textId="77777777" w:rsidR="001F5ADB" w:rsidRDefault="001F5ADB" w:rsidP="00524365">
      <w:pPr>
        <w:jc w:val="both"/>
        <w:rPr>
          <w:szCs w:val="22"/>
        </w:rPr>
      </w:pPr>
    </w:p>
    <w:p w14:paraId="204CFF84" w14:textId="125CB878" w:rsidR="00297056" w:rsidRDefault="00A0632B" w:rsidP="00524365">
      <w:pPr>
        <w:jc w:val="both"/>
        <w:rPr>
          <w:rFonts w:cs="Arial"/>
          <w:szCs w:val="22"/>
          <w:shd w:val="clear" w:color="auto" w:fill="FFFFFF"/>
        </w:rPr>
      </w:pPr>
      <w:r>
        <w:rPr>
          <w:szCs w:val="22"/>
        </w:rPr>
        <w:t xml:space="preserve">George Monbiot suggests </w:t>
      </w:r>
      <w:r w:rsidR="002A2554">
        <w:rPr>
          <w:szCs w:val="22"/>
        </w:rPr>
        <w:t xml:space="preserve">the ancient character of the land with open forests and wolves, bears, lynx, wildcats, </w:t>
      </w:r>
      <w:r w:rsidR="00A67329">
        <w:rPr>
          <w:szCs w:val="22"/>
        </w:rPr>
        <w:t>boar</w:t>
      </w:r>
      <w:r w:rsidR="00860490">
        <w:rPr>
          <w:szCs w:val="22"/>
        </w:rPr>
        <w:t xml:space="preserve">, </w:t>
      </w:r>
      <w:r w:rsidR="00A67329">
        <w:rPr>
          <w:szCs w:val="22"/>
        </w:rPr>
        <w:t xml:space="preserve">and beavers has ‘been forgotten almost everyone’. He reminds us </w:t>
      </w:r>
      <w:r w:rsidR="000D3A90">
        <w:rPr>
          <w:szCs w:val="22"/>
        </w:rPr>
        <w:t xml:space="preserve">that some UK ‘wilderness’ </w:t>
      </w:r>
      <w:r w:rsidR="00C263CB">
        <w:rPr>
          <w:szCs w:val="22"/>
        </w:rPr>
        <w:t xml:space="preserve">is in fact devote of nature, </w:t>
      </w:r>
      <w:r w:rsidR="00217A26">
        <w:rPr>
          <w:szCs w:val="22"/>
        </w:rPr>
        <w:t>describing Claerwen</w:t>
      </w:r>
      <w:r w:rsidR="00860490">
        <w:rPr>
          <w:szCs w:val="22"/>
        </w:rPr>
        <w:t xml:space="preserve"> natural reserve in Wales as ‘a bare sheep-scraped misery’.</w:t>
      </w:r>
      <w:r w:rsidR="00685BF8">
        <w:rPr>
          <w:szCs w:val="22"/>
        </w:rPr>
        <w:t xml:space="preserve"> This is highlights ‘Shifting Baseline Syndrome’ </w:t>
      </w:r>
      <w:r w:rsidR="00F162FF" w:rsidRPr="00F24BFB">
        <w:rPr>
          <w:rFonts w:cs="Arial"/>
          <w:szCs w:val="22"/>
          <w:shd w:val="clear" w:color="auto" w:fill="FFFFFF"/>
        </w:rPr>
        <w:t>—</w:t>
      </w:r>
      <w:r w:rsidR="00F162FF">
        <w:rPr>
          <w:rFonts w:cs="Arial"/>
          <w:szCs w:val="22"/>
          <w:shd w:val="clear" w:color="auto" w:fill="FFFFFF"/>
        </w:rPr>
        <w:t xml:space="preserve"> when people consider the ecosystem of their childhood </w:t>
      </w:r>
      <w:r w:rsidR="001F5ADB">
        <w:rPr>
          <w:rFonts w:cs="Arial"/>
          <w:szCs w:val="22"/>
          <w:shd w:val="clear" w:color="auto" w:fill="FFFFFF"/>
        </w:rPr>
        <w:t>as normal.</w:t>
      </w:r>
    </w:p>
    <w:p w14:paraId="0A1D7D55" w14:textId="285DE006" w:rsidR="00994ACE" w:rsidRDefault="00994ACE" w:rsidP="00524365">
      <w:pPr>
        <w:jc w:val="both"/>
        <w:rPr>
          <w:rFonts w:cs="Arial"/>
          <w:szCs w:val="22"/>
          <w:shd w:val="clear" w:color="auto" w:fill="FFFFFF"/>
        </w:rPr>
      </w:pPr>
    </w:p>
    <w:p w14:paraId="34681E39" w14:textId="39A18BD8" w:rsidR="00994ACE" w:rsidRDefault="00994ACE" w:rsidP="00524365">
      <w:pPr>
        <w:jc w:val="both"/>
        <w:rPr>
          <w:szCs w:val="22"/>
        </w:rPr>
      </w:pPr>
      <w:r>
        <w:rPr>
          <w:noProof/>
        </w:rPr>
        <w:lastRenderedPageBreak/>
        <w:drawing>
          <wp:inline distT="0" distB="0" distL="0" distR="0" wp14:anchorId="626371C8" wp14:editId="4BA5FB2B">
            <wp:extent cx="6120765" cy="4406900"/>
            <wp:effectExtent l="0" t="0" r="0" b="0"/>
            <wp:docPr id="5" name="Picture 5" descr="brown l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own lio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40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EB48A" w14:textId="316BECC1" w:rsidR="00994ACE" w:rsidRPr="006172B6" w:rsidRDefault="006172B6" w:rsidP="00524365">
      <w:pPr>
        <w:jc w:val="both"/>
        <w:rPr>
          <w:sz w:val="20"/>
          <w:szCs w:val="20"/>
        </w:rPr>
      </w:pPr>
      <w:r w:rsidRPr="006172B6">
        <w:rPr>
          <w:sz w:val="20"/>
          <w:szCs w:val="20"/>
        </w:rPr>
        <w:t>The Eurasian Lynx © Zdeněk Macháček</w:t>
      </w:r>
    </w:p>
    <w:p w14:paraId="16718BEF" w14:textId="77777777" w:rsidR="005174D2" w:rsidRPr="005174D2" w:rsidRDefault="005174D2" w:rsidP="00524365">
      <w:pPr>
        <w:jc w:val="both"/>
        <w:rPr>
          <w:szCs w:val="22"/>
        </w:rPr>
      </w:pPr>
    </w:p>
    <w:p w14:paraId="3CFC8233" w14:textId="6D16952D" w:rsidR="00C461B9" w:rsidRDefault="00324DC2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Challenges </w:t>
      </w:r>
    </w:p>
    <w:p w14:paraId="2379D8C1" w14:textId="3FE3638C" w:rsidR="00FE144C" w:rsidRDefault="00666146" w:rsidP="00524365">
      <w:pPr>
        <w:jc w:val="both"/>
        <w:rPr>
          <w:szCs w:val="22"/>
        </w:rPr>
      </w:pPr>
      <w:r>
        <w:rPr>
          <w:szCs w:val="22"/>
        </w:rPr>
        <w:t>Wildlife corr</w:t>
      </w:r>
      <w:r w:rsidR="00FE144C">
        <w:rPr>
          <w:szCs w:val="22"/>
        </w:rPr>
        <w:t>idors</w:t>
      </w:r>
      <w:r w:rsidR="00087504">
        <w:rPr>
          <w:szCs w:val="22"/>
        </w:rPr>
        <w:t xml:space="preserve"> </w:t>
      </w:r>
      <w:r w:rsidR="00B07FB6">
        <w:rPr>
          <w:szCs w:val="22"/>
        </w:rPr>
        <w:t xml:space="preserve">and the state of our soils are major challenges for the twenty-first century. </w:t>
      </w:r>
    </w:p>
    <w:p w14:paraId="6F71E74A" w14:textId="7FC2FD49" w:rsidR="00CB1997" w:rsidRDefault="00CB1997" w:rsidP="00524365">
      <w:pPr>
        <w:jc w:val="both"/>
        <w:rPr>
          <w:szCs w:val="22"/>
        </w:rPr>
      </w:pPr>
    </w:p>
    <w:p w14:paraId="767BE003" w14:textId="75A89336" w:rsidR="00CB1997" w:rsidRPr="00AE228B" w:rsidRDefault="00CB1997" w:rsidP="00524365">
      <w:pPr>
        <w:jc w:val="both"/>
        <w:rPr>
          <w:szCs w:val="22"/>
        </w:rPr>
      </w:pPr>
      <w:r>
        <w:rPr>
          <w:szCs w:val="22"/>
        </w:rPr>
        <w:t xml:space="preserve">The current patchwork of </w:t>
      </w:r>
      <w:r w:rsidR="004E161A">
        <w:rPr>
          <w:szCs w:val="22"/>
        </w:rPr>
        <w:t xml:space="preserve">habitats </w:t>
      </w:r>
      <w:r w:rsidR="00F4644F">
        <w:rPr>
          <w:szCs w:val="22"/>
        </w:rPr>
        <w:t xml:space="preserve">divides and isolates species. Isolated </w:t>
      </w:r>
      <w:r w:rsidR="009C58D9">
        <w:rPr>
          <w:szCs w:val="22"/>
        </w:rPr>
        <w:t>protected areas, SSSI (Sites of Special Scientific Interest), National Parks, protected habitats, AONB (Areas of Outstanding N</w:t>
      </w:r>
      <w:r w:rsidR="0007287D">
        <w:rPr>
          <w:szCs w:val="22"/>
        </w:rPr>
        <w:t xml:space="preserve">atural Beauty) and individual conservation </w:t>
      </w:r>
      <w:r w:rsidR="005F1C30">
        <w:rPr>
          <w:szCs w:val="22"/>
        </w:rPr>
        <w:t>projects</w:t>
      </w:r>
      <w:r w:rsidR="009C58D9">
        <w:rPr>
          <w:szCs w:val="22"/>
        </w:rPr>
        <w:t xml:space="preserve"> </w:t>
      </w:r>
      <w:r w:rsidR="004E161A">
        <w:rPr>
          <w:szCs w:val="22"/>
        </w:rPr>
        <w:t xml:space="preserve">fail to recognise that </w:t>
      </w:r>
      <w:r w:rsidR="00D100D8">
        <w:rPr>
          <w:szCs w:val="22"/>
        </w:rPr>
        <w:t xml:space="preserve">some species </w:t>
      </w:r>
      <w:r w:rsidR="00734C4B">
        <w:rPr>
          <w:szCs w:val="22"/>
        </w:rPr>
        <w:t>need to be linked through exchange and interconnection</w:t>
      </w:r>
      <w:r w:rsidR="0008586C">
        <w:rPr>
          <w:szCs w:val="22"/>
        </w:rPr>
        <w:t xml:space="preserve">, </w:t>
      </w:r>
      <w:r w:rsidR="00ED1DB5">
        <w:rPr>
          <w:szCs w:val="22"/>
        </w:rPr>
        <w:t xml:space="preserve">termed </w:t>
      </w:r>
      <w:r w:rsidR="00ED1DB5" w:rsidRPr="00A3272C">
        <w:rPr>
          <w:szCs w:val="22"/>
        </w:rPr>
        <w:t>meta-populations</w:t>
      </w:r>
      <w:r w:rsidR="00ED1DB5">
        <w:rPr>
          <w:szCs w:val="22"/>
        </w:rPr>
        <w:t xml:space="preserve">, </w:t>
      </w:r>
      <w:r w:rsidR="00652558">
        <w:rPr>
          <w:szCs w:val="22"/>
        </w:rPr>
        <w:t>i.e.,</w:t>
      </w:r>
      <w:r w:rsidR="00ED1DB5">
        <w:rPr>
          <w:szCs w:val="22"/>
        </w:rPr>
        <w:t xml:space="preserve"> </w:t>
      </w:r>
      <w:r w:rsidR="00D100D8">
        <w:rPr>
          <w:szCs w:val="22"/>
        </w:rPr>
        <w:t>colonies</w:t>
      </w:r>
      <w:r w:rsidR="005F0E1C">
        <w:rPr>
          <w:szCs w:val="22"/>
        </w:rPr>
        <w:t xml:space="preserve"> connected system of habitats</w:t>
      </w:r>
      <w:r w:rsidR="00734C4B">
        <w:rPr>
          <w:szCs w:val="22"/>
        </w:rPr>
        <w:t xml:space="preserve">. </w:t>
      </w:r>
      <w:r w:rsidR="00C361F1">
        <w:rPr>
          <w:szCs w:val="22"/>
        </w:rPr>
        <w:t>There is a ‘desperate need’ to connect pockets of nature</w:t>
      </w:r>
      <w:r w:rsidR="00974F64">
        <w:rPr>
          <w:szCs w:val="22"/>
        </w:rPr>
        <w:t xml:space="preserve"> in the British landscape as refuges like the Knepp estate </w:t>
      </w:r>
      <w:r w:rsidR="00582296">
        <w:rPr>
          <w:szCs w:val="22"/>
        </w:rPr>
        <w:t>in</w:t>
      </w:r>
      <w:r w:rsidR="003676EC">
        <w:rPr>
          <w:szCs w:val="22"/>
        </w:rPr>
        <w:t xml:space="preserve"> West Sussex </w:t>
      </w:r>
      <w:r w:rsidR="00974F64">
        <w:rPr>
          <w:szCs w:val="22"/>
        </w:rPr>
        <w:t xml:space="preserve">or the </w:t>
      </w:r>
      <w:r w:rsidR="005E11C3">
        <w:rPr>
          <w:szCs w:val="22"/>
        </w:rPr>
        <w:t>Cabilla Farm</w:t>
      </w:r>
      <w:r w:rsidR="003676EC">
        <w:rPr>
          <w:szCs w:val="22"/>
        </w:rPr>
        <w:t xml:space="preserve"> in Bodmin Moor</w:t>
      </w:r>
      <w:r w:rsidR="00A35F26">
        <w:rPr>
          <w:szCs w:val="22"/>
        </w:rPr>
        <w:t xml:space="preserve"> are </w:t>
      </w:r>
      <w:r w:rsidR="00A02D3D">
        <w:rPr>
          <w:szCs w:val="22"/>
        </w:rPr>
        <w:t xml:space="preserve">dislocated </w:t>
      </w:r>
      <w:r w:rsidR="001044EC">
        <w:rPr>
          <w:szCs w:val="22"/>
        </w:rPr>
        <w:t>from one another</w:t>
      </w:r>
      <w:r w:rsidR="00A02D3D">
        <w:rPr>
          <w:szCs w:val="22"/>
        </w:rPr>
        <w:t>.</w:t>
      </w:r>
      <w:r w:rsidR="005259E8">
        <w:rPr>
          <w:szCs w:val="22"/>
        </w:rPr>
        <w:t xml:space="preserve"> The importance of connectivity was underscored in </w:t>
      </w:r>
      <w:r w:rsidR="00AE228B">
        <w:rPr>
          <w:i/>
          <w:iCs/>
          <w:szCs w:val="22"/>
        </w:rPr>
        <w:t xml:space="preserve">Making Space </w:t>
      </w:r>
      <w:r w:rsidR="009B1144">
        <w:rPr>
          <w:i/>
          <w:iCs/>
          <w:szCs w:val="22"/>
        </w:rPr>
        <w:t>for</w:t>
      </w:r>
      <w:r w:rsidR="00AE228B">
        <w:rPr>
          <w:i/>
          <w:iCs/>
          <w:szCs w:val="22"/>
        </w:rPr>
        <w:t xml:space="preserve"> Nature: a review of England’s Wildlife Sites and Ecological Network</w:t>
      </w:r>
      <w:r w:rsidR="009B1144">
        <w:rPr>
          <w:szCs w:val="22"/>
        </w:rPr>
        <w:t xml:space="preserve"> report</w:t>
      </w:r>
      <w:r w:rsidR="005C5AD2">
        <w:rPr>
          <w:szCs w:val="22"/>
        </w:rPr>
        <w:t xml:space="preserve"> which was submitted to DEFRA in 2010</w:t>
      </w:r>
      <w:r w:rsidR="00E347BC">
        <w:rPr>
          <w:szCs w:val="22"/>
        </w:rPr>
        <w:t xml:space="preserve">. It </w:t>
      </w:r>
      <w:r w:rsidR="008E1077">
        <w:rPr>
          <w:szCs w:val="22"/>
        </w:rPr>
        <w:t xml:space="preserve">calls for an urgent improvement in the </w:t>
      </w:r>
      <w:r w:rsidR="001754E7">
        <w:rPr>
          <w:szCs w:val="22"/>
        </w:rPr>
        <w:t xml:space="preserve">overall </w:t>
      </w:r>
      <w:r w:rsidR="008E1077">
        <w:rPr>
          <w:szCs w:val="22"/>
        </w:rPr>
        <w:t xml:space="preserve">state of nature </w:t>
      </w:r>
      <w:r w:rsidR="001754E7">
        <w:rPr>
          <w:szCs w:val="22"/>
        </w:rPr>
        <w:t xml:space="preserve">in England by connecting </w:t>
      </w:r>
      <w:r w:rsidR="00D82915">
        <w:rPr>
          <w:szCs w:val="22"/>
        </w:rPr>
        <w:t>existing wildlife sites and build</w:t>
      </w:r>
      <w:r w:rsidR="00D90BD9">
        <w:rPr>
          <w:szCs w:val="22"/>
        </w:rPr>
        <w:t>ing</w:t>
      </w:r>
      <w:r w:rsidR="00D82915">
        <w:rPr>
          <w:szCs w:val="22"/>
        </w:rPr>
        <w:t xml:space="preserve"> resilience </w:t>
      </w:r>
      <w:r w:rsidR="00D90BD9">
        <w:rPr>
          <w:szCs w:val="22"/>
        </w:rPr>
        <w:t xml:space="preserve">to restore biodiversity and </w:t>
      </w:r>
      <w:r w:rsidR="00A5402E">
        <w:rPr>
          <w:szCs w:val="22"/>
        </w:rPr>
        <w:t>improve species’ chances of surviving climate change.</w:t>
      </w:r>
      <w:r w:rsidR="0015643F">
        <w:rPr>
          <w:szCs w:val="22"/>
        </w:rPr>
        <w:t xml:space="preserve"> A small example </w:t>
      </w:r>
      <w:r w:rsidR="00E72EDD">
        <w:rPr>
          <w:szCs w:val="22"/>
        </w:rPr>
        <w:t>of a met-population affected by</w:t>
      </w:r>
      <w:r w:rsidR="0060434C">
        <w:rPr>
          <w:szCs w:val="22"/>
        </w:rPr>
        <w:t xml:space="preserve"> a fragmenting landscape </w:t>
      </w:r>
      <w:r w:rsidR="0015643F">
        <w:rPr>
          <w:szCs w:val="22"/>
        </w:rPr>
        <w:t>is the water vole</w:t>
      </w:r>
      <w:r w:rsidR="009F669C">
        <w:rPr>
          <w:szCs w:val="22"/>
        </w:rPr>
        <w:t xml:space="preserve"> which</w:t>
      </w:r>
      <w:r w:rsidR="00FD1E30">
        <w:rPr>
          <w:szCs w:val="22"/>
        </w:rPr>
        <w:t>, since Roman</w:t>
      </w:r>
      <w:r w:rsidR="00AE1193">
        <w:rPr>
          <w:szCs w:val="22"/>
        </w:rPr>
        <w:t xml:space="preserve"> times,</w:t>
      </w:r>
      <w:r w:rsidR="009F669C">
        <w:rPr>
          <w:szCs w:val="22"/>
        </w:rPr>
        <w:t xml:space="preserve"> </w:t>
      </w:r>
      <w:r w:rsidR="0088531D">
        <w:rPr>
          <w:szCs w:val="22"/>
        </w:rPr>
        <w:t xml:space="preserve">has suffered </w:t>
      </w:r>
      <w:r w:rsidR="00FD1E30">
        <w:rPr>
          <w:szCs w:val="22"/>
        </w:rPr>
        <w:t>from expanding farmland and wetlands being drained</w:t>
      </w:r>
      <w:r w:rsidR="0060434C">
        <w:rPr>
          <w:szCs w:val="22"/>
        </w:rPr>
        <w:t xml:space="preserve"> </w:t>
      </w:r>
      <w:bookmarkStart w:id="0" w:name="_Hlk62500982"/>
      <w:r w:rsidR="0060434C">
        <w:rPr>
          <w:szCs w:val="22"/>
        </w:rPr>
        <w:t xml:space="preserve">— </w:t>
      </w:r>
      <w:bookmarkEnd w:id="0"/>
      <w:r w:rsidR="0060434C">
        <w:rPr>
          <w:szCs w:val="22"/>
        </w:rPr>
        <w:t>originally beginning</w:t>
      </w:r>
      <w:r w:rsidR="00AE1193">
        <w:rPr>
          <w:szCs w:val="22"/>
        </w:rPr>
        <w:t xml:space="preserve"> in England under Roman rule. Now water voles </w:t>
      </w:r>
      <w:r w:rsidR="0060434C">
        <w:rPr>
          <w:szCs w:val="22"/>
        </w:rPr>
        <w:t>must</w:t>
      </w:r>
      <w:r w:rsidR="00EA18C7">
        <w:rPr>
          <w:szCs w:val="22"/>
        </w:rPr>
        <w:t xml:space="preserve"> cross vast hostile landscapes with new</w:t>
      </w:r>
      <w:r w:rsidR="00620129">
        <w:rPr>
          <w:szCs w:val="22"/>
        </w:rPr>
        <w:t xml:space="preserve"> efficient killers such as </w:t>
      </w:r>
      <w:r w:rsidR="0060434C">
        <w:rPr>
          <w:szCs w:val="22"/>
        </w:rPr>
        <w:t xml:space="preserve">the </w:t>
      </w:r>
      <w:r w:rsidR="00620129">
        <w:rPr>
          <w:szCs w:val="22"/>
        </w:rPr>
        <w:t>mink.</w:t>
      </w:r>
      <w:r w:rsidR="0089481D">
        <w:rPr>
          <w:szCs w:val="22"/>
        </w:rPr>
        <w:t xml:space="preserve"> This meta-population is therefore very vulnerable to </w:t>
      </w:r>
      <w:r w:rsidR="00B144F9">
        <w:rPr>
          <w:szCs w:val="22"/>
        </w:rPr>
        <w:t>‘breaks in the chain’ of interconnected habitats.</w:t>
      </w:r>
    </w:p>
    <w:p w14:paraId="20C7AD75" w14:textId="77777777" w:rsidR="00FE144C" w:rsidRDefault="00FE144C" w:rsidP="00524365">
      <w:pPr>
        <w:jc w:val="both"/>
        <w:rPr>
          <w:szCs w:val="22"/>
        </w:rPr>
      </w:pPr>
    </w:p>
    <w:p w14:paraId="09293F62" w14:textId="087426EB" w:rsidR="00D3734D" w:rsidRDefault="00245B7E" w:rsidP="00524365">
      <w:pPr>
        <w:jc w:val="both"/>
        <w:rPr>
          <w:rFonts w:cs="Arial"/>
          <w:szCs w:val="22"/>
        </w:rPr>
      </w:pPr>
      <w:r w:rsidRPr="00D3734D">
        <w:rPr>
          <w:rFonts w:cs="Arial"/>
          <w:szCs w:val="22"/>
        </w:rPr>
        <w:t>Alongside the rewilding of fauna</w:t>
      </w:r>
      <w:r w:rsidR="0013638B">
        <w:rPr>
          <w:rFonts w:cs="Arial"/>
          <w:szCs w:val="22"/>
        </w:rPr>
        <w:t xml:space="preserve"> (with </w:t>
      </w:r>
      <w:r w:rsidRPr="00D3734D">
        <w:rPr>
          <w:rFonts w:cs="Arial"/>
          <w:szCs w:val="22"/>
        </w:rPr>
        <w:t>the return of mega-f</w:t>
      </w:r>
      <w:r w:rsidR="00CB5935" w:rsidRPr="00D3734D">
        <w:rPr>
          <w:rFonts w:cs="Arial"/>
          <w:szCs w:val="22"/>
        </w:rPr>
        <w:t>au</w:t>
      </w:r>
      <w:r w:rsidRPr="00D3734D">
        <w:rPr>
          <w:rFonts w:cs="Arial"/>
          <w:szCs w:val="22"/>
        </w:rPr>
        <w:t>na</w:t>
      </w:r>
      <w:r w:rsidR="0013638B">
        <w:rPr>
          <w:rFonts w:cs="Arial"/>
          <w:szCs w:val="22"/>
        </w:rPr>
        <w:t>)</w:t>
      </w:r>
      <w:r w:rsidR="00CB5935" w:rsidRPr="00D3734D">
        <w:rPr>
          <w:rFonts w:cs="Arial"/>
          <w:szCs w:val="22"/>
        </w:rPr>
        <w:t xml:space="preserve"> and the rewilding of waterways the </w:t>
      </w:r>
      <w:r w:rsidR="0096090A" w:rsidRPr="00D3734D">
        <w:rPr>
          <w:rFonts w:cs="Arial"/>
          <w:szCs w:val="22"/>
        </w:rPr>
        <w:t xml:space="preserve">rewilding of UK </w:t>
      </w:r>
      <w:r w:rsidR="0096090A" w:rsidRPr="00A3272C">
        <w:rPr>
          <w:rFonts w:cs="Arial"/>
          <w:szCs w:val="22"/>
        </w:rPr>
        <w:t>soils</w:t>
      </w:r>
      <w:r w:rsidR="0096090A" w:rsidRPr="00D3734D">
        <w:rPr>
          <w:rFonts w:cs="Arial"/>
          <w:szCs w:val="22"/>
        </w:rPr>
        <w:t xml:space="preserve"> also needs to </w:t>
      </w:r>
      <w:r w:rsidR="00343044" w:rsidRPr="00D3734D">
        <w:rPr>
          <w:rFonts w:cs="Arial"/>
          <w:szCs w:val="22"/>
        </w:rPr>
        <w:t xml:space="preserve">take place. </w:t>
      </w:r>
      <w:r w:rsidR="00263C20">
        <w:rPr>
          <w:rFonts w:cs="Arial"/>
          <w:szCs w:val="22"/>
        </w:rPr>
        <w:t>The main case for returning soil to a more nature state is that c</w:t>
      </w:r>
      <w:r w:rsidR="00D3734D" w:rsidRPr="00D3734D">
        <w:rPr>
          <w:rFonts w:cs="Arial"/>
          <w:color w:val="202124"/>
          <w:szCs w:val="22"/>
          <w:shd w:val="clear" w:color="auto" w:fill="FFFFFF"/>
        </w:rPr>
        <w:t>urrently 2.2 million tonnes of topsoil is eroded </w:t>
      </w:r>
      <w:r w:rsidR="00263C20">
        <w:rPr>
          <w:rFonts w:cs="Arial"/>
          <w:color w:val="202124"/>
          <w:szCs w:val="22"/>
          <w:shd w:val="clear" w:color="auto" w:fill="FFFFFF"/>
        </w:rPr>
        <w:t>every year</w:t>
      </w:r>
      <w:r w:rsidR="00D3734D" w:rsidRPr="00D3734D">
        <w:rPr>
          <w:rFonts w:cs="Arial"/>
          <w:color w:val="202124"/>
          <w:szCs w:val="22"/>
          <w:shd w:val="clear" w:color="auto" w:fill="FFFFFF"/>
        </w:rPr>
        <w:t> in the UK</w:t>
      </w:r>
      <w:r w:rsidR="00263C20">
        <w:rPr>
          <w:rFonts w:cs="Arial"/>
          <w:color w:val="202124"/>
          <w:szCs w:val="22"/>
          <w:shd w:val="clear" w:color="auto" w:fill="FFFFFF"/>
        </w:rPr>
        <w:t>,</w:t>
      </w:r>
      <w:r w:rsidR="00D3734D" w:rsidRPr="00D3734D">
        <w:rPr>
          <w:rFonts w:cs="Arial"/>
          <w:color w:val="202124"/>
          <w:szCs w:val="22"/>
          <w:shd w:val="clear" w:color="auto" w:fill="FFFFFF"/>
        </w:rPr>
        <w:t> </w:t>
      </w:r>
      <w:r w:rsidR="00263C20">
        <w:rPr>
          <w:rFonts w:cs="Arial"/>
          <w:color w:val="202124"/>
          <w:szCs w:val="22"/>
          <w:shd w:val="clear" w:color="auto" w:fill="FFFFFF"/>
        </w:rPr>
        <w:t xml:space="preserve">with </w:t>
      </w:r>
      <w:r w:rsidR="00D3734D" w:rsidRPr="00D3734D">
        <w:rPr>
          <w:rFonts w:cs="Arial"/>
          <w:color w:val="202124"/>
          <w:szCs w:val="22"/>
          <w:shd w:val="clear" w:color="auto" w:fill="FFFFFF"/>
        </w:rPr>
        <w:t>over 17% of arable land shows signs of erosion</w:t>
      </w:r>
      <w:r w:rsidR="00D3734D">
        <w:rPr>
          <w:rFonts w:cs="Arial"/>
          <w:color w:val="202124"/>
          <w:szCs w:val="22"/>
          <w:shd w:val="clear" w:color="auto" w:fill="FFFFFF"/>
        </w:rPr>
        <w:t>.</w:t>
      </w:r>
      <w:r w:rsidR="00DA2631">
        <w:rPr>
          <w:rFonts w:cs="Arial"/>
          <w:color w:val="202124"/>
          <w:szCs w:val="22"/>
          <w:shd w:val="clear" w:color="auto" w:fill="FFFFFF"/>
        </w:rPr>
        <w:t xml:space="preserve"> This is both incredibly damaging to the nature environment but also a threat to domestic food production.</w:t>
      </w:r>
      <w:r w:rsidR="00343044" w:rsidRPr="00D3734D">
        <w:rPr>
          <w:rFonts w:cs="Arial"/>
          <w:szCs w:val="22"/>
        </w:rPr>
        <w:t xml:space="preserve"> </w:t>
      </w:r>
      <w:r w:rsidR="00DD5410">
        <w:rPr>
          <w:rFonts w:cs="Arial"/>
          <w:szCs w:val="22"/>
        </w:rPr>
        <w:t>Fertiliser</w:t>
      </w:r>
      <w:r w:rsidR="006C339D">
        <w:rPr>
          <w:rFonts w:cs="Arial"/>
          <w:szCs w:val="22"/>
        </w:rPr>
        <w:t xml:space="preserve"> overuse is largely to blame</w:t>
      </w:r>
      <w:r w:rsidR="00831831">
        <w:rPr>
          <w:rFonts w:cs="Arial"/>
          <w:szCs w:val="22"/>
        </w:rPr>
        <w:t xml:space="preserve">. Whilst artificial </w:t>
      </w:r>
      <w:r w:rsidR="00DD5410">
        <w:rPr>
          <w:rFonts w:cs="Arial"/>
          <w:szCs w:val="22"/>
        </w:rPr>
        <w:lastRenderedPageBreak/>
        <w:t>fertiliser</w:t>
      </w:r>
      <w:r w:rsidR="00831831">
        <w:rPr>
          <w:rFonts w:cs="Arial"/>
          <w:szCs w:val="22"/>
        </w:rPr>
        <w:t xml:space="preserve"> has </w:t>
      </w:r>
      <w:r w:rsidR="00A50AA8">
        <w:rPr>
          <w:rFonts w:cs="Arial"/>
          <w:szCs w:val="22"/>
        </w:rPr>
        <w:t xml:space="preserve">increased the potential of soil with only </w:t>
      </w:r>
      <w:r w:rsidR="001D277F">
        <w:rPr>
          <w:rFonts w:cs="Arial"/>
          <w:szCs w:val="22"/>
        </w:rPr>
        <w:t xml:space="preserve">the </w:t>
      </w:r>
      <w:r w:rsidR="00A50AA8">
        <w:rPr>
          <w:rFonts w:cs="Arial"/>
          <w:szCs w:val="22"/>
        </w:rPr>
        <w:t xml:space="preserve">3 basic elements of nitrogen, </w:t>
      </w:r>
      <w:r w:rsidR="00C823E7">
        <w:rPr>
          <w:rFonts w:cs="Arial"/>
          <w:szCs w:val="22"/>
        </w:rPr>
        <w:t>phosphorus,</w:t>
      </w:r>
      <w:r w:rsidR="00A50AA8">
        <w:rPr>
          <w:rFonts w:cs="Arial"/>
          <w:szCs w:val="22"/>
        </w:rPr>
        <w:t xml:space="preserve"> and potassium</w:t>
      </w:r>
      <w:r w:rsidR="001D277F">
        <w:rPr>
          <w:rFonts w:cs="Arial"/>
          <w:szCs w:val="22"/>
        </w:rPr>
        <w:t xml:space="preserve"> it has been applied to soil </w:t>
      </w:r>
      <w:r w:rsidR="00C34ADE">
        <w:rPr>
          <w:rFonts w:cs="Arial"/>
          <w:szCs w:val="22"/>
        </w:rPr>
        <w:t xml:space="preserve">ineffectively, at the wrong times of year. </w:t>
      </w:r>
      <w:r w:rsidR="00873741">
        <w:rPr>
          <w:rFonts w:cs="Arial"/>
          <w:szCs w:val="22"/>
        </w:rPr>
        <w:t xml:space="preserve">Chemical </w:t>
      </w:r>
      <w:r w:rsidR="005C4965">
        <w:rPr>
          <w:rFonts w:cs="Arial"/>
          <w:szCs w:val="22"/>
        </w:rPr>
        <w:t xml:space="preserve">phosphorus </w:t>
      </w:r>
      <w:r w:rsidR="00C34ADE">
        <w:rPr>
          <w:rFonts w:cs="Arial"/>
          <w:szCs w:val="22"/>
        </w:rPr>
        <w:t xml:space="preserve">also binds </w:t>
      </w:r>
      <w:r w:rsidR="00DD75EE">
        <w:rPr>
          <w:rFonts w:cs="Arial"/>
          <w:szCs w:val="22"/>
        </w:rPr>
        <w:t>quickly to minerals</w:t>
      </w:r>
      <w:r w:rsidR="00A40BF4">
        <w:rPr>
          <w:rFonts w:cs="Arial"/>
          <w:szCs w:val="22"/>
        </w:rPr>
        <w:t xml:space="preserve"> and unless there are </w:t>
      </w:r>
      <w:r w:rsidR="00362FC2">
        <w:rPr>
          <w:rFonts w:cs="Arial"/>
          <w:szCs w:val="22"/>
        </w:rPr>
        <w:t>micro</w:t>
      </w:r>
      <w:r w:rsidR="00433C9F">
        <w:rPr>
          <w:rFonts w:cs="Arial"/>
          <w:szCs w:val="22"/>
        </w:rPr>
        <w:t>-organisms present</w:t>
      </w:r>
      <w:r w:rsidR="00DD75EE">
        <w:rPr>
          <w:rFonts w:cs="Arial"/>
          <w:szCs w:val="22"/>
        </w:rPr>
        <w:t xml:space="preserve"> </w:t>
      </w:r>
      <w:r w:rsidR="00433C9F">
        <w:rPr>
          <w:rFonts w:cs="Arial"/>
          <w:szCs w:val="22"/>
        </w:rPr>
        <w:t xml:space="preserve">it becomes </w:t>
      </w:r>
      <w:r w:rsidR="00DD75EE">
        <w:rPr>
          <w:rFonts w:cs="Arial"/>
          <w:szCs w:val="22"/>
        </w:rPr>
        <w:t>unavailable to plants.</w:t>
      </w:r>
      <w:r w:rsidR="00DF4B2C">
        <w:rPr>
          <w:rFonts w:cs="Arial"/>
          <w:szCs w:val="22"/>
        </w:rPr>
        <w:t xml:space="preserve"> Runoff </w:t>
      </w:r>
      <w:r w:rsidR="00861B77">
        <w:rPr>
          <w:rFonts w:cs="Arial"/>
          <w:szCs w:val="22"/>
        </w:rPr>
        <w:t>during rain events also causes algae blooms as chemicals are washed in rivers</w:t>
      </w:r>
      <w:r w:rsidR="00DC4F60">
        <w:rPr>
          <w:rFonts w:cs="Arial"/>
          <w:szCs w:val="22"/>
        </w:rPr>
        <w:t>, suffocating aquatic life.</w:t>
      </w:r>
      <w:r w:rsidR="00CF64F7">
        <w:rPr>
          <w:rFonts w:cs="Arial"/>
          <w:szCs w:val="22"/>
        </w:rPr>
        <w:t xml:space="preserve"> The </w:t>
      </w:r>
      <w:r w:rsidR="00550156">
        <w:rPr>
          <w:rFonts w:cs="Arial"/>
          <w:szCs w:val="22"/>
        </w:rPr>
        <w:t xml:space="preserve">knock-on effect is also seen in the quality of our agricultural produce. </w:t>
      </w:r>
      <w:r w:rsidR="008C7F3F">
        <w:rPr>
          <w:rFonts w:cs="Arial"/>
          <w:szCs w:val="22"/>
        </w:rPr>
        <w:t xml:space="preserve">For example, a study of </w:t>
      </w:r>
      <w:r w:rsidR="008C7F3F">
        <w:rPr>
          <w:rFonts w:cs="Arial"/>
          <w:i/>
          <w:iCs/>
          <w:szCs w:val="22"/>
        </w:rPr>
        <w:t xml:space="preserve">The </w:t>
      </w:r>
      <w:r w:rsidR="00823318">
        <w:rPr>
          <w:rFonts w:cs="Arial"/>
          <w:i/>
          <w:iCs/>
          <w:szCs w:val="22"/>
        </w:rPr>
        <w:t>C</w:t>
      </w:r>
      <w:r w:rsidR="008C7F3F">
        <w:rPr>
          <w:rFonts w:cs="Arial"/>
          <w:i/>
          <w:iCs/>
          <w:szCs w:val="22"/>
        </w:rPr>
        <w:t>ompos</w:t>
      </w:r>
      <w:r w:rsidR="00823318">
        <w:rPr>
          <w:rFonts w:cs="Arial"/>
          <w:i/>
          <w:iCs/>
          <w:szCs w:val="22"/>
        </w:rPr>
        <w:t>ition of Foods</w:t>
      </w:r>
      <w:r w:rsidR="009B3790">
        <w:rPr>
          <w:rFonts w:cs="Arial"/>
          <w:szCs w:val="22"/>
        </w:rPr>
        <w:t xml:space="preserve"> data by UK government biochemists </w:t>
      </w:r>
      <w:r w:rsidR="001C00F3">
        <w:rPr>
          <w:rFonts w:cs="Arial"/>
          <w:szCs w:val="22"/>
        </w:rPr>
        <w:t>found</w:t>
      </w:r>
      <w:r w:rsidR="00CB1B01">
        <w:rPr>
          <w:rFonts w:cs="Arial"/>
          <w:szCs w:val="22"/>
        </w:rPr>
        <w:t xml:space="preserve"> the level of nutrients is declining in our food</w:t>
      </w:r>
      <w:r w:rsidR="001C00F3">
        <w:rPr>
          <w:rFonts w:cs="Arial"/>
          <w:szCs w:val="22"/>
        </w:rPr>
        <w:t>:</w:t>
      </w:r>
    </w:p>
    <w:p w14:paraId="5AA3EA99" w14:textId="5D6BE691" w:rsidR="001C00F3" w:rsidRDefault="001C00F3" w:rsidP="00524365">
      <w:pPr>
        <w:jc w:val="both"/>
        <w:rPr>
          <w:rFonts w:cs="Arial"/>
          <w:szCs w:val="22"/>
        </w:rPr>
      </w:pPr>
    </w:p>
    <w:p w14:paraId="0F79339A" w14:textId="032A5EC7" w:rsidR="001C00F3" w:rsidRPr="00823318" w:rsidRDefault="001C00F3" w:rsidP="00CB1B01">
      <w:pPr>
        <w:ind w:left="720"/>
        <w:jc w:val="both"/>
        <w:rPr>
          <w:rFonts w:cs="Arial"/>
          <w:szCs w:val="22"/>
        </w:rPr>
      </w:pPr>
      <w:r>
        <w:rPr>
          <w:rFonts w:cs="Arial"/>
          <w:szCs w:val="22"/>
        </w:rPr>
        <w:t>We would have needed to eat ten or more tomatoes in 1991 to receive the same amount of copper as we have derived from one tomato in 1940</w:t>
      </w:r>
      <w:r w:rsidR="0070452D">
        <w:rPr>
          <w:rFonts w:cs="Arial"/>
          <w:szCs w:val="22"/>
        </w:rPr>
        <w:t xml:space="preserve">. Yet another study calculated we </w:t>
      </w:r>
      <w:proofErr w:type="gramStart"/>
      <w:r w:rsidR="0070452D">
        <w:rPr>
          <w:rFonts w:cs="Arial"/>
          <w:szCs w:val="22"/>
        </w:rPr>
        <w:t>have to</w:t>
      </w:r>
      <w:proofErr w:type="gramEnd"/>
      <w:r w:rsidR="0070452D">
        <w:rPr>
          <w:rFonts w:cs="Arial"/>
          <w:szCs w:val="22"/>
        </w:rPr>
        <w:t xml:space="preserve"> eat eight oranges today </w:t>
      </w:r>
      <w:r w:rsidR="00CB1B01">
        <w:rPr>
          <w:rFonts w:cs="Arial"/>
          <w:szCs w:val="22"/>
        </w:rPr>
        <w:t xml:space="preserve">to receive the same amount of </w:t>
      </w:r>
      <w:r w:rsidR="00784B0E">
        <w:rPr>
          <w:rFonts w:cs="Arial"/>
          <w:szCs w:val="22"/>
        </w:rPr>
        <w:t>V</w:t>
      </w:r>
      <w:r w:rsidR="00CB1B01">
        <w:rPr>
          <w:rFonts w:cs="Arial"/>
          <w:szCs w:val="22"/>
        </w:rPr>
        <w:t>itamin A as our grandparents did from eating one.</w:t>
      </w:r>
    </w:p>
    <w:p w14:paraId="2AE7DB73" w14:textId="77777777" w:rsidR="00D3734D" w:rsidRDefault="00D3734D" w:rsidP="00524365">
      <w:pPr>
        <w:jc w:val="both"/>
        <w:rPr>
          <w:szCs w:val="22"/>
        </w:rPr>
      </w:pPr>
    </w:p>
    <w:p w14:paraId="37B4EFC6" w14:textId="10412630" w:rsidR="004649AF" w:rsidRDefault="006C570A" w:rsidP="00524365">
      <w:pPr>
        <w:jc w:val="both"/>
        <w:rPr>
          <w:szCs w:val="22"/>
        </w:rPr>
      </w:pPr>
      <w:r>
        <w:rPr>
          <w:szCs w:val="22"/>
        </w:rPr>
        <w:t xml:space="preserve">David Attenborough </w:t>
      </w:r>
      <w:r w:rsidR="00304C34">
        <w:rPr>
          <w:szCs w:val="22"/>
        </w:rPr>
        <w:t xml:space="preserve">states clearly </w:t>
      </w:r>
      <w:r w:rsidR="00207A43">
        <w:rPr>
          <w:szCs w:val="22"/>
        </w:rPr>
        <w:t xml:space="preserve">that alongside </w:t>
      </w:r>
      <w:r w:rsidR="00272C39">
        <w:rPr>
          <w:szCs w:val="22"/>
        </w:rPr>
        <w:t xml:space="preserve">reversing greenhouse gas emissions we must also end our overuse of </w:t>
      </w:r>
      <w:r w:rsidR="00DD5410">
        <w:rPr>
          <w:szCs w:val="22"/>
        </w:rPr>
        <w:t>fertiliser</w:t>
      </w:r>
      <w:r w:rsidR="00272C39">
        <w:rPr>
          <w:szCs w:val="22"/>
        </w:rPr>
        <w:t>s.</w:t>
      </w:r>
      <w:r w:rsidR="00F534A1">
        <w:rPr>
          <w:szCs w:val="22"/>
        </w:rPr>
        <w:t xml:space="preserve"> </w:t>
      </w:r>
      <w:proofErr w:type="gramStart"/>
      <w:r w:rsidR="00164FD2">
        <w:rPr>
          <w:szCs w:val="22"/>
        </w:rPr>
        <w:t>In order to</w:t>
      </w:r>
      <w:proofErr w:type="gramEnd"/>
      <w:r w:rsidR="00164FD2">
        <w:rPr>
          <w:szCs w:val="22"/>
        </w:rPr>
        <w:t xml:space="preserve"> achieve this aim </w:t>
      </w:r>
      <w:r w:rsidR="00BF771E">
        <w:rPr>
          <w:szCs w:val="22"/>
        </w:rPr>
        <w:t>‘</w:t>
      </w:r>
      <w:r w:rsidR="00164FD2">
        <w:rPr>
          <w:szCs w:val="22"/>
        </w:rPr>
        <w:t xml:space="preserve">we must halt and reverse the </w:t>
      </w:r>
      <w:r w:rsidR="00BF771E">
        <w:rPr>
          <w:szCs w:val="22"/>
        </w:rPr>
        <w:t>conversion of wild spaces to farmland, plantations and other developments.’</w:t>
      </w:r>
      <w:r w:rsidR="00FF5DC0">
        <w:rPr>
          <w:szCs w:val="22"/>
        </w:rPr>
        <w:t xml:space="preserve"> Kate Raworth</w:t>
      </w:r>
      <w:r w:rsidR="00387B06">
        <w:rPr>
          <w:szCs w:val="22"/>
        </w:rPr>
        <w:t xml:space="preserve">, a University of Oxford economist, goes further to clarify that </w:t>
      </w:r>
      <w:r w:rsidR="0047353C">
        <w:rPr>
          <w:szCs w:val="22"/>
        </w:rPr>
        <w:t xml:space="preserve">a greater level of equality is required in the twenty-first century as </w:t>
      </w:r>
      <w:r w:rsidR="00441A56">
        <w:rPr>
          <w:szCs w:val="22"/>
        </w:rPr>
        <w:t xml:space="preserve">the top richest 16% of the human population account for 50% of humanity’s impact on the </w:t>
      </w:r>
      <w:r w:rsidR="000A3E5C">
        <w:rPr>
          <w:szCs w:val="22"/>
        </w:rPr>
        <w:t xml:space="preserve">living world. In her </w:t>
      </w:r>
      <w:hyperlink r:id="rId23" w:history="1">
        <w:r w:rsidR="000A3E5C" w:rsidRPr="00365F76">
          <w:rPr>
            <w:rStyle w:val="Hyperlink"/>
            <w:szCs w:val="22"/>
          </w:rPr>
          <w:t>doughnut</w:t>
        </w:r>
        <w:r w:rsidR="00365F76" w:rsidRPr="00365F76">
          <w:rPr>
            <w:rStyle w:val="Hyperlink"/>
            <w:szCs w:val="22"/>
          </w:rPr>
          <w:t xml:space="preserve"> </w:t>
        </w:r>
        <w:r w:rsidR="000A3E5C" w:rsidRPr="00365F76">
          <w:rPr>
            <w:rStyle w:val="Hyperlink"/>
            <w:szCs w:val="22"/>
          </w:rPr>
          <w:t>diagram</w:t>
        </w:r>
      </w:hyperlink>
      <w:r w:rsidR="000C3428">
        <w:rPr>
          <w:szCs w:val="22"/>
        </w:rPr>
        <w:t xml:space="preserve"> </w:t>
      </w:r>
      <w:r w:rsidR="00671822">
        <w:rPr>
          <w:szCs w:val="22"/>
        </w:rPr>
        <w:t xml:space="preserve">(Figure 1) </w:t>
      </w:r>
      <w:r w:rsidR="000C3428">
        <w:rPr>
          <w:szCs w:val="22"/>
        </w:rPr>
        <w:t xml:space="preserve">Raworth </w:t>
      </w:r>
      <w:r w:rsidR="007F63C1">
        <w:rPr>
          <w:szCs w:val="22"/>
        </w:rPr>
        <w:t xml:space="preserve">has drawn a minimum requirement line for human well-being: good education, </w:t>
      </w:r>
      <w:r w:rsidR="00806F7A">
        <w:rPr>
          <w:szCs w:val="22"/>
        </w:rPr>
        <w:t xml:space="preserve">housing, healthcare, safe food, water, access to energy, income, a political voice and justice with a maximum ‘ceiling’ line </w:t>
      </w:r>
      <w:r w:rsidR="00365F76">
        <w:rPr>
          <w:szCs w:val="22"/>
        </w:rPr>
        <w:t>which we must remain below to sustain a stable and safe planet.</w:t>
      </w:r>
      <w:r w:rsidR="00307E42">
        <w:rPr>
          <w:szCs w:val="22"/>
        </w:rPr>
        <w:t xml:space="preserve"> The doughnut model, Attenborough claims</w:t>
      </w:r>
      <w:r w:rsidR="004743D1">
        <w:rPr>
          <w:szCs w:val="22"/>
        </w:rPr>
        <w:t xml:space="preserve">, is ‘our compass for the journey’ towards </w:t>
      </w:r>
      <w:r w:rsidR="00DA3462">
        <w:rPr>
          <w:szCs w:val="22"/>
        </w:rPr>
        <w:t>a sustainable future.</w:t>
      </w:r>
    </w:p>
    <w:p w14:paraId="2E62ADE5" w14:textId="1AB5F559" w:rsidR="00BE0472" w:rsidRDefault="00BE0472" w:rsidP="00524365">
      <w:pPr>
        <w:jc w:val="both"/>
        <w:rPr>
          <w:szCs w:val="22"/>
        </w:rPr>
      </w:pPr>
    </w:p>
    <w:p w14:paraId="519211ED" w14:textId="400C0F6A" w:rsidR="00BE0472" w:rsidRPr="00BE0472" w:rsidRDefault="00BE0472" w:rsidP="00524365">
      <w:pPr>
        <w:jc w:val="both"/>
        <w:rPr>
          <w:szCs w:val="22"/>
        </w:rPr>
      </w:pPr>
      <w:r>
        <w:rPr>
          <w:szCs w:val="22"/>
        </w:rPr>
        <w:t>2021 might be the year that brings substantial change as th</w:t>
      </w:r>
      <w:r w:rsidR="000645C0">
        <w:rPr>
          <w:szCs w:val="22"/>
        </w:rPr>
        <w:t xml:space="preserve">e </w:t>
      </w:r>
      <w:r w:rsidR="00052EDC">
        <w:rPr>
          <w:szCs w:val="22"/>
        </w:rPr>
        <w:t xml:space="preserve">EU’s </w:t>
      </w:r>
      <w:r>
        <w:rPr>
          <w:szCs w:val="22"/>
        </w:rPr>
        <w:t xml:space="preserve">Common Agricultural Policy </w:t>
      </w:r>
      <w:r w:rsidR="000D190C">
        <w:rPr>
          <w:szCs w:val="22"/>
        </w:rPr>
        <w:t xml:space="preserve">(CAP) </w:t>
      </w:r>
      <w:r w:rsidR="000460FE">
        <w:rPr>
          <w:szCs w:val="22"/>
        </w:rPr>
        <w:t xml:space="preserve">is replaced </w:t>
      </w:r>
      <w:r w:rsidR="003C1553">
        <w:rPr>
          <w:szCs w:val="22"/>
        </w:rPr>
        <w:t xml:space="preserve">in the UK </w:t>
      </w:r>
      <w:r w:rsidR="000460FE">
        <w:rPr>
          <w:szCs w:val="22"/>
        </w:rPr>
        <w:t>with a new post-Brexit tier system</w:t>
      </w:r>
      <w:r w:rsidR="00C83170">
        <w:rPr>
          <w:szCs w:val="22"/>
        </w:rPr>
        <w:t xml:space="preserve"> called the Environmental Land Management </w:t>
      </w:r>
      <w:r w:rsidR="000D190C">
        <w:rPr>
          <w:szCs w:val="22"/>
        </w:rPr>
        <w:t>scheme</w:t>
      </w:r>
      <w:r w:rsidR="00C83170">
        <w:rPr>
          <w:szCs w:val="22"/>
        </w:rPr>
        <w:t xml:space="preserve"> (ELM).</w:t>
      </w:r>
      <w:r w:rsidR="000D190C">
        <w:rPr>
          <w:szCs w:val="22"/>
        </w:rPr>
        <w:t xml:space="preserve"> From 2021-onwards farmers will essentially be paid for </w:t>
      </w:r>
      <w:r w:rsidR="00DE400F">
        <w:rPr>
          <w:szCs w:val="22"/>
        </w:rPr>
        <w:t xml:space="preserve">providing ‘common goods’ such as woodlands or restoring peatlands. </w:t>
      </w:r>
      <w:r w:rsidR="0079436E">
        <w:rPr>
          <w:szCs w:val="22"/>
        </w:rPr>
        <w:t xml:space="preserve">It is expected to herald ‘really significant land use change’ in </w:t>
      </w:r>
      <w:r w:rsidR="00CB761A">
        <w:rPr>
          <w:szCs w:val="22"/>
        </w:rPr>
        <w:t>the coming years</w:t>
      </w:r>
      <w:r w:rsidR="00323592">
        <w:rPr>
          <w:szCs w:val="22"/>
        </w:rPr>
        <w:t xml:space="preserve">. Upland farms </w:t>
      </w:r>
      <w:r w:rsidR="00801A4A">
        <w:rPr>
          <w:szCs w:val="22"/>
        </w:rPr>
        <w:t xml:space="preserve">might </w:t>
      </w:r>
      <w:r w:rsidR="00B07463">
        <w:rPr>
          <w:szCs w:val="22"/>
        </w:rPr>
        <w:t>choose</w:t>
      </w:r>
      <w:r w:rsidR="00801A4A">
        <w:rPr>
          <w:szCs w:val="22"/>
        </w:rPr>
        <w:t xml:space="preserve"> to turn land back over to nature (currently </w:t>
      </w:r>
      <w:r w:rsidR="00FF66E2">
        <w:rPr>
          <w:szCs w:val="22"/>
        </w:rPr>
        <w:t>42% of farms would make a loss without government subsidies, according to the National Audit Office)</w:t>
      </w:r>
      <w:r w:rsidR="00A572E0">
        <w:rPr>
          <w:szCs w:val="22"/>
        </w:rPr>
        <w:t xml:space="preserve">, some golf courses could be </w:t>
      </w:r>
      <w:r w:rsidR="00B07463">
        <w:rPr>
          <w:szCs w:val="22"/>
        </w:rPr>
        <w:t>repurposed</w:t>
      </w:r>
      <w:r w:rsidR="00A572E0">
        <w:rPr>
          <w:szCs w:val="22"/>
        </w:rPr>
        <w:t xml:space="preserve"> </w:t>
      </w:r>
      <w:r w:rsidR="002D3506">
        <w:rPr>
          <w:szCs w:val="22"/>
        </w:rPr>
        <w:t>(due to a declining clientele</w:t>
      </w:r>
      <w:r w:rsidR="00447EC8">
        <w:rPr>
          <w:szCs w:val="22"/>
        </w:rPr>
        <w:t xml:space="preserve"> </w:t>
      </w:r>
      <w:r w:rsidR="00B07463" w:rsidRPr="00B07463">
        <w:rPr>
          <w:szCs w:val="22"/>
        </w:rPr>
        <w:t xml:space="preserve">— </w:t>
      </w:r>
      <w:r w:rsidR="008952C7">
        <w:rPr>
          <w:szCs w:val="22"/>
        </w:rPr>
        <w:t xml:space="preserve">they also </w:t>
      </w:r>
      <w:r w:rsidR="00447EC8">
        <w:rPr>
          <w:szCs w:val="22"/>
        </w:rPr>
        <w:t>cover 150,000 hectares</w:t>
      </w:r>
      <w:r w:rsidR="002D3506">
        <w:rPr>
          <w:szCs w:val="22"/>
        </w:rPr>
        <w:t>) or</w:t>
      </w:r>
      <w:r w:rsidR="003B4525">
        <w:rPr>
          <w:szCs w:val="22"/>
        </w:rPr>
        <w:t xml:space="preserve"> </w:t>
      </w:r>
      <w:r w:rsidR="008952C7">
        <w:rPr>
          <w:szCs w:val="22"/>
        </w:rPr>
        <w:t xml:space="preserve">moorland </w:t>
      </w:r>
      <w:r w:rsidR="00DE6183">
        <w:rPr>
          <w:szCs w:val="22"/>
        </w:rPr>
        <w:t>peat restoration.</w:t>
      </w:r>
      <w:r w:rsidR="002D3506">
        <w:rPr>
          <w:szCs w:val="22"/>
        </w:rPr>
        <w:t xml:space="preserve"> </w:t>
      </w:r>
    </w:p>
    <w:p w14:paraId="6B5ED4ED" w14:textId="77777777" w:rsidR="004649AF" w:rsidRDefault="004649AF" w:rsidP="00524365">
      <w:pPr>
        <w:jc w:val="both"/>
        <w:rPr>
          <w:b/>
          <w:bCs/>
          <w:sz w:val="28"/>
          <w:szCs w:val="28"/>
        </w:rPr>
      </w:pPr>
    </w:p>
    <w:p w14:paraId="29A5169A" w14:textId="77777777" w:rsidR="004649AF" w:rsidRDefault="004649AF" w:rsidP="00524365">
      <w:pPr>
        <w:jc w:val="both"/>
        <w:rPr>
          <w:b/>
          <w:bCs/>
          <w:sz w:val="28"/>
          <w:szCs w:val="28"/>
        </w:rPr>
      </w:pPr>
    </w:p>
    <w:p w14:paraId="496AB964" w14:textId="43A42DED" w:rsidR="004649AF" w:rsidRDefault="004649AF" w:rsidP="00524365">
      <w:pPr>
        <w:jc w:val="both"/>
        <w:rPr>
          <w:b/>
          <w:bCs/>
          <w:sz w:val="28"/>
          <w:szCs w:val="28"/>
        </w:rPr>
      </w:pPr>
    </w:p>
    <w:p w14:paraId="0C82A45C" w14:textId="0AE806F0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025ECA6E" w14:textId="09889C01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58D59520" w14:textId="14C6D764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2B41DBAA" w14:textId="1894D56A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20CBF004" w14:textId="4AC39F3F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4DC10CE7" w14:textId="0218CBAB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0C4A191E" w14:textId="11B25E02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02CD2F7D" w14:textId="14A37E8E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5F3AC8E4" w14:textId="6D39CDF8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5D9FA445" w14:textId="506DCA99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1F024020" w14:textId="3462DEB9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5007238A" w14:textId="3CEB5826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2BA17CAD" w14:textId="6D38CEA3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375C4298" w14:textId="697392F7" w:rsidR="004D7263" w:rsidRDefault="004D7263" w:rsidP="00524365">
      <w:pPr>
        <w:jc w:val="both"/>
        <w:rPr>
          <w:b/>
          <w:bCs/>
          <w:sz w:val="28"/>
          <w:szCs w:val="28"/>
        </w:rPr>
      </w:pPr>
    </w:p>
    <w:p w14:paraId="130CDDD8" w14:textId="0636135E" w:rsidR="00524365" w:rsidRDefault="00524365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Further reading</w:t>
      </w:r>
    </w:p>
    <w:p w14:paraId="479A634F" w14:textId="74C44226" w:rsidR="00B62B29" w:rsidRPr="00153929" w:rsidRDefault="00B62B29" w:rsidP="00524365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Introduction to the rewilding debate </w:t>
      </w:r>
      <w:hyperlink r:id="rId24" w:history="1">
        <w:r w:rsidRPr="00153929">
          <w:rPr>
            <w:rStyle w:val="Hyperlink"/>
            <w:rFonts w:cs="Arial"/>
            <w:szCs w:val="22"/>
          </w:rPr>
          <w:t>https://www.bbc.co.uk/news/uk-england-shropshire-50169027</w:t>
        </w:r>
      </w:hyperlink>
    </w:p>
    <w:p w14:paraId="0A9A4292" w14:textId="77777777" w:rsidR="00B62B29" w:rsidRPr="00153929" w:rsidRDefault="00B62B29" w:rsidP="00B62B29">
      <w:pPr>
        <w:pStyle w:val="ListParagraph"/>
        <w:rPr>
          <w:rFonts w:cs="Arial"/>
          <w:szCs w:val="22"/>
        </w:rPr>
      </w:pPr>
    </w:p>
    <w:p w14:paraId="61D7BC0D" w14:textId="2985BC6C" w:rsidR="00524365" w:rsidRPr="00153929" w:rsidRDefault="00215F0F" w:rsidP="00524365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Rethinking Rewilding abstract </w:t>
      </w:r>
      <w:r w:rsidR="00E43653" w:rsidRPr="00153929">
        <w:rPr>
          <w:rFonts w:cs="Arial"/>
          <w:szCs w:val="22"/>
        </w:rPr>
        <w:t xml:space="preserve">by </w:t>
      </w:r>
      <w:r w:rsidR="00F87DB2" w:rsidRPr="00153929">
        <w:rPr>
          <w:rStyle w:val="text"/>
          <w:rFonts w:cs="Arial"/>
          <w:szCs w:val="22"/>
        </w:rPr>
        <w:t>Dolly Jørgensen</w:t>
      </w:r>
      <w:r w:rsidR="000F21FB" w:rsidRPr="00153929">
        <w:rPr>
          <w:rStyle w:val="text"/>
          <w:rFonts w:cs="Arial"/>
          <w:szCs w:val="22"/>
        </w:rPr>
        <w:t xml:space="preserve"> in the ScienceDirect online journal</w:t>
      </w:r>
      <w:r w:rsidR="00E43653" w:rsidRPr="00153929">
        <w:rPr>
          <w:rFonts w:cs="Arial"/>
          <w:szCs w:val="22"/>
        </w:rPr>
        <w:t xml:space="preserve"> </w:t>
      </w:r>
      <w:hyperlink r:id="rId25" w:anchor=":~:text=Soul%C3%A9%20and%20Noss%20%281998%29%20also%20refer%20to%20the,up%20to%20the%2019th%20century%20in%20the%20" w:history="1">
        <w:r w:rsidRPr="00153929">
          <w:rPr>
            <w:rStyle w:val="Hyperlink"/>
            <w:rFonts w:cs="Arial"/>
            <w:szCs w:val="22"/>
          </w:rPr>
          <w:t>https://www.sciencedirect.com/science/article/abs/pii/S0016718514002504#:~:text=Soul%C3%A9%20and%20Noss%20%281998%29%20also%20refer%20to%20the,up%20to%20the%2019th%20century%20in%20the%20</w:t>
        </w:r>
      </w:hyperlink>
      <w:r w:rsidRPr="00153929">
        <w:rPr>
          <w:rFonts w:cs="Arial"/>
          <w:szCs w:val="22"/>
        </w:rPr>
        <w:t xml:space="preserve">  </w:t>
      </w:r>
    </w:p>
    <w:p w14:paraId="27ED054C" w14:textId="77777777" w:rsidR="00F87DB2" w:rsidRPr="00153929" w:rsidRDefault="00F87DB2" w:rsidP="00F87DB2">
      <w:pPr>
        <w:pStyle w:val="ListParagraph"/>
        <w:rPr>
          <w:rFonts w:cs="Arial"/>
          <w:szCs w:val="22"/>
        </w:rPr>
      </w:pPr>
    </w:p>
    <w:p w14:paraId="11067081" w14:textId="4AF0F4AC" w:rsidR="00FB66B6" w:rsidRPr="00153929" w:rsidRDefault="00F87DB2" w:rsidP="00524365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For more wonder, rewild the world </w:t>
      </w:r>
      <w:hyperlink r:id="rId26" w:history="1">
        <w:r w:rsidRPr="00153929">
          <w:rPr>
            <w:rStyle w:val="Hyperlink"/>
            <w:rFonts w:cs="Arial"/>
            <w:szCs w:val="22"/>
          </w:rPr>
          <w:t>https://www.youtube.com/watch?v=8rZzHkpyPkc</w:t>
        </w:r>
      </w:hyperlink>
      <w:r w:rsidRPr="00153929">
        <w:rPr>
          <w:rFonts w:cs="Arial"/>
          <w:szCs w:val="22"/>
        </w:rPr>
        <w:t xml:space="preserve"> </w:t>
      </w:r>
    </w:p>
    <w:p w14:paraId="7CF281C6" w14:textId="77777777" w:rsidR="00F87DB2" w:rsidRPr="00153929" w:rsidRDefault="00F87DB2" w:rsidP="00F87DB2">
      <w:pPr>
        <w:pStyle w:val="ListParagraph"/>
        <w:rPr>
          <w:rFonts w:cs="Arial"/>
          <w:szCs w:val="22"/>
        </w:rPr>
      </w:pPr>
    </w:p>
    <w:p w14:paraId="18E74FF1" w14:textId="0C2861BF" w:rsidR="00F87DB2" w:rsidRPr="00153929" w:rsidRDefault="00526C61" w:rsidP="00524365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The </w:t>
      </w:r>
      <w:r w:rsidR="004C5A34" w:rsidRPr="00153929">
        <w:rPr>
          <w:rFonts w:cs="Arial"/>
          <w:szCs w:val="22"/>
        </w:rPr>
        <w:t xml:space="preserve">Hidden Power of Whale Poop </w:t>
      </w:r>
      <w:hyperlink r:id="rId27" w:history="1">
        <w:r w:rsidR="004C5A34" w:rsidRPr="00153929">
          <w:rPr>
            <w:rStyle w:val="Hyperlink"/>
            <w:rFonts w:cs="Arial"/>
            <w:szCs w:val="22"/>
          </w:rPr>
          <w:t>https://www.wired.com/2012/08/blue-whale-poop/</w:t>
        </w:r>
      </w:hyperlink>
      <w:r w:rsidR="004C5A34" w:rsidRPr="00153929">
        <w:rPr>
          <w:rFonts w:cs="Arial"/>
          <w:szCs w:val="22"/>
        </w:rPr>
        <w:t xml:space="preserve"> </w:t>
      </w:r>
    </w:p>
    <w:p w14:paraId="47296E08" w14:textId="77777777" w:rsidR="00762DAD" w:rsidRPr="00153929" w:rsidRDefault="00762DAD" w:rsidP="00762DAD">
      <w:pPr>
        <w:pStyle w:val="ListParagraph"/>
        <w:rPr>
          <w:rFonts w:cs="Arial"/>
          <w:szCs w:val="22"/>
        </w:rPr>
      </w:pPr>
    </w:p>
    <w:p w14:paraId="2D7D1CA5" w14:textId="33102417" w:rsidR="00014CBF" w:rsidRPr="00153929" w:rsidRDefault="00CC6AD7" w:rsidP="00524365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Climate change </w:t>
      </w:r>
      <w:hyperlink r:id="rId28" w:history="1">
        <w:r w:rsidRPr="00153929">
          <w:rPr>
            <w:rStyle w:val="Hyperlink"/>
            <w:rFonts w:cs="Arial"/>
            <w:szCs w:val="22"/>
          </w:rPr>
          <w:t>Climate change: Last decade confirmed as warmest on record - BBC News</w:t>
        </w:r>
      </w:hyperlink>
    </w:p>
    <w:p w14:paraId="38BEF8E4" w14:textId="77777777" w:rsidR="00342FE2" w:rsidRPr="00153929" w:rsidRDefault="00342FE2" w:rsidP="00342FE2">
      <w:pPr>
        <w:pStyle w:val="ListParagraph"/>
        <w:rPr>
          <w:rFonts w:cs="Arial"/>
          <w:szCs w:val="22"/>
        </w:rPr>
      </w:pPr>
    </w:p>
    <w:p w14:paraId="0D455AF4" w14:textId="45C09DAA" w:rsidR="00342FE2" w:rsidRPr="00153929" w:rsidRDefault="00342FE2" w:rsidP="00524365">
      <w:pPr>
        <w:pStyle w:val="ListParagraph"/>
        <w:numPr>
          <w:ilvl w:val="0"/>
          <w:numId w:val="38"/>
        </w:numPr>
        <w:rPr>
          <w:rStyle w:val="Hyperlink"/>
          <w:rFonts w:cs="Arial"/>
          <w:color w:val="auto"/>
          <w:szCs w:val="22"/>
          <w:u w:val="none"/>
        </w:rPr>
      </w:pPr>
      <w:r w:rsidRPr="00153929">
        <w:rPr>
          <w:rFonts w:cs="Arial"/>
          <w:szCs w:val="22"/>
        </w:rPr>
        <w:t xml:space="preserve">May 2020 </w:t>
      </w:r>
      <w:hyperlink r:id="rId29" w:history="1">
        <w:r w:rsidRPr="00153929">
          <w:rPr>
            <w:rStyle w:val="Hyperlink"/>
            <w:rFonts w:cs="Arial"/>
            <w:szCs w:val="22"/>
          </w:rPr>
          <w:t>May 2020 becomes the sunniest calendar month on record - Met Office</w:t>
        </w:r>
      </w:hyperlink>
    </w:p>
    <w:p w14:paraId="45962FC0" w14:textId="77777777" w:rsidR="00673E5F" w:rsidRPr="00153929" w:rsidRDefault="00673E5F" w:rsidP="00673E5F">
      <w:pPr>
        <w:pStyle w:val="ListParagraph"/>
        <w:rPr>
          <w:rFonts w:cs="Arial"/>
          <w:szCs w:val="22"/>
        </w:rPr>
      </w:pPr>
    </w:p>
    <w:p w14:paraId="096D5B8D" w14:textId="36B8092A" w:rsidR="00673E5F" w:rsidRPr="00153929" w:rsidRDefault="00673E5F" w:rsidP="00524365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People in Scotland to asked about reintroducing the lynx </w:t>
      </w:r>
      <w:hyperlink r:id="rId30" w:history="1">
        <w:r w:rsidRPr="00153929">
          <w:rPr>
            <w:rStyle w:val="Hyperlink"/>
            <w:rFonts w:cs="Arial"/>
            <w:szCs w:val="22"/>
          </w:rPr>
          <w:t>https://www.newscientist.com/article/2265214-people-in-scotland-to-be-asked-about-reintroducing-lynx-to-the-country/</w:t>
        </w:r>
      </w:hyperlink>
      <w:r w:rsidRPr="00153929">
        <w:rPr>
          <w:rFonts w:cs="Arial"/>
          <w:szCs w:val="22"/>
        </w:rPr>
        <w:t xml:space="preserve"> </w:t>
      </w:r>
    </w:p>
    <w:p w14:paraId="5459763F" w14:textId="77777777" w:rsidR="00892D7E" w:rsidRPr="00153929" w:rsidRDefault="00892D7E" w:rsidP="00892D7E">
      <w:pPr>
        <w:pStyle w:val="ListParagraph"/>
        <w:rPr>
          <w:rFonts w:cs="Arial"/>
          <w:szCs w:val="22"/>
        </w:rPr>
      </w:pPr>
    </w:p>
    <w:p w14:paraId="4863A4A8" w14:textId="1280D2AA" w:rsidR="00CB25F9" w:rsidRPr="00153929" w:rsidRDefault="00892D7E" w:rsidP="00524365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River Otter Beaver Trial </w:t>
      </w:r>
      <w:hyperlink r:id="rId31" w:history="1">
        <w:r w:rsidR="00CB25F9" w:rsidRPr="00153929">
          <w:rPr>
            <w:rStyle w:val="Hyperlink"/>
            <w:rFonts w:cs="Arial"/>
            <w:szCs w:val="22"/>
          </w:rPr>
          <w:t>The River Otter Beaver Trial | Devon Wildlife Trust</w:t>
        </w:r>
      </w:hyperlink>
    </w:p>
    <w:p w14:paraId="31B0AEF4" w14:textId="77777777" w:rsidR="00CB25F9" w:rsidRPr="00153929" w:rsidRDefault="00CB25F9" w:rsidP="00CB25F9">
      <w:pPr>
        <w:pStyle w:val="ListParagraph"/>
        <w:rPr>
          <w:rFonts w:cs="Arial"/>
          <w:szCs w:val="22"/>
        </w:rPr>
      </w:pPr>
    </w:p>
    <w:p w14:paraId="2F8406DE" w14:textId="10ED82C7" w:rsidR="00892D7E" w:rsidRPr="00153929" w:rsidRDefault="00CB25F9" w:rsidP="00D833A8">
      <w:pPr>
        <w:pStyle w:val="ListParagraph"/>
        <w:numPr>
          <w:ilvl w:val="0"/>
          <w:numId w:val="38"/>
        </w:numPr>
        <w:rPr>
          <w:rStyle w:val="Hyperlink"/>
          <w:rFonts w:cs="Arial"/>
          <w:color w:val="auto"/>
          <w:szCs w:val="22"/>
          <w:u w:val="none"/>
        </w:rPr>
      </w:pPr>
      <w:r w:rsidRPr="00153929">
        <w:rPr>
          <w:rFonts w:cs="Arial"/>
          <w:szCs w:val="22"/>
        </w:rPr>
        <w:t xml:space="preserve">RSPB beavers </w:t>
      </w:r>
      <w:hyperlink r:id="rId32" w:history="1">
        <w:r w:rsidR="00892D7E" w:rsidRPr="00153929">
          <w:rPr>
            <w:rStyle w:val="Hyperlink"/>
            <w:rFonts w:cs="Arial"/>
            <w:szCs w:val="22"/>
          </w:rPr>
          <w:t>Beaver Reintroduction in the UK - The RSPB</w:t>
        </w:r>
      </w:hyperlink>
    </w:p>
    <w:p w14:paraId="69FC73BE" w14:textId="77777777" w:rsidR="00A50956" w:rsidRPr="00153929" w:rsidRDefault="00A50956" w:rsidP="00A50956">
      <w:pPr>
        <w:pStyle w:val="ListParagraph"/>
        <w:rPr>
          <w:rFonts w:cs="Arial"/>
          <w:szCs w:val="22"/>
        </w:rPr>
      </w:pPr>
    </w:p>
    <w:p w14:paraId="1B9060F3" w14:textId="7752E8B1" w:rsidR="008061FD" w:rsidRPr="00153929" w:rsidRDefault="00A50956" w:rsidP="008061FD">
      <w:pPr>
        <w:pStyle w:val="ListParagraph"/>
        <w:numPr>
          <w:ilvl w:val="0"/>
          <w:numId w:val="38"/>
        </w:numPr>
        <w:rPr>
          <w:rStyle w:val="Hyperlink"/>
          <w:rFonts w:cs="Arial"/>
          <w:color w:val="auto"/>
          <w:szCs w:val="22"/>
          <w:u w:val="none"/>
        </w:rPr>
      </w:pPr>
      <w:r w:rsidRPr="00153929">
        <w:rPr>
          <w:rFonts w:cs="Arial"/>
          <w:szCs w:val="22"/>
        </w:rPr>
        <w:t xml:space="preserve">The lost beasts that roamed Britain during the last ice age </w:t>
      </w:r>
      <w:hyperlink r:id="rId33" w:anchor=":~:text=The%20lost%20beasts%20that%20roamed%20Britain%20during%20the%20ice%20age,-For%20the%20last&amp;text=The%20last%20mammoth%20roamed%20through,and%20weighing%20around%206%20tonnes" w:history="1">
        <w:r w:rsidRPr="00153929">
          <w:rPr>
            <w:rStyle w:val="Hyperlink"/>
            <w:rFonts w:cs="Arial"/>
            <w:szCs w:val="22"/>
          </w:rPr>
          <w:t>http://www.bbc.co.uk/earth/story/20150722-lost-beasts-of-the-ice-age#:~:text=The%20lost%20beasts%20that%20roamed%20Britain%20during%20the%20ice%20age,-For%20the%20last&amp;text=The%20last%20mammoth%20roamed%20through,and%20weighing%20around%206%20tonnes</w:t>
        </w:r>
      </w:hyperlink>
    </w:p>
    <w:p w14:paraId="52F105EC" w14:textId="77777777" w:rsidR="008061FD" w:rsidRPr="00153929" w:rsidRDefault="008061FD" w:rsidP="008061FD">
      <w:pPr>
        <w:pStyle w:val="ListParagraph"/>
        <w:rPr>
          <w:rFonts w:cs="Arial"/>
          <w:szCs w:val="22"/>
        </w:rPr>
      </w:pPr>
    </w:p>
    <w:p w14:paraId="3EBA9AE5" w14:textId="1CB95DE9" w:rsidR="00D833A8" w:rsidRPr="00153929" w:rsidRDefault="008061FD" w:rsidP="00D833A8">
      <w:pPr>
        <w:pStyle w:val="ListParagraph"/>
        <w:numPr>
          <w:ilvl w:val="0"/>
          <w:numId w:val="38"/>
        </w:numPr>
        <w:rPr>
          <w:rStyle w:val="Hyperlink"/>
          <w:rFonts w:cs="Arial"/>
          <w:color w:val="auto"/>
          <w:szCs w:val="22"/>
          <w:u w:val="none"/>
        </w:rPr>
      </w:pPr>
      <w:r w:rsidRPr="00153929">
        <w:rPr>
          <w:rFonts w:cs="Arial"/>
          <w:szCs w:val="22"/>
        </w:rPr>
        <w:t xml:space="preserve">For the counter rewilding argument </w:t>
      </w:r>
      <w:hyperlink r:id="rId34" w:history="1">
        <w:r w:rsidRPr="00153929">
          <w:rPr>
            <w:rStyle w:val="Hyperlink"/>
            <w:rFonts w:cs="Arial"/>
            <w:szCs w:val="22"/>
          </w:rPr>
          <w:t>Rewilding — does it need a rethink? | Financial Times (ft.com)</w:t>
        </w:r>
      </w:hyperlink>
    </w:p>
    <w:p w14:paraId="5A3AFCF2" w14:textId="77777777" w:rsidR="00802ED3" w:rsidRPr="00153929" w:rsidRDefault="00802ED3" w:rsidP="00802ED3">
      <w:pPr>
        <w:pStyle w:val="ListParagraph"/>
        <w:rPr>
          <w:rFonts w:cs="Arial"/>
          <w:szCs w:val="22"/>
        </w:rPr>
      </w:pPr>
    </w:p>
    <w:p w14:paraId="0E547C8E" w14:textId="12DCF87C" w:rsidR="00802ED3" w:rsidRPr="00153929" w:rsidRDefault="00802ED3" w:rsidP="00D833A8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The </w:t>
      </w:r>
      <w:r w:rsidR="00293D33" w:rsidRPr="00153929">
        <w:rPr>
          <w:rFonts w:cs="Arial"/>
          <w:szCs w:val="22"/>
        </w:rPr>
        <w:t>Environmental Land Management scheme policy discussion 202</w:t>
      </w:r>
      <w:r w:rsidR="00C20095" w:rsidRPr="00153929">
        <w:rPr>
          <w:rFonts w:cs="Arial"/>
          <w:szCs w:val="22"/>
        </w:rPr>
        <w:t>0</w:t>
      </w:r>
      <w:r w:rsidR="00293D33" w:rsidRPr="00153929">
        <w:rPr>
          <w:rFonts w:cs="Arial"/>
          <w:szCs w:val="22"/>
        </w:rPr>
        <w:t xml:space="preserve"> </w:t>
      </w:r>
      <w:hyperlink r:id="rId35" w:history="1">
        <w:r w:rsidR="00293D33" w:rsidRPr="00153929">
          <w:rPr>
            <w:rStyle w:val="Hyperlink"/>
            <w:rFonts w:cs="Arial"/>
            <w:szCs w:val="22"/>
          </w:rPr>
          <w:t>ELM Policy Discussion Document 230620.pdf (defra.gov.uk)</w:t>
        </w:r>
      </w:hyperlink>
    </w:p>
    <w:p w14:paraId="15490068" w14:textId="77777777" w:rsidR="00153929" w:rsidRPr="00153929" w:rsidRDefault="00153929" w:rsidP="00153929">
      <w:pPr>
        <w:pStyle w:val="ListParagraph"/>
        <w:rPr>
          <w:rFonts w:cs="Arial"/>
          <w:szCs w:val="22"/>
        </w:rPr>
      </w:pPr>
    </w:p>
    <w:p w14:paraId="423563F8" w14:textId="76E4948F" w:rsidR="00153929" w:rsidRPr="00153929" w:rsidRDefault="00153929" w:rsidP="00D833A8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r w:rsidRPr="00153929">
        <w:rPr>
          <w:rFonts w:cs="Arial"/>
          <w:szCs w:val="22"/>
        </w:rPr>
        <w:t xml:space="preserve">Will the government’s new Environmental Land Management scheme live up to its promise? </w:t>
      </w:r>
      <w:hyperlink r:id="rId36" w:history="1">
        <w:r w:rsidRPr="00153929">
          <w:rPr>
            <w:rStyle w:val="Hyperlink"/>
            <w:rFonts w:cs="Arial"/>
            <w:szCs w:val="22"/>
          </w:rPr>
          <w:t>Will the government’s new Environmental Land Management scheme live up to its promise? | Inside track (greenallianceblog.org.uk)</w:t>
        </w:r>
      </w:hyperlink>
    </w:p>
    <w:p w14:paraId="7A5128C9" w14:textId="0049D422" w:rsidR="00673E5F" w:rsidRDefault="00673E5F" w:rsidP="00DE66D9">
      <w:pPr>
        <w:rPr>
          <w:szCs w:val="22"/>
        </w:rPr>
      </w:pPr>
    </w:p>
    <w:p w14:paraId="231FC9E2" w14:textId="18694888" w:rsidR="004649AF" w:rsidRDefault="004649AF" w:rsidP="00DE66D9">
      <w:pPr>
        <w:rPr>
          <w:noProof/>
        </w:rPr>
      </w:pPr>
    </w:p>
    <w:p w14:paraId="1A1044E7" w14:textId="2F3A81B6" w:rsidR="004649AF" w:rsidRDefault="004649AF" w:rsidP="00DE66D9">
      <w:pPr>
        <w:rPr>
          <w:noProof/>
        </w:rPr>
      </w:pPr>
    </w:p>
    <w:p w14:paraId="728EF5AF" w14:textId="71744138" w:rsidR="004649AF" w:rsidRDefault="004649AF" w:rsidP="00DE66D9">
      <w:pPr>
        <w:rPr>
          <w:noProof/>
        </w:rPr>
      </w:pPr>
    </w:p>
    <w:p w14:paraId="13F6EAEC" w14:textId="029F10AB" w:rsidR="004649AF" w:rsidRDefault="004649AF" w:rsidP="00DE66D9">
      <w:pPr>
        <w:rPr>
          <w:noProof/>
        </w:rPr>
      </w:pPr>
    </w:p>
    <w:p w14:paraId="2B4F14B0" w14:textId="13D96FFF" w:rsidR="004649AF" w:rsidRDefault="004649AF" w:rsidP="00DE66D9">
      <w:pPr>
        <w:rPr>
          <w:noProof/>
        </w:rPr>
      </w:pPr>
    </w:p>
    <w:p w14:paraId="17AA3BC4" w14:textId="78C39588" w:rsidR="004649AF" w:rsidRDefault="004649AF" w:rsidP="00DE66D9">
      <w:pPr>
        <w:rPr>
          <w:noProof/>
        </w:rPr>
      </w:pPr>
    </w:p>
    <w:p w14:paraId="024C7F9E" w14:textId="4BC87197" w:rsidR="004649AF" w:rsidRDefault="004649AF" w:rsidP="00DE66D9">
      <w:pPr>
        <w:rPr>
          <w:noProof/>
        </w:rPr>
      </w:pPr>
    </w:p>
    <w:p w14:paraId="63BA999A" w14:textId="08A3A16F" w:rsidR="004649AF" w:rsidRDefault="004649AF" w:rsidP="00DE66D9">
      <w:pPr>
        <w:rPr>
          <w:noProof/>
        </w:rPr>
      </w:pPr>
    </w:p>
    <w:p w14:paraId="0874D5CD" w14:textId="053ACEFA" w:rsidR="004649AF" w:rsidRDefault="004649AF" w:rsidP="00DE66D9">
      <w:pPr>
        <w:rPr>
          <w:noProof/>
        </w:rPr>
      </w:pPr>
    </w:p>
    <w:p w14:paraId="3C22F475" w14:textId="240909B7" w:rsidR="004649AF" w:rsidRDefault="004649AF" w:rsidP="00DE66D9">
      <w:pPr>
        <w:rPr>
          <w:noProof/>
        </w:rPr>
      </w:pPr>
    </w:p>
    <w:p w14:paraId="09C689D3" w14:textId="60D868F3" w:rsidR="004649AF" w:rsidRDefault="004649AF" w:rsidP="00DE66D9">
      <w:pPr>
        <w:rPr>
          <w:noProof/>
        </w:rPr>
      </w:pPr>
    </w:p>
    <w:p w14:paraId="49172813" w14:textId="4FC226D5" w:rsidR="004649AF" w:rsidRDefault="004649AF" w:rsidP="004649A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Appendices A</w:t>
      </w:r>
    </w:p>
    <w:p w14:paraId="2B5BC1D1" w14:textId="66589E4E" w:rsidR="004649AF" w:rsidRDefault="004649AF" w:rsidP="00DE66D9">
      <w:pPr>
        <w:rPr>
          <w:szCs w:val="22"/>
        </w:rPr>
      </w:pPr>
      <w:r>
        <w:rPr>
          <w:noProof/>
        </w:rPr>
        <w:drawing>
          <wp:inline distT="0" distB="0" distL="0" distR="0" wp14:anchorId="211B31F4" wp14:editId="06C11CFB">
            <wp:extent cx="6120765" cy="6010910"/>
            <wp:effectExtent l="0" t="0" r="0" b="8890"/>
            <wp:docPr id="2" name="Picture 2" descr="Doughnut (economic model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ughnut (economic model) - Wikipedia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01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E09DF" w14:textId="3571FBF3" w:rsidR="004649AF" w:rsidRPr="004649AF" w:rsidRDefault="004649AF" w:rsidP="00DE66D9">
      <w:pPr>
        <w:rPr>
          <w:sz w:val="20"/>
          <w:szCs w:val="20"/>
        </w:rPr>
      </w:pPr>
      <w:r>
        <w:rPr>
          <w:sz w:val="20"/>
          <w:szCs w:val="20"/>
        </w:rPr>
        <w:t>Fig</w:t>
      </w:r>
      <w:r w:rsidR="00671822">
        <w:rPr>
          <w:sz w:val="20"/>
          <w:szCs w:val="20"/>
        </w:rPr>
        <w:t>ure 1</w:t>
      </w:r>
      <w:r w:rsidR="00884208">
        <w:rPr>
          <w:sz w:val="20"/>
          <w:szCs w:val="20"/>
        </w:rPr>
        <w:t xml:space="preserve"> </w:t>
      </w:r>
      <w:r w:rsidR="000A56FF">
        <w:rPr>
          <w:sz w:val="20"/>
          <w:szCs w:val="20"/>
        </w:rPr>
        <w:t xml:space="preserve">The Doughnut Model © DoughnutEconomics </w:t>
      </w:r>
    </w:p>
    <w:sectPr w:rsidR="004649AF" w:rsidRPr="004649AF" w:rsidSect="00823A15">
      <w:headerReference w:type="even" r:id="rId38"/>
      <w:headerReference w:type="default" r:id="rId39"/>
      <w:footerReference w:type="default" r:id="rId40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4E3A2" w14:textId="77777777" w:rsidR="004142A5" w:rsidRDefault="004142A5">
      <w:r>
        <w:separator/>
      </w:r>
    </w:p>
  </w:endnote>
  <w:endnote w:type="continuationSeparator" w:id="0">
    <w:p w14:paraId="4B66E229" w14:textId="77777777" w:rsidR="004142A5" w:rsidRDefault="004142A5">
      <w:r>
        <w:continuationSeparator/>
      </w:r>
    </w:p>
  </w:endnote>
  <w:endnote w:type="continuationNotice" w:id="1">
    <w:p w14:paraId="1CF0BE05" w14:textId="77777777" w:rsidR="004B2B28" w:rsidRDefault="004B2B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00059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8AB33" w14:textId="77777777" w:rsidR="004142A5" w:rsidRDefault="004142A5">
      <w:r>
        <w:separator/>
      </w:r>
    </w:p>
  </w:footnote>
  <w:footnote w:type="continuationSeparator" w:id="0">
    <w:p w14:paraId="4E7C5653" w14:textId="77777777" w:rsidR="004142A5" w:rsidRDefault="004142A5">
      <w:r>
        <w:continuationSeparator/>
      </w:r>
    </w:p>
  </w:footnote>
  <w:footnote w:type="continuationNotice" w:id="1">
    <w:p w14:paraId="4C479CB7" w14:textId="77777777" w:rsidR="004B2B28" w:rsidRDefault="004B2B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4E020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99A8D1B" id="Group 12" o:spid="_x0000_s1026" style="position:absolute;margin-left:-1.1pt;margin-top:-10.45pt;width:500.95pt;height:86.65pt;z-index:251659776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BZAAAAABS&#10;Z2h0bG9uZwAAAeQ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WZXJ0aWNhbFNjYWxpbmc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AkAAAAAFJnaHRs&#10;b25nAAAGKg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">
                <v:imagedata r:id="rId3" o:title="RGS Invoice logo"/>
                <v:path arrowok="t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">
                <v:imagedata r:id="rId4" o:title="RGS Invoice dot line 130mm 60%"/>
                <v:path arrowok="t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">
                <v:imagedata r:id="rId4" o:title="RGS Invoice dot line 130mm 60%"/>
                <v:path arrowok="t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1F3789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42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-57.1pt;margin-top:272.7pt;width:17pt;height:1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" filled="f" stroked="f">
              <v:textbox style="mso-fit-shape-to-text:t" inset="0,0,0,0">
                <w:txbxContent>
                  <w:p w14:paraId="1B1F3789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42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58891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BBF0A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25145937" wp14:editId="18AF5944">
          <wp:extent cx="6153150" cy="142875"/>
          <wp:effectExtent l="0" t="0" r="0" b="9525"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1pt;height:19.9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6B42E1"/>
    <w:multiLevelType w:val="hybridMultilevel"/>
    <w:tmpl w:val="000AD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7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D0659AA"/>
    <w:multiLevelType w:val="hybridMultilevel"/>
    <w:tmpl w:val="22963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19"/>
  </w:num>
  <w:num w:numId="5">
    <w:abstractNumId w:val="9"/>
  </w:num>
  <w:num w:numId="6">
    <w:abstractNumId w:val="17"/>
  </w:num>
  <w:num w:numId="7">
    <w:abstractNumId w:val="3"/>
  </w:num>
  <w:num w:numId="8">
    <w:abstractNumId w:val="23"/>
  </w:num>
  <w:num w:numId="9">
    <w:abstractNumId w:val="30"/>
  </w:num>
  <w:num w:numId="10">
    <w:abstractNumId w:val="4"/>
  </w:num>
  <w:num w:numId="11">
    <w:abstractNumId w:val="15"/>
  </w:num>
  <w:num w:numId="12">
    <w:abstractNumId w:val="28"/>
  </w:num>
  <w:num w:numId="13">
    <w:abstractNumId w:val="14"/>
  </w:num>
  <w:num w:numId="14">
    <w:abstractNumId w:val="21"/>
  </w:num>
  <w:num w:numId="15">
    <w:abstractNumId w:val="22"/>
  </w:num>
  <w:num w:numId="16">
    <w:abstractNumId w:val="33"/>
  </w:num>
  <w:num w:numId="17">
    <w:abstractNumId w:val="10"/>
  </w:num>
  <w:num w:numId="18">
    <w:abstractNumId w:val="24"/>
  </w:num>
  <w:num w:numId="19">
    <w:abstractNumId w:val="29"/>
  </w:num>
  <w:num w:numId="20">
    <w:abstractNumId w:val="8"/>
  </w:num>
  <w:num w:numId="21">
    <w:abstractNumId w:val="26"/>
  </w:num>
  <w:num w:numId="22">
    <w:abstractNumId w:val="32"/>
  </w:num>
  <w:num w:numId="23">
    <w:abstractNumId w:val="6"/>
  </w:num>
  <w:num w:numId="24">
    <w:abstractNumId w:val="18"/>
  </w:num>
  <w:num w:numId="25">
    <w:abstractNumId w:val="5"/>
  </w:num>
  <w:num w:numId="26">
    <w:abstractNumId w:val="31"/>
  </w:num>
  <w:num w:numId="27">
    <w:abstractNumId w:val="1"/>
  </w:num>
  <w:num w:numId="28">
    <w:abstractNumId w:val="20"/>
  </w:num>
  <w:num w:numId="29">
    <w:abstractNumId w:val="12"/>
  </w:num>
  <w:num w:numId="30">
    <w:abstractNumId w:val="11"/>
  </w:num>
  <w:num w:numId="31">
    <w:abstractNumId w:val="0"/>
  </w:num>
  <w:num w:numId="32">
    <w:abstractNumId w:val="7"/>
  </w:num>
  <w:num w:numId="33">
    <w:abstractNumId w:val="20"/>
  </w:num>
  <w:num w:numId="34">
    <w:abstractNumId w:val="25"/>
  </w:num>
  <w:num w:numId="35">
    <w:abstractNumId w:val="16"/>
  </w:num>
  <w:num w:numId="36">
    <w:abstractNumId w:val="11"/>
  </w:num>
  <w:num w:numId="37">
    <w:abstractNumId w:val="29"/>
  </w:num>
  <w:num w:numId="38">
    <w:abstractNumId w:val="13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B53"/>
    <w:rsid w:val="00002564"/>
    <w:rsid w:val="00004962"/>
    <w:rsid w:val="000059DA"/>
    <w:rsid w:val="00005B4B"/>
    <w:rsid w:val="00006A25"/>
    <w:rsid w:val="00007642"/>
    <w:rsid w:val="0001131D"/>
    <w:rsid w:val="00014A6A"/>
    <w:rsid w:val="00014CBF"/>
    <w:rsid w:val="00020552"/>
    <w:rsid w:val="00022A25"/>
    <w:rsid w:val="000328B1"/>
    <w:rsid w:val="00033F7A"/>
    <w:rsid w:val="00034567"/>
    <w:rsid w:val="000414A8"/>
    <w:rsid w:val="000442D8"/>
    <w:rsid w:val="00045C95"/>
    <w:rsid w:val="000460FE"/>
    <w:rsid w:val="00050352"/>
    <w:rsid w:val="00052EDC"/>
    <w:rsid w:val="0005553F"/>
    <w:rsid w:val="0005633C"/>
    <w:rsid w:val="00056D98"/>
    <w:rsid w:val="00060488"/>
    <w:rsid w:val="000645C0"/>
    <w:rsid w:val="00072105"/>
    <w:rsid w:val="0007287D"/>
    <w:rsid w:val="00073691"/>
    <w:rsid w:val="00075520"/>
    <w:rsid w:val="00076236"/>
    <w:rsid w:val="00076F92"/>
    <w:rsid w:val="0008586C"/>
    <w:rsid w:val="000867BA"/>
    <w:rsid w:val="00086C50"/>
    <w:rsid w:val="00087504"/>
    <w:rsid w:val="00087964"/>
    <w:rsid w:val="0009048D"/>
    <w:rsid w:val="000A075C"/>
    <w:rsid w:val="000A189B"/>
    <w:rsid w:val="000A3083"/>
    <w:rsid w:val="000A3BEC"/>
    <w:rsid w:val="000A3E5C"/>
    <w:rsid w:val="000A56FF"/>
    <w:rsid w:val="000B0554"/>
    <w:rsid w:val="000B1A16"/>
    <w:rsid w:val="000B1B1B"/>
    <w:rsid w:val="000B4DE8"/>
    <w:rsid w:val="000B6DAB"/>
    <w:rsid w:val="000C1607"/>
    <w:rsid w:val="000C3428"/>
    <w:rsid w:val="000C35BF"/>
    <w:rsid w:val="000C4849"/>
    <w:rsid w:val="000C6D2F"/>
    <w:rsid w:val="000D0B95"/>
    <w:rsid w:val="000D190C"/>
    <w:rsid w:val="000D3A90"/>
    <w:rsid w:val="000D68AC"/>
    <w:rsid w:val="000F0D06"/>
    <w:rsid w:val="000F21FB"/>
    <w:rsid w:val="000F3576"/>
    <w:rsid w:val="000F4654"/>
    <w:rsid w:val="000F560F"/>
    <w:rsid w:val="0010148F"/>
    <w:rsid w:val="00101F41"/>
    <w:rsid w:val="00102411"/>
    <w:rsid w:val="00102925"/>
    <w:rsid w:val="001044EC"/>
    <w:rsid w:val="001059ED"/>
    <w:rsid w:val="0010639A"/>
    <w:rsid w:val="001100D9"/>
    <w:rsid w:val="00110E99"/>
    <w:rsid w:val="001226A4"/>
    <w:rsid w:val="00127016"/>
    <w:rsid w:val="00130A3D"/>
    <w:rsid w:val="00132C67"/>
    <w:rsid w:val="00135684"/>
    <w:rsid w:val="00136235"/>
    <w:rsid w:val="0013638B"/>
    <w:rsid w:val="0014036B"/>
    <w:rsid w:val="00144C8B"/>
    <w:rsid w:val="001473A7"/>
    <w:rsid w:val="00153929"/>
    <w:rsid w:val="00155186"/>
    <w:rsid w:val="00155C72"/>
    <w:rsid w:val="0015643F"/>
    <w:rsid w:val="00160065"/>
    <w:rsid w:val="00161BB0"/>
    <w:rsid w:val="00164FD2"/>
    <w:rsid w:val="00165133"/>
    <w:rsid w:val="00170F03"/>
    <w:rsid w:val="00174AC0"/>
    <w:rsid w:val="001754E7"/>
    <w:rsid w:val="00175C40"/>
    <w:rsid w:val="00181A61"/>
    <w:rsid w:val="0018496C"/>
    <w:rsid w:val="00184A98"/>
    <w:rsid w:val="00190C71"/>
    <w:rsid w:val="00195D94"/>
    <w:rsid w:val="001B02A9"/>
    <w:rsid w:val="001B287C"/>
    <w:rsid w:val="001B629A"/>
    <w:rsid w:val="001C00F3"/>
    <w:rsid w:val="001C19D5"/>
    <w:rsid w:val="001C2B4B"/>
    <w:rsid w:val="001C3205"/>
    <w:rsid w:val="001C3C68"/>
    <w:rsid w:val="001C5275"/>
    <w:rsid w:val="001D1F2A"/>
    <w:rsid w:val="001D277F"/>
    <w:rsid w:val="001D535B"/>
    <w:rsid w:val="001D7E3F"/>
    <w:rsid w:val="001E2892"/>
    <w:rsid w:val="001E3FD0"/>
    <w:rsid w:val="001E5099"/>
    <w:rsid w:val="001F0E7F"/>
    <w:rsid w:val="001F5ADB"/>
    <w:rsid w:val="0020597B"/>
    <w:rsid w:val="002068AF"/>
    <w:rsid w:val="00207A43"/>
    <w:rsid w:val="00211A6E"/>
    <w:rsid w:val="00215F0F"/>
    <w:rsid w:val="00217A26"/>
    <w:rsid w:val="00225EC2"/>
    <w:rsid w:val="002276C0"/>
    <w:rsid w:val="00234178"/>
    <w:rsid w:val="00240660"/>
    <w:rsid w:val="00240931"/>
    <w:rsid w:val="0024222A"/>
    <w:rsid w:val="00242CEA"/>
    <w:rsid w:val="002451AD"/>
    <w:rsid w:val="00245B7E"/>
    <w:rsid w:val="0025102A"/>
    <w:rsid w:val="002525BF"/>
    <w:rsid w:val="00252737"/>
    <w:rsid w:val="00252BA6"/>
    <w:rsid w:val="002557DA"/>
    <w:rsid w:val="00261C14"/>
    <w:rsid w:val="00262D5C"/>
    <w:rsid w:val="00263C20"/>
    <w:rsid w:val="002716CF"/>
    <w:rsid w:val="00272C39"/>
    <w:rsid w:val="0027649D"/>
    <w:rsid w:val="00284DBA"/>
    <w:rsid w:val="00286CFF"/>
    <w:rsid w:val="00286EEE"/>
    <w:rsid w:val="00293D33"/>
    <w:rsid w:val="00294EC2"/>
    <w:rsid w:val="0029586A"/>
    <w:rsid w:val="002966F3"/>
    <w:rsid w:val="00297056"/>
    <w:rsid w:val="002A2554"/>
    <w:rsid w:val="002A4CBA"/>
    <w:rsid w:val="002A68C9"/>
    <w:rsid w:val="002A77AE"/>
    <w:rsid w:val="002A77C0"/>
    <w:rsid w:val="002B0D04"/>
    <w:rsid w:val="002B0E2D"/>
    <w:rsid w:val="002B19C6"/>
    <w:rsid w:val="002B3937"/>
    <w:rsid w:val="002C0925"/>
    <w:rsid w:val="002C43AC"/>
    <w:rsid w:val="002C757E"/>
    <w:rsid w:val="002D169B"/>
    <w:rsid w:val="002D3506"/>
    <w:rsid w:val="002D375B"/>
    <w:rsid w:val="002D7415"/>
    <w:rsid w:val="002F53FC"/>
    <w:rsid w:val="00301B9A"/>
    <w:rsid w:val="00302D58"/>
    <w:rsid w:val="00303519"/>
    <w:rsid w:val="00304C34"/>
    <w:rsid w:val="0030744C"/>
    <w:rsid w:val="00307E42"/>
    <w:rsid w:val="0031000F"/>
    <w:rsid w:val="003125F6"/>
    <w:rsid w:val="00314607"/>
    <w:rsid w:val="00314715"/>
    <w:rsid w:val="00317F5C"/>
    <w:rsid w:val="00323592"/>
    <w:rsid w:val="00324DC2"/>
    <w:rsid w:val="00325525"/>
    <w:rsid w:val="00326FB0"/>
    <w:rsid w:val="003272AC"/>
    <w:rsid w:val="00327ADF"/>
    <w:rsid w:val="00327BA2"/>
    <w:rsid w:val="003302BD"/>
    <w:rsid w:val="00332B30"/>
    <w:rsid w:val="00334A31"/>
    <w:rsid w:val="0034268F"/>
    <w:rsid w:val="00342FE2"/>
    <w:rsid w:val="00343044"/>
    <w:rsid w:val="003472B4"/>
    <w:rsid w:val="00354875"/>
    <w:rsid w:val="00357488"/>
    <w:rsid w:val="00357B37"/>
    <w:rsid w:val="00362FC2"/>
    <w:rsid w:val="00365906"/>
    <w:rsid w:val="00365F76"/>
    <w:rsid w:val="00367229"/>
    <w:rsid w:val="003676EC"/>
    <w:rsid w:val="00372277"/>
    <w:rsid w:val="00372DDB"/>
    <w:rsid w:val="003735BB"/>
    <w:rsid w:val="00380446"/>
    <w:rsid w:val="00381893"/>
    <w:rsid w:val="00381ED2"/>
    <w:rsid w:val="00382FD6"/>
    <w:rsid w:val="003857C0"/>
    <w:rsid w:val="00387B06"/>
    <w:rsid w:val="00394553"/>
    <w:rsid w:val="00396A65"/>
    <w:rsid w:val="003A1822"/>
    <w:rsid w:val="003A1A44"/>
    <w:rsid w:val="003A2090"/>
    <w:rsid w:val="003A6B88"/>
    <w:rsid w:val="003B2EED"/>
    <w:rsid w:val="003B4525"/>
    <w:rsid w:val="003C1553"/>
    <w:rsid w:val="003E0B2C"/>
    <w:rsid w:val="003E0FA9"/>
    <w:rsid w:val="003E5B6C"/>
    <w:rsid w:val="003E6F54"/>
    <w:rsid w:val="003F3825"/>
    <w:rsid w:val="00402B96"/>
    <w:rsid w:val="004052AF"/>
    <w:rsid w:val="0040547C"/>
    <w:rsid w:val="00410559"/>
    <w:rsid w:val="00410EF5"/>
    <w:rsid w:val="0041383D"/>
    <w:rsid w:val="004142A5"/>
    <w:rsid w:val="00416052"/>
    <w:rsid w:val="004162A4"/>
    <w:rsid w:val="00417437"/>
    <w:rsid w:val="00417ADE"/>
    <w:rsid w:val="00420969"/>
    <w:rsid w:val="0042456E"/>
    <w:rsid w:val="00424613"/>
    <w:rsid w:val="00433C9F"/>
    <w:rsid w:val="00434F7A"/>
    <w:rsid w:val="004379E3"/>
    <w:rsid w:val="00441A56"/>
    <w:rsid w:val="00444B87"/>
    <w:rsid w:val="00447EC8"/>
    <w:rsid w:val="0045175F"/>
    <w:rsid w:val="004536EB"/>
    <w:rsid w:val="00457204"/>
    <w:rsid w:val="00463219"/>
    <w:rsid w:val="004649AF"/>
    <w:rsid w:val="00471F46"/>
    <w:rsid w:val="0047353C"/>
    <w:rsid w:val="00473C35"/>
    <w:rsid w:val="004743D1"/>
    <w:rsid w:val="00475988"/>
    <w:rsid w:val="00481E63"/>
    <w:rsid w:val="004855DC"/>
    <w:rsid w:val="0048686B"/>
    <w:rsid w:val="00493526"/>
    <w:rsid w:val="004965A0"/>
    <w:rsid w:val="004B0554"/>
    <w:rsid w:val="004B1DB4"/>
    <w:rsid w:val="004B2B28"/>
    <w:rsid w:val="004B38B3"/>
    <w:rsid w:val="004B5AB1"/>
    <w:rsid w:val="004B5C13"/>
    <w:rsid w:val="004C5A34"/>
    <w:rsid w:val="004C7228"/>
    <w:rsid w:val="004D1F17"/>
    <w:rsid w:val="004D26A0"/>
    <w:rsid w:val="004D5DFE"/>
    <w:rsid w:val="004D7263"/>
    <w:rsid w:val="004E161A"/>
    <w:rsid w:val="004E1A22"/>
    <w:rsid w:val="004F580C"/>
    <w:rsid w:val="004F6E3E"/>
    <w:rsid w:val="004F7F5D"/>
    <w:rsid w:val="00503AAF"/>
    <w:rsid w:val="0050485C"/>
    <w:rsid w:val="00504E4B"/>
    <w:rsid w:val="0050768D"/>
    <w:rsid w:val="005109AC"/>
    <w:rsid w:val="005122DF"/>
    <w:rsid w:val="00513368"/>
    <w:rsid w:val="00514674"/>
    <w:rsid w:val="0051602F"/>
    <w:rsid w:val="00516BA8"/>
    <w:rsid w:val="005174D2"/>
    <w:rsid w:val="00523569"/>
    <w:rsid w:val="00524365"/>
    <w:rsid w:val="005259E8"/>
    <w:rsid w:val="00526C61"/>
    <w:rsid w:val="00527F75"/>
    <w:rsid w:val="00534B87"/>
    <w:rsid w:val="00534FFF"/>
    <w:rsid w:val="005360FD"/>
    <w:rsid w:val="00540310"/>
    <w:rsid w:val="00542953"/>
    <w:rsid w:val="0054373F"/>
    <w:rsid w:val="0054574D"/>
    <w:rsid w:val="00550156"/>
    <w:rsid w:val="00551565"/>
    <w:rsid w:val="0055183E"/>
    <w:rsid w:val="00552AC1"/>
    <w:rsid w:val="00557B75"/>
    <w:rsid w:val="00565E71"/>
    <w:rsid w:val="00572CAB"/>
    <w:rsid w:val="005733B4"/>
    <w:rsid w:val="0057460C"/>
    <w:rsid w:val="00576393"/>
    <w:rsid w:val="00577054"/>
    <w:rsid w:val="00582296"/>
    <w:rsid w:val="00584BCE"/>
    <w:rsid w:val="00584FC5"/>
    <w:rsid w:val="005932D8"/>
    <w:rsid w:val="00593604"/>
    <w:rsid w:val="005954DF"/>
    <w:rsid w:val="005A2744"/>
    <w:rsid w:val="005A3988"/>
    <w:rsid w:val="005B19C4"/>
    <w:rsid w:val="005B207B"/>
    <w:rsid w:val="005B59C2"/>
    <w:rsid w:val="005C3AEC"/>
    <w:rsid w:val="005C476C"/>
    <w:rsid w:val="005C4965"/>
    <w:rsid w:val="005C4E2A"/>
    <w:rsid w:val="005C5AD2"/>
    <w:rsid w:val="005D0388"/>
    <w:rsid w:val="005D05AF"/>
    <w:rsid w:val="005D0F5E"/>
    <w:rsid w:val="005D1BB6"/>
    <w:rsid w:val="005D4F17"/>
    <w:rsid w:val="005E11C3"/>
    <w:rsid w:val="005F0E1C"/>
    <w:rsid w:val="005F1C30"/>
    <w:rsid w:val="005F42BC"/>
    <w:rsid w:val="005F7419"/>
    <w:rsid w:val="005F75E9"/>
    <w:rsid w:val="00601ABA"/>
    <w:rsid w:val="00603575"/>
    <w:rsid w:val="0060434C"/>
    <w:rsid w:val="00607705"/>
    <w:rsid w:val="00607CC5"/>
    <w:rsid w:val="00611BFB"/>
    <w:rsid w:val="00612E6C"/>
    <w:rsid w:val="00613C0D"/>
    <w:rsid w:val="006147D8"/>
    <w:rsid w:val="006159E1"/>
    <w:rsid w:val="00616F45"/>
    <w:rsid w:val="006172B6"/>
    <w:rsid w:val="00620129"/>
    <w:rsid w:val="006231E7"/>
    <w:rsid w:val="00626EDA"/>
    <w:rsid w:val="00630420"/>
    <w:rsid w:val="0063403D"/>
    <w:rsid w:val="00635656"/>
    <w:rsid w:val="006511B4"/>
    <w:rsid w:val="00652558"/>
    <w:rsid w:val="0065517E"/>
    <w:rsid w:val="00664020"/>
    <w:rsid w:val="00664B45"/>
    <w:rsid w:val="00666146"/>
    <w:rsid w:val="0066704A"/>
    <w:rsid w:val="00667D9D"/>
    <w:rsid w:val="00671822"/>
    <w:rsid w:val="00672548"/>
    <w:rsid w:val="006738A5"/>
    <w:rsid w:val="00673E5F"/>
    <w:rsid w:val="006746E0"/>
    <w:rsid w:val="006775F5"/>
    <w:rsid w:val="00684975"/>
    <w:rsid w:val="00685BF8"/>
    <w:rsid w:val="00694476"/>
    <w:rsid w:val="006A2B75"/>
    <w:rsid w:val="006A3139"/>
    <w:rsid w:val="006A34A4"/>
    <w:rsid w:val="006A6BD5"/>
    <w:rsid w:val="006B382C"/>
    <w:rsid w:val="006B471A"/>
    <w:rsid w:val="006B60EE"/>
    <w:rsid w:val="006B6C55"/>
    <w:rsid w:val="006B7579"/>
    <w:rsid w:val="006C0692"/>
    <w:rsid w:val="006C339D"/>
    <w:rsid w:val="006C3B1E"/>
    <w:rsid w:val="006C5704"/>
    <w:rsid w:val="006C570A"/>
    <w:rsid w:val="006D1744"/>
    <w:rsid w:val="006D73EC"/>
    <w:rsid w:val="006E0327"/>
    <w:rsid w:val="006E0AD4"/>
    <w:rsid w:val="006E39EB"/>
    <w:rsid w:val="006E62E3"/>
    <w:rsid w:val="006F14FF"/>
    <w:rsid w:val="006F304F"/>
    <w:rsid w:val="006F45B0"/>
    <w:rsid w:val="006F49A9"/>
    <w:rsid w:val="006F640A"/>
    <w:rsid w:val="006F6852"/>
    <w:rsid w:val="00700714"/>
    <w:rsid w:val="00702CEA"/>
    <w:rsid w:val="007036E0"/>
    <w:rsid w:val="0070452D"/>
    <w:rsid w:val="00704A26"/>
    <w:rsid w:val="00707B60"/>
    <w:rsid w:val="00711236"/>
    <w:rsid w:val="00711DE4"/>
    <w:rsid w:val="00713C2A"/>
    <w:rsid w:val="00717A98"/>
    <w:rsid w:val="007231E5"/>
    <w:rsid w:val="0073408A"/>
    <w:rsid w:val="00734C4B"/>
    <w:rsid w:val="00735E4B"/>
    <w:rsid w:val="007413B7"/>
    <w:rsid w:val="00744E33"/>
    <w:rsid w:val="00747C6F"/>
    <w:rsid w:val="00751203"/>
    <w:rsid w:val="0075131C"/>
    <w:rsid w:val="00752BE2"/>
    <w:rsid w:val="00754CCC"/>
    <w:rsid w:val="00762DAD"/>
    <w:rsid w:val="007653D3"/>
    <w:rsid w:val="00766282"/>
    <w:rsid w:val="0076741C"/>
    <w:rsid w:val="0076787D"/>
    <w:rsid w:val="00775FE8"/>
    <w:rsid w:val="00784B0E"/>
    <w:rsid w:val="00784B20"/>
    <w:rsid w:val="0079436E"/>
    <w:rsid w:val="007A15C6"/>
    <w:rsid w:val="007A332A"/>
    <w:rsid w:val="007A3781"/>
    <w:rsid w:val="007A401C"/>
    <w:rsid w:val="007A41C6"/>
    <w:rsid w:val="007A61FF"/>
    <w:rsid w:val="007B1206"/>
    <w:rsid w:val="007B3E01"/>
    <w:rsid w:val="007B4272"/>
    <w:rsid w:val="007B5402"/>
    <w:rsid w:val="007B6B70"/>
    <w:rsid w:val="007C0675"/>
    <w:rsid w:val="007C1C3F"/>
    <w:rsid w:val="007C3F1D"/>
    <w:rsid w:val="007C598B"/>
    <w:rsid w:val="007C652B"/>
    <w:rsid w:val="007D3417"/>
    <w:rsid w:val="007E0CA4"/>
    <w:rsid w:val="007E4D86"/>
    <w:rsid w:val="007E55D0"/>
    <w:rsid w:val="007E7831"/>
    <w:rsid w:val="007F0F92"/>
    <w:rsid w:val="007F4634"/>
    <w:rsid w:val="007F5B39"/>
    <w:rsid w:val="007F63C1"/>
    <w:rsid w:val="00800069"/>
    <w:rsid w:val="00800D82"/>
    <w:rsid w:val="00801A4A"/>
    <w:rsid w:val="00802ED3"/>
    <w:rsid w:val="008061FD"/>
    <w:rsid w:val="00806F7A"/>
    <w:rsid w:val="0081331E"/>
    <w:rsid w:val="008219B9"/>
    <w:rsid w:val="0082209C"/>
    <w:rsid w:val="0082250F"/>
    <w:rsid w:val="00823165"/>
    <w:rsid w:val="00823318"/>
    <w:rsid w:val="00823A15"/>
    <w:rsid w:val="00823B9F"/>
    <w:rsid w:val="0082415A"/>
    <w:rsid w:val="00824929"/>
    <w:rsid w:val="00831831"/>
    <w:rsid w:val="00840482"/>
    <w:rsid w:val="00845042"/>
    <w:rsid w:val="00845854"/>
    <w:rsid w:val="008526F0"/>
    <w:rsid w:val="00855111"/>
    <w:rsid w:val="008567B0"/>
    <w:rsid w:val="00856919"/>
    <w:rsid w:val="008575C1"/>
    <w:rsid w:val="00860490"/>
    <w:rsid w:val="00861189"/>
    <w:rsid w:val="00861B77"/>
    <w:rsid w:val="00862408"/>
    <w:rsid w:val="008718F3"/>
    <w:rsid w:val="008731CF"/>
    <w:rsid w:val="00873741"/>
    <w:rsid w:val="00874DC8"/>
    <w:rsid w:val="0087591E"/>
    <w:rsid w:val="00884208"/>
    <w:rsid w:val="0088531D"/>
    <w:rsid w:val="008919B0"/>
    <w:rsid w:val="00892D7E"/>
    <w:rsid w:val="0089481D"/>
    <w:rsid w:val="008952C7"/>
    <w:rsid w:val="0089541F"/>
    <w:rsid w:val="008958B9"/>
    <w:rsid w:val="00896304"/>
    <w:rsid w:val="008A0AED"/>
    <w:rsid w:val="008A46C0"/>
    <w:rsid w:val="008A4D0F"/>
    <w:rsid w:val="008A59EC"/>
    <w:rsid w:val="008B09BD"/>
    <w:rsid w:val="008B634F"/>
    <w:rsid w:val="008C1299"/>
    <w:rsid w:val="008C1F40"/>
    <w:rsid w:val="008C500D"/>
    <w:rsid w:val="008C7132"/>
    <w:rsid w:val="008C7F3F"/>
    <w:rsid w:val="008D3C34"/>
    <w:rsid w:val="008D5A0B"/>
    <w:rsid w:val="008D66EF"/>
    <w:rsid w:val="008E1077"/>
    <w:rsid w:val="008E40F7"/>
    <w:rsid w:val="008E6A49"/>
    <w:rsid w:val="008F08A6"/>
    <w:rsid w:val="008F1587"/>
    <w:rsid w:val="008F1999"/>
    <w:rsid w:val="008F305D"/>
    <w:rsid w:val="008F3B42"/>
    <w:rsid w:val="008F5FD3"/>
    <w:rsid w:val="008F6367"/>
    <w:rsid w:val="008F644F"/>
    <w:rsid w:val="008F7A00"/>
    <w:rsid w:val="00900A25"/>
    <w:rsid w:val="0091329A"/>
    <w:rsid w:val="009132C8"/>
    <w:rsid w:val="00916772"/>
    <w:rsid w:val="00916F75"/>
    <w:rsid w:val="00921BD7"/>
    <w:rsid w:val="009305B0"/>
    <w:rsid w:val="00931496"/>
    <w:rsid w:val="00931F27"/>
    <w:rsid w:val="00934E28"/>
    <w:rsid w:val="009350D3"/>
    <w:rsid w:val="00936F3E"/>
    <w:rsid w:val="0093707C"/>
    <w:rsid w:val="00953284"/>
    <w:rsid w:val="009604C6"/>
    <w:rsid w:val="0096090A"/>
    <w:rsid w:val="00961D5C"/>
    <w:rsid w:val="00964629"/>
    <w:rsid w:val="00964BC6"/>
    <w:rsid w:val="00965A15"/>
    <w:rsid w:val="009661E0"/>
    <w:rsid w:val="00974F64"/>
    <w:rsid w:val="00980A77"/>
    <w:rsid w:val="00981765"/>
    <w:rsid w:val="009817A2"/>
    <w:rsid w:val="0098227C"/>
    <w:rsid w:val="00982D2D"/>
    <w:rsid w:val="009849EA"/>
    <w:rsid w:val="0098610A"/>
    <w:rsid w:val="00987759"/>
    <w:rsid w:val="00992F9E"/>
    <w:rsid w:val="00994ACE"/>
    <w:rsid w:val="009A0BB2"/>
    <w:rsid w:val="009A2A08"/>
    <w:rsid w:val="009A725A"/>
    <w:rsid w:val="009B1036"/>
    <w:rsid w:val="009B1144"/>
    <w:rsid w:val="009B23BB"/>
    <w:rsid w:val="009B3790"/>
    <w:rsid w:val="009C18A0"/>
    <w:rsid w:val="009C1D8C"/>
    <w:rsid w:val="009C26DC"/>
    <w:rsid w:val="009C2D15"/>
    <w:rsid w:val="009C58D9"/>
    <w:rsid w:val="009C5F9B"/>
    <w:rsid w:val="009D28AD"/>
    <w:rsid w:val="009D2AA4"/>
    <w:rsid w:val="009D2B4E"/>
    <w:rsid w:val="009D2D59"/>
    <w:rsid w:val="009D4E70"/>
    <w:rsid w:val="009D5791"/>
    <w:rsid w:val="009E6704"/>
    <w:rsid w:val="009F38DA"/>
    <w:rsid w:val="009F5AC6"/>
    <w:rsid w:val="009F669C"/>
    <w:rsid w:val="00A017D6"/>
    <w:rsid w:val="00A02D3D"/>
    <w:rsid w:val="00A03F28"/>
    <w:rsid w:val="00A0632B"/>
    <w:rsid w:val="00A11372"/>
    <w:rsid w:val="00A11EB6"/>
    <w:rsid w:val="00A17F33"/>
    <w:rsid w:val="00A20F34"/>
    <w:rsid w:val="00A23EF7"/>
    <w:rsid w:val="00A24EE2"/>
    <w:rsid w:val="00A24EEE"/>
    <w:rsid w:val="00A31CEB"/>
    <w:rsid w:val="00A326AB"/>
    <w:rsid w:val="00A3272C"/>
    <w:rsid w:val="00A35F26"/>
    <w:rsid w:val="00A376E4"/>
    <w:rsid w:val="00A40BF4"/>
    <w:rsid w:val="00A4112D"/>
    <w:rsid w:val="00A4125C"/>
    <w:rsid w:val="00A41508"/>
    <w:rsid w:val="00A4179C"/>
    <w:rsid w:val="00A50956"/>
    <w:rsid w:val="00A50AA8"/>
    <w:rsid w:val="00A5402E"/>
    <w:rsid w:val="00A56E11"/>
    <w:rsid w:val="00A572E0"/>
    <w:rsid w:val="00A61E96"/>
    <w:rsid w:val="00A62A9C"/>
    <w:rsid w:val="00A65DEB"/>
    <w:rsid w:val="00A67329"/>
    <w:rsid w:val="00A6777F"/>
    <w:rsid w:val="00A7796A"/>
    <w:rsid w:val="00A834CF"/>
    <w:rsid w:val="00A85CE0"/>
    <w:rsid w:val="00A861D9"/>
    <w:rsid w:val="00A86FCC"/>
    <w:rsid w:val="00A87529"/>
    <w:rsid w:val="00A87A81"/>
    <w:rsid w:val="00A9160D"/>
    <w:rsid w:val="00A95C71"/>
    <w:rsid w:val="00A974D5"/>
    <w:rsid w:val="00AA0B52"/>
    <w:rsid w:val="00AA1221"/>
    <w:rsid w:val="00AA75E9"/>
    <w:rsid w:val="00AA78C7"/>
    <w:rsid w:val="00AB1544"/>
    <w:rsid w:val="00AB1C19"/>
    <w:rsid w:val="00AB5F9B"/>
    <w:rsid w:val="00AC3180"/>
    <w:rsid w:val="00AC503F"/>
    <w:rsid w:val="00AD4F54"/>
    <w:rsid w:val="00AD67CC"/>
    <w:rsid w:val="00AE02D0"/>
    <w:rsid w:val="00AE0FAD"/>
    <w:rsid w:val="00AE1193"/>
    <w:rsid w:val="00AE1D92"/>
    <w:rsid w:val="00AE228B"/>
    <w:rsid w:val="00AE2959"/>
    <w:rsid w:val="00AE2D4B"/>
    <w:rsid w:val="00AE2F1F"/>
    <w:rsid w:val="00AE4B55"/>
    <w:rsid w:val="00AE6320"/>
    <w:rsid w:val="00AF531F"/>
    <w:rsid w:val="00B00217"/>
    <w:rsid w:val="00B02457"/>
    <w:rsid w:val="00B02A22"/>
    <w:rsid w:val="00B033BF"/>
    <w:rsid w:val="00B044B1"/>
    <w:rsid w:val="00B06BDD"/>
    <w:rsid w:val="00B07463"/>
    <w:rsid w:val="00B07FB6"/>
    <w:rsid w:val="00B112A2"/>
    <w:rsid w:val="00B11933"/>
    <w:rsid w:val="00B11B0F"/>
    <w:rsid w:val="00B12BBD"/>
    <w:rsid w:val="00B144F9"/>
    <w:rsid w:val="00B14AE4"/>
    <w:rsid w:val="00B255D1"/>
    <w:rsid w:val="00B2648C"/>
    <w:rsid w:val="00B26AF2"/>
    <w:rsid w:val="00B27F1A"/>
    <w:rsid w:val="00B31D74"/>
    <w:rsid w:val="00B329CA"/>
    <w:rsid w:val="00B40FC6"/>
    <w:rsid w:val="00B42C1C"/>
    <w:rsid w:val="00B43CD6"/>
    <w:rsid w:val="00B45479"/>
    <w:rsid w:val="00B45AA7"/>
    <w:rsid w:val="00B51006"/>
    <w:rsid w:val="00B5181E"/>
    <w:rsid w:val="00B52F60"/>
    <w:rsid w:val="00B550A0"/>
    <w:rsid w:val="00B55AE4"/>
    <w:rsid w:val="00B55C0B"/>
    <w:rsid w:val="00B5670C"/>
    <w:rsid w:val="00B619EB"/>
    <w:rsid w:val="00B62B29"/>
    <w:rsid w:val="00B65D18"/>
    <w:rsid w:val="00B676A6"/>
    <w:rsid w:val="00B70838"/>
    <w:rsid w:val="00B72815"/>
    <w:rsid w:val="00B74E5D"/>
    <w:rsid w:val="00B77329"/>
    <w:rsid w:val="00B8129B"/>
    <w:rsid w:val="00B8315C"/>
    <w:rsid w:val="00B870CA"/>
    <w:rsid w:val="00B90B5B"/>
    <w:rsid w:val="00B93D0B"/>
    <w:rsid w:val="00B94924"/>
    <w:rsid w:val="00B979DE"/>
    <w:rsid w:val="00BA6A54"/>
    <w:rsid w:val="00BB3FFD"/>
    <w:rsid w:val="00BB45B7"/>
    <w:rsid w:val="00BB49E2"/>
    <w:rsid w:val="00BB500A"/>
    <w:rsid w:val="00BC0CEA"/>
    <w:rsid w:val="00BC2FC7"/>
    <w:rsid w:val="00BC5C61"/>
    <w:rsid w:val="00BD02B5"/>
    <w:rsid w:val="00BD29BC"/>
    <w:rsid w:val="00BD7ADE"/>
    <w:rsid w:val="00BE0472"/>
    <w:rsid w:val="00BE0DA3"/>
    <w:rsid w:val="00BE214F"/>
    <w:rsid w:val="00BE280C"/>
    <w:rsid w:val="00BE5C28"/>
    <w:rsid w:val="00BF4F58"/>
    <w:rsid w:val="00BF771E"/>
    <w:rsid w:val="00BF77E4"/>
    <w:rsid w:val="00C02692"/>
    <w:rsid w:val="00C0338C"/>
    <w:rsid w:val="00C0347B"/>
    <w:rsid w:val="00C05B7D"/>
    <w:rsid w:val="00C12A21"/>
    <w:rsid w:val="00C14C0F"/>
    <w:rsid w:val="00C17025"/>
    <w:rsid w:val="00C20095"/>
    <w:rsid w:val="00C23235"/>
    <w:rsid w:val="00C255DB"/>
    <w:rsid w:val="00C263CB"/>
    <w:rsid w:val="00C268A0"/>
    <w:rsid w:val="00C27AD6"/>
    <w:rsid w:val="00C27FD3"/>
    <w:rsid w:val="00C30681"/>
    <w:rsid w:val="00C34ADE"/>
    <w:rsid w:val="00C361F1"/>
    <w:rsid w:val="00C41477"/>
    <w:rsid w:val="00C442D7"/>
    <w:rsid w:val="00C461B9"/>
    <w:rsid w:val="00C47328"/>
    <w:rsid w:val="00C477C2"/>
    <w:rsid w:val="00C52023"/>
    <w:rsid w:val="00C53E35"/>
    <w:rsid w:val="00C554EB"/>
    <w:rsid w:val="00C64A38"/>
    <w:rsid w:val="00C662A3"/>
    <w:rsid w:val="00C74225"/>
    <w:rsid w:val="00C74BCF"/>
    <w:rsid w:val="00C7513F"/>
    <w:rsid w:val="00C77B3D"/>
    <w:rsid w:val="00C81C1E"/>
    <w:rsid w:val="00C82046"/>
    <w:rsid w:val="00C823E7"/>
    <w:rsid w:val="00C83170"/>
    <w:rsid w:val="00C84EA7"/>
    <w:rsid w:val="00C8613B"/>
    <w:rsid w:val="00CA08F5"/>
    <w:rsid w:val="00CA51FE"/>
    <w:rsid w:val="00CA55AC"/>
    <w:rsid w:val="00CB1627"/>
    <w:rsid w:val="00CB1997"/>
    <w:rsid w:val="00CB1B01"/>
    <w:rsid w:val="00CB25F9"/>
    <w:rsid w:val="00CB331D"/>
    <w:rsid w:val="00CB5935"/>
    <w:rsid w:val="00CB6055"/>
    <w:rsid w:val="00CB60C9"/>
    <w:rsid w:val="00CB761A"/>
    <w:rsid w:val="00CC1EAE"/>
    <w:rsid w:val="00CC6AD7"/>
    <w:rsid w:val="00CD1553"/>
    <w:rsid w:val="00CD5AE3"/>
    <w:rsid w:val="00CD7052"/>
    <w:rsid w:val="00CE073D"/>
    <w:rsid w:val="00CE5CD9"/>
    <w:rsid w:val="00CE7E30"/>
    <w:rsid w:val="00CF09FA"/>
    <w:rsid w:val="00CF1EC2"/>
    <w:rsid w:val="00CF34CB"/>
    <w:rsid w:val="00CF64F7"/>
    <w:rsid w:val="00D00A48"/>
    <w:rsid w:val="00D0213D"/>
    <w:rsid w:val="00D100D8"/>
    <w:rsid w:val="00D11B68"/>
    <w:rsid w:val="00D31DC9"/>
    <w:rsid w:val="00D31E63"/>
    <w:rsid w:val="00D3357C"/>
    <w:rsid w:val="00D3734D"/>
    <w:rsid w:val="00D429F1"/>
    <w:rsid w:val="00D42D0E"/>
    <w:rsid w:val="00D43ABC"/>
    <w:rsid w:val="00D44F5B"/>
    <w:rsid w:val="00D47895"/>
    <w:rsid w:val="00D50AB2"/>
    <w:rsid w:val="00D50E21"/>
    <w:rsid w:val="00D51DB7"/>
    <w:rsid w:val="00D56139"/>
    <w:rsid w:val="00D61CDE"/>
    <w:rsid w:val="00D6304D"/>
    <w:rsid w:val="00D677B9"/>
    <w:rsid w:val="00D70045"/>
    <w:rsid w:val="00D70ECE"/>
    <w:rsid w:val="00D72089"/>
    <w:rsid w:val="00D776BD"/>
    <w:rsid w:val="00D81356"/>
    <w:rsid w:val="00D819DB"/>
    <w:rsid w:val="00D82915"/>
    <w:rsid w:val="00D832F5"/>
    <w:rsid w:val="00D833A8"/>
    <w:rsid w:val="00D840A3"/>
    <w:rsid w:val="00D84392"/>
    <w:rsid w:val="00D84BE1"/>
    <w:rsid w:val="00D87765"/>
    <w:rsid w:val="00D87D2F"/>
    <w:rsid w:val="00D90BD9"/>
    <w:rsid w:val="00D9227C"/>
    <w:rsid w:val="00D932BD"/>
    <w:rsid w:val="00D93CF9"/>
    <w:rsid w:val="00D944DB"/>
    <w:rsid w:val="00D95F4B"/>
    <w:rsid w:val="00DA19A2"/>
    <w:rsid w:val="00DA2631"/>
    <w:rsid w:val="00DA3462"/>
    <w:rsid w:val="00DA59B9"/>
    <w:rsid w:val="00DA65EB"/>
    <w:rsid w:val="00DB3249"/>
    <w:rsid w:val="00DB5101"/>
    <w:rsid w:val="00DB5C8D"/>
    <w:rsid w:val="00DB7F25"/>
    <w:rsid w:val="00DC3B5A"/>
    <w:rsid w:val="00DC4F60"/>
    <w:rsid w:val="00DC51B3"/>
    <w:rsid w:val="00DD0159"/>
    <w:rsid w:val="00DD0CA1"/>
    <w:rsid w:val="00DD288B"/>
    <w:rsid w:val="00DD5410"/>
    <w:rsid w:val="00DD6CE9"/>
    <w:rsid w:val="00DD75EE"/>
    <w:rsid w:val="00DE400F"/>
    <w:rsid w:val="00DE5ABE"/>
    <w:rsid w:val="00DE6183"/>
    <w:rsid w:val="00DE66D9"/>
    <w:rsid w:val="00DF4562"/>
    <w:rsid w:val="00DF4B2C"/>
    <w:rsid w:val="00E0456F"/>
    <w:rsid w:val="00E05418"/>
    <w:rsid w:val="00E12223"/>
    <w:rsid w:val="00E14447"/>
    <w:rsid w:val="00E15A2B"/>
    <w:rsid w:val="00E21692"/>
    <w:rsid w:val="00E21737"/>
    <w:rsid w:val="00E26A94"/>
    <w:rsid w:val="00E27AF7"/>
    <w:rsid w:val="00E32931"/>
    <w:rsid w:val="00E335D1"/>
    <w:rsid w:val="00E33B4A"/>
    <w:rsid w:val="00E347BC"/>
    <w:rsid w:val="00E35A21"/>
    <w:rsid w:val="00E361E3"/>
    <w:rsid w:val="00E40F53"/>
    <w:rsid w:val="00E43653"/>
    <w:rsid w:val="00E436AB"/>
    <w:rsid w:val="00E45847"/>
    <w:rsid w:val="00E60169"/>
    <w:rsid w:val="00E6264B"/>
    <w:rsid w:val="00E72EDD"/>
    <w:rsid w:val="00E83437"/>
    <w:rsid w:val="00E909BE"/>
    <w:rsid w:val="00E93CFE"/>
    <w:rsid w:val="00E94FBC"/>
    <w:rsid w:val="00E97DA3"/>
    <w:rsid w:val="00EA18C7"/>
    <w:rsid w:val="00EB473F"/>
    <w:rsid w:val="00EB4B19"/>
    <w:rsid w:val="00EB5770"/>
    <w:rsid w:val="00EC00D2"/>
    <w:rsid w:val="00EC0392"/>
    <w:rsid w:val="00EC0ECE"/>
    <w:rsid w:val="00EC1988"/>
    <w:rsid w:val="00ED1DB5"/>
    <w:rsid w:val="00ED2A3C"/>
    <w:rsid w:val="00EE2C15"/>
    <w:rsid w:val="00EE335C"/>
    <w:rsid w:val="00EE3CED"/>
    <w:rsid w:val="00EE4983"/>
    <w:rsid w:val="00EE7498"/>
    <w:rsid w:val="00F01495"/>
    <w:rsid w:val="00F0208A"/>
    <w:rsid w:val="00F03C5F"/>
    <w:rsid w:val="00F05A58"/>
    <w:rsid w:val="00F14B90"/>
    <w:rsid w:val="00F1601D"/>
    <w:rsid w:val="00F162FF"/>
    <w:rsid w:val="00F20A81"/>
    <w:rsid w:val="00F22DEA"/>
    <w:rsid w:val="00F24BFB"/>
    <w:rsid w:val="00F25EF9"/>
    <w:rsid w:val="00F31E7F"/>
    <w:rsid w:val="00F32F8E"/>
    <w:rsid w:val="00F36739"/>
    <w:rsid w:val="00F37F08"/>
    <w:rsid w:val="00F4644F"/>
    <w:rsid w:val="00F5338B"/>
    <w:rsid w:val="00F534A1"/>
    <w:rsid w:val="00F54510"/>
    <w:rsid w:val="00F60DFC"/>
    <w:rsid w:val="00F62361"/>
    <w:rsid w:val="00F632D8"/>
    <w:rsid w:val="00F64335"/>
    <w:rsid w:val="00F65C6F"/>
    <w:rsid w:val="00F80D40"/>
    <w:rsid w:val="00F81253"/>
    <w:rsid w:val="00F87DB2"/>
    <w:rsid w:val="00F95593"/>
    <w:rsid w:val="00F965F3"/>
    <w:rsid w:val="00FA2E78"/>
    <w:rsid w:val="00FB1667"/>
    <w:rsid w:val="00FB34E0"/>
    <w:rsid w:val="00FB4FF9"/>
    <w:rsid w:val="00FB5538"/>
    <w:rsid w:val="00FB66B6"/>
    <w:rsid w:val="00FB6958"/>
    <w:rsid w:val="00FB7A93"/>
    <w:rsid w:val="00FC4976"/>
    <w:rsid w:val="00FD1E30"/>
    <w:rsid w:val="00FD2CAD"/>
    <w:rsid w:val="00FD56A4"/>
    <w:rsid w:val="00FD6EAC"/>
    <w:rsid w:val="00FD7A63"/>
    <w:rsid w:val="00FE144C"/>
    <w:rsid w:val="00FE3273"/>
    <w:rsid w:val="00FE3932"/>
    <w:rsid w:val="00FF1BC9"/>
    <w:rsid w:val="00FF4F86"/>
    <w:rsid w:val="00FF542E"/>
    <w:rsid w:val="00FF5DC0"/>
    <w:rsid w:val="00FF61C8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3F869C"/>
  <w15:docId w15:val="{6859D14E-6A8F-4AA0-AB15-B2494404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F0F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E43653"/>
  </w:style>
  <w:style w:type="character" w:customStyle="1" w:styleId="text">
    <w:name w:val="text"/>
    <w:basedOn w:val="DefaultParagraphFont"/>
    <w:rsid w:val="00E43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78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nowdonia-society.org.uk/" TargetMode="External"/><Relationship Id="rId18" Type="http://schemas.openxmlformats.org/officeDocument/2006/relationships/hyperlink" Target="https://www.yellowstonepark.com/things-to-do/wolf-reintroduction-changes-ecosystem" TargetMode="External"/><Relationship Id="rId26" Type="http://schemas.openxmlformats.org/officeDocument/2006/relationships/hyperlink" Target="https://www.youtube.com/watch?v=8rZzHkpyPkc" TargetMode="External"/><Relationship Id="rId39" Type="http://schemas.openxmlformats.org/officeDocument/2006/relationships/header" Target="header3.xml"/><Relationship Id="rId21" Type="http://schemas.openxmlformats.org/officeDocument/2006/relationships/hyperlink" Target="https://www.gov.uk/government/publications/lynx-reintroduction-in-kielder-forest" TargetMode="External"/><Relationship Id="rId34" Type="http://schemas.openxmlformats.org/officeDocument/2006/relationships/hyperlink" Target="https://www.ft.com/content/c38ad984-7e48-11ea-82f6-150830b3b99a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lland.com/global/tourism/destinations/provinces/flevoland/oostvaardersplassen-2.htm" TargetMode="External"/><Relationship Id="rId20" Type="http://schemas.openxmlformats.org/officeDocument/2006/relationships/hyperlink" Target="https://www.bbc.co.uk/news/uk-scotland-tayside-central-53801923" TargetMode="External"/><Relationship Id="rId29" Type="http://schemas.openxmlformats.org/officeDocument/2006/relationships/hyperlink" Target="https://www.metoffice.gov.uk/about-us/press-office/news/weather-and-climate/2020/2020-spring-and-may-stats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bbc.co.uk/news/uk-england-shropshire-50169027" TargetMode="External"/><Relationship Id="rId32" Type="http://schemas.openxmlformats.org/officeDocument/2006/relationships/hyperlink" Target="https://www.rspb.org.uk/our-work/our-positions-and-casework/our-positions/species/beaver-reintroduction-in-the-uk/" TargetMode="External"/><Relationship Id="rId37" Type="http://schemas.openxmlformats.org/officeDocument/2006/relationships/image" Target="media/image10.jpeg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Lg91eowtfbw&amp;feature=emb_title" TargetMode="External"/><Relationship Id="rId23" Type="http://schemas.openxmlformats.org/officeDocument/2006/relationships/hyperlink" Target="https://www.kateraworth.com/doughnut/" TargetMode="External"/><Relationship Id="rId28" Type="http://schemas.openxmlformats.org/officeDocument/2006/relationships/hyperlink" Target="https://www.bbc.co.uk/news/science-environment-51111176" TargetMode="External"/><Relationship Id="rId36" Type="http://schemas.openxmlformats.org/officeDocument/2006/relationships/hyperlink" Target="https://greenallianceblog.org.uk/2020/11/13/will-the-governments-new-environmental-land-management-scheme-live-up-to-its-promise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31" Type="http://schemas.openxmlformats.org/officeDocument/2006/relationships/hyperlink" Target="https://www.devonwildlifetrust.org/what-we-do/our-projects/river-otter-beaver-tria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ellowstonepark.com/things-to-do/wolf-reintroduction-changes-ecosystem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s://www.wired.com/2012/08/blue-whale-poop/" TargetMode="External"/><Relationship Id="rId30" Type="http://schemas.openxmlformats.org/officeDocument/2006/relationships/hyperlink" Target="https://www.newscientist.com/article/2265214-people-in-scotland-to-be-asked-about-reintroducing-lynx-to-the-country/" TargetMode="External"/><Relationship Id="rId35" Type="http://schemas.openxmlformats.org/officeDocument/2006/relationships/hyperlink" Target="https://consult.defra.gov.uk/elm/elmpolicyconsultation/supporting_documents/ELM%20Policy%20Discussion%20Document%20230620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7.jpeg"/><Relationship Id="rId17" Type="http://schemas.openxmlformats.org/officeDocument/2006/relationships/hyperlink" Target="https://www.bbc.co.uk/programmes/m000r4vb" TargetMode="External"/><Relationship Id="rId25" Type="http://schemas.openxmlformats.org/officeDocument/2006/relationships/hyperlink" Target="https://www.sciencedirect.com/science/article/abs/pii/S0016718514002504" TargetMode="External"/><Relationship Id="rId33" Type="http://schemas.openxmlformats.org/officeDocument/2006/relationships/hyperlink" Target="http://www.bbc.co.uk/earth/story/20150722-lost-beasts-of-the-ice-age" TargetMode="External"/><Relationship Id="rId3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0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Templates\Info%20sheet%20-%20one%20column%20with%20no%20bul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2" ma:contentTypeDescription="Create a new document." ma:contentTypeScope="" ma:versionID="7b81f077122abf9868e1f6bdf199d431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fdcd797a67aad4e6ee51ce9b35b4990a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80A31E-DAEF-44C8-95FC-AF3D66BCE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7A8AD3-54A3-4B0B-AE20-AB65F428C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033D8B-2D0C-435D-A41A-85D4EF647FC6}">
  <ds:schemaRefs>
    <ds:schemaRef ds:uri="http://schemas.openxmlformats.org/package/2006/metadata/core-properties"/>
    <ds:schemaRef ds:uri="http://schemas.microsoft.com/office/2006/documentManagement/types"/>
    <ds:schemaRef ds:uri="cd97f3f7-55af-4798-b3a1-fe70b13b3c36"/>
    <ds:schemaRef ds:uri="http://schemas.microsoft.com/office/2006/metadata/properties"/>
    <ds:schemaRef ds:uri="http://schemas.microsoft.com/office/infopath/2007/PartnerControls"/>
    <ds:schemaRef ds:uri="http://purl.org/dc/terms/"/>
    <ds:schemaRef ds:uri="http://www.w3.org/XML/1998/namespace"/>
    <ds:schemaRef ds:uri="0515a49c-d695-4170-b908-46c0a4a404c6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 sheet - one column with no bullet</Template>
  <TotalTime>7200</TotalTime>
  <Pages>9</Pages>
  <Words>3149</Words>
  <Characters>19909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Pinfield</dc:creator>
  <cp:lastModifiedBy>Harrison Hegarty</cp:lastModifiedBy>
  <cp:revision>668</cp:revision>
  <cp:lastPrinted>2004-07-08T14:42:00Z</cp:lastPrinted>
  <dcterms:created xsi:type="dcterms:W3CDTF">2020-02-20T15:49:00Z</dcterms:created>
  <dcterms:modified xsi:type="dcterms:W3CDTF">2021-01-29T10:45:00Z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